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AD7390" w:rsidP="00CF08A5">
      <w:pPr>
        <w:pStyle w:val="Arialberschrift"/>
        <w:ind w:firstLine="0"/>
        <w:rPr>
          <w:b w:val="0"/>
        </w:rPr>
      </w:pPr>
      <w:r>
        <w:t>Globalpolitische „Fieberkurve“</w:t>
      </w:r>
      <w:r w:rsidR="000E102F">
        <w:t xml:space="preserve"> nach 1945</w:t>
      </w:r>
    </w:p>
    <w:p w:rsidR="00560917" w:rsidRDefault="00560917" w:rsidP="00CF08A5">
      <w:pPr>
        <w:pStyle w:val="TheSansText"/>
        <w:ind w:left="142" w:firstLine="0"/>
      </w:pPr>
    </w:p>
    <w:p w:rsidR="00DF1CF7" w:rsidRDefault="00DF1CF7" w:rsidP="00CF08A5">
      <w:pPr>
        <w:pStyle w:val="TheSansText"/>
        <w:ind w:left="142" w:firstLine="0"/>
      </w:pPr>
    </w:p>
    <w:p w:rsidR="00DF1CF7" w:rsidRPr="00DF1CF7" w:rsidRDefault="00DF1CF7" w:rsidP="00AD7390">
      <w:pPr>
        <w:pStyle w:val="ArialText"/>
        <w:rPr>
          <w:sz w:val="20"/>
          <w:szCs w:val="20"/>
        </w:rPr>
      </w:pPr>
    </w:p>
    <w:p w:rsidR="003A7C35" w:rsidRDefault="00DF1CF7" w:rsidP="00AD7390">
      <w:pPr>
        <w:pStyle w:val="ArialText"/>
        <w:ind w:firstLine="0"/>
        <w:rPr>
          <w:b/>
          <w:bCs/>
          <w:sz w:val="20"/>
          <w:szCs w:val="20"/>
        </w:rPr>
      </w:pPr>
      <w:r w:rsidRPr="00C32CC3">
        <w:rPr>
          <w:b/>
          <w:bCs/>
          <w:sz w:val="20"/>
          <w:szCs w:val="20"/>
        </w:rPr>
        <w:t xml:space="preserve">Aufgaben </w:t>
      </w:r>
    </w:p>
    <w:p w:rsidR="00AD7390" w:rsidRDefault="00AD7390" w:rsidP="00AD7390">
      <w:pPr>
        <w:pStyle w:val="ArialText"/>
        <w:ind w:firstLine="0"/>
        <w:rPr>
          <w:b/>
          <w:bCs/>
          <w:sz w:val="20"/>
          <w:szCs w:val="20"/>
        </w:rPr>
      </w:pPr>
    </w:p>
    <w:p w:rsidR="00AD7390" w:rsidRPr="00AD7390" w:rsidRDefault="00A94C86" w:rsidP="00A94C86">
      <w:pPr>
        <w:pStyle w:val="ArialText"/>
        <w:ind w:firstLine="0"/>
        <w:rPr>
          <w:sz w:val="20"/>
          <w:szCs w:val="20"/>
        </w:rPr>
      </w:pPr>
      <w:r w:rsidRPr="00A94C86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="00AD7390">
        <w:rPr>
          <w:sz w:val="20"/>
          <w:szCs w:val="20"/>
        </w:rPr>
        <w:t>Ordne</w:t>
      </w:r>
      <w:r w:rsidR="00AD7390" w:rsidRPr="00AD7390">
        <w:rPr>
          <w:sz w:val="20"/>
          <w:szCs w:val="20"/>
        </w:rPr>
        <w:t xml:space="preserve"> folgende Ereignisse in die </w:t>
      </w:r>
      <w:r w:rsidR="000E102F">
        <w:rPr>
          <w:sz w:val="20"/>
          <w:szCs w:val="20"/>
        </w:rPr>
        <w:t>„</w:t>
      </w:r>
      <w:r w:rsidR="00AD7390" w:rsidRPr="00AD7390">
        <w:rPr>
          <w:sz w:val="20"/>
          <w:szCs w:val="20"/>
        </w:rPr>
        <w:t>Fieberkurve</w:t>
      </w:r>
      <w:r w:rsidR="000E102F">
        <w:rPr>
          <w:sz w:val="20"/>
          <w:szCs w:val="20"/>
        </w:rPr>
        <w:t>“</w:t>
      </w:r>
      <w:r w:rsidR="00AD7390" w:rsidRPr="00AD7390">
        <w:rPr>
          <w:sz w:val="20"/>
          <w:szCs w:val="20"/>
        </w:rPr>
        <w:t xml:space="preserve"> ein</w:t>
      </w:r>
      <w:r w:rsidR="00AD7390">
        <w:rPr>
          <w:sz w:val="20"/>
          <w:szCs w:val="20"/>
        </w:rPr>
        <w:t xml:space="preserve">, indem </w:t>
      </w:r>
      <w:r w:rsidR="009006FE">
        <w:rPr>
          <w:sz w:val="20"/>
          <w:szCs w:val="20"/>
        </w:rPr>
        <w:t xml:space="preserve">du die entsprechende Nummer (1) bis </w:t>
      </w:r>
      <w:r w:rsidR="00AD7390">
        <w:rPr>
          <w:sz w:val="20"/>
          <w:szCs w:val="20"/>
        </w:rPr>
        <w:t>(</w:t>
      </w:r>
      <w:r w:rsidR="00A942D9">
        <w:rPr>
          <w:sz w:val="20"/>
          <w:szCs w:val="20"/>
        </w:rPr>
        <w:t>6</w:t>
      </w:r>
      <w:r w:rsidR="00AD7390">
        <w:rPr>
          <w:sz w:val="20"/>
          <w:szCs w:val="20"/>
        </w:rPr>
        <w:t xml:space="preserve">) an die passende Position </w:t>
      </w:r>
      <w:r w:rsidR="00EE4001">
        <w:rPr>
          <w:sz w:val="20"/>
          <w:szCs w:val="20"/>
        </w:rPr>
        <w:t>schreibst. V</w:t>
      </w:r>
      <w:r w:rsidR="00AD7390">
        <w:rPr>
          <w:sz w:val="20"/>
          <w:szCs w:val="20"/>
        </w:rPr>
        <w:t>erbinde</w:t>
      </w:r>
      <w:r w:rsidR="00EE4001">
        <w:rPr>
          <w:sz w:val="20"/>
          <w:szCs w:val="20"/>
        </w:rPr>
        <w:t xml:space="preserve"> dann</w:t>
      </w:r>
      <w:r w:rsidR="00AD7390">
        <w:rPr>
          <w:sz w:val="20"/>
          <w:szCs w:val="20"/>
        </w:rPr>
        <w:t xml:space="preserve"> die Zahlen mit einer Linie.</w:t>
      </w:r>
    </w:p>
    <w:p w:rsidR="00AD7390" w:rsidRPr="00AD7390" w:rsidRDefault="00AD7390" w:rsidP="00AD7390">
      <w:pPr>
        <w:pStyle w:val="ArialText"/>
        <w:ind w:firstLine="0"/>
        <w:rPr>
          <w:sz w:val="20"/>
          <w:szCs w:val="20"/>
        </w:rPr>
      </w:pPr>
    </w:p>
    <w:p w:rsidR="00AD7390" w:rsidRDefault="00A94C86" w:rsidP="00A94C86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(1) </w:t>
      </w:r>
      <w:r w:rsidR="00AD7390">
        <w:rPr>
          <w:sz w:val="20"/>
          <w:szCs w:val="20"/>
        </w:rPr>
        <w:t>Ende des Zweiten Weltkriegs</w:t>
      </w:r>
    </w:p>
    <w:p w:rsidR="00AD7390" w:rsidRPr="00AD7390" w:rsidRDefault="00A94C86" w:rsidP="00A94C86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(2) </w:t>
      </w:r>
      <w:r w:rsidR="00AD7390" w:rsidRPr="00AD7390">
        <w:rPr>
          <w:sz w:val="20"/>
          <w:szCs w:val="20"/>
        </w:rPr>
        <w:t>Tod Stalins</w:t>
      </w:r>
    </w:p>
    <w:p w:rsidR="00AD7390" w:rsidRPr="00AD7390" w:rsidRDefault="00A94C86" w:rsidP="00A94C86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(3) </w:t>
      </w:r>
      <w:r w:rsidR="00AD7390" w:rsidRPr="00AD7390">
        <w:rPr>
          <w:sz w:val="20"/>
          <w:szCs w:val="20"/>
        </w:rPr>
        <w:t xml:space="preserve">Volksaufstand </w:t>
      </w:r>
      <w:r w:rsidR="00903C2E">
        <w:rPr>
          <w:sz w:val="20"/>
          <w:szCs w:val="20"/>
        </w:rPr>
        <w:t xml:space="preserve">in der </w:t>
      </w:r>
      <w:r w:rsidR="00AD7390" w:rsidRPr="00AD7390">
        <w:rPr>
          <w:sz w:val="20"/>
          <w:szCs w:val="20"/>
        </w:rPr>
        <w:t>DDR</w:t>
      </w:r>
    </w:p>
    <w:p w:rsidR="00AD7390" w:rsidRPr="00AD7390" w:rsidRDefault="00A94C86" w:rsidP="00A94C86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(4) </w:t>
      </w:r>
      <w:r w:rsidR="00903C2E">
        <w:rPr>
          <w:sz w:val="20"/>
          <w:szCs w:val="20"/>
        </w:rPr>
        <w:t>Ungarna</w:t>
      </w:r>
      <w:r w:rsidR="00AD7390" w:rsidRPr="00AD7390">
        <w:rPr>
          <w:sz w:val="20"/>
          <w:szCs w:val="20"/>
        </w:rPr>
        <w:t>ufstand</w:t>
      </w:r>
    </w:p>
    <w:p w:rsidR="00AD7390" w:rsidRPr="00AD7390" w:rsidRDefault="00A94C86" w:rsidP="00A94C86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(5) </w:t>
      </w:r>
      <w:r w:rsidR="00AD7390" w:rsidRPr="00AD7390">
        <w:rPr>
          <w:sz w:val="20"/>
          <w:szCs w:val="20"/>
        </w:rPr>
        <w:t>Mauerbau</w:t>
      </w:r>
    </w:p>
    <w:p w:rsidR="00AD7390" w:rsidRPr="00AD7390" w:rsidRDefault="00A94C86" w:rsidP="00A94C86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(6) </w:t>
      </w:r>
      <w:r w:rsidR="00AD7390" w:rsidRPr="00AD7390">
        <w:rPr>
          <w:sz w:val="20"/>
          <w:szCs w:val="20"/>
        </w:rPr>
        <w:t>Kuba-Krise</w:t>
      </w:r>
    </w:p>
    <w:p w:rsidR="00AD7390" w:rsidRDefault="00AD7390" w:rsidP="00AD7390">
      <w:pPr>
        <w:pStyle w:val="ArialText"/>
        <w:ind w:firstLine="0"/>
        <w:rPr>
          <w:b/>
          <w:bCs/>
          <w:sz w:val="20"/>
          <w:szCs w:val="20"/>
        </w:rPr>
      </w:pPr>
    </w:p>
    <w:p w:rsidR="00AD7390" w:rsidRDefault="00AD7390" w:rsidP="00AD7390">
      <w:pPr>
        <w:pStyle w:val="ArialText"/>
        <w:ind w:firstLine="0"/>
        <w:rPr>
          <w:b/>
          <w:bCs/>
          <w:sz w:val="20"/>
          <w:szCs w:val="20"/>
        </w:rPr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594"/>
        <w:gridCol w:w="1185"/>
        <w:gridCol w:w="1186"/>
        <w:gridCol w:w="1186"/>
        <w:gridCol w:w="1186"/>
        <w:gridCol w:w="1186"/>
        <w:gridCol w:w="1186"/>
        <w:gridCol w:w="755"/>
      </w:tblGrid>
      <w:tr w:rsidR="00A94C86" w:rsidTr="009006FE">
        <w:trPr>
          <w:trHeight w:val="1207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4C86" w:rsidRDefault="00B41D25" w:rsidP="00A94C86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2068" type="#_x0000_t32" style="position:absolute;margin-left:74.5pt;margin-top:9.1pt;width:0;height:147pt;z-index:251688960" o:connectortype="straight" strokecolor="#003480" strokeweight="2pt">
                  <v:stroke startarrow="block" endarrow="block"/>
                </v:shape>
              </w:pict>
            </w:r>
            <w:r w:rsidR="00A94C86">
              <w:rPr>
                <w:b/>
                <w:bCs/>
                <w:sz w:val="20"/>
                <w:szCs w:val="20"/>
              </w:rPr>
              <w:t>Spannung/</w:t>
            </w:r>
          </w:p>
          <w:p w:rsidR="00A94C86" w:rsidRDefault="00A94C86" w:rsidP="00A94C86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Konfrontation/</w:t>
            </w:r>
          </w:p>
          <w:p w:rsidR="00A94C86" w:rsidRDefault="00A94C86" w:rsidP="00A94C86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Aggression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</w:tr>
      <w:tr w:rsidR="00A94C86" w:rsidTr="009006FE">
        <w:trPr>
          <w:trHeight w:val="386"/>
        </w:trPr>
        <w:tc>
          <w:tcPr>
            <w:tcW w:w="1594" w:type="dxa"/>
            <w:tcBorders>
              <w:top w:val="nil"/>
              <w:left w:val="nil"/>
              <w:bottom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</w:tcBorders>
            <w:vAlign w:val="center"/>
          </w:tcPr>
          <w:p w:rsidR="00A94C86" w:rsidRDefault="00A94C86" w:rsidP="00A94C86">
            <w:pPr>
              <w:pStyle w:val="ArialText"/>
              <w:tabs>
                <w:tab w:val="left" w:pos="900"/>
              </w:tabs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1945</w:t>
            </w:r>
          </w:p>
        </w:tc>
        <w:tc>
          <w:tcPr>
            <w:tcW w:w="1186" w:type="dxa"/>
            <w:tcBorders>
              <w:top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1950</w:t>
            </w:r>
          </w:p>
        </w:tc>
        <w:tc>
          <w:tcPr>
            <w:tcW w:w="1186" w:type="dxa"/>
            <w:tcBorders>
              <w:top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1953</w:t>
            </w:r>
          </w:p>
        </w:tc>
        <w:tc>
          <w:tcPr>
            <w:tcW w:w="1186" w:type="dxa"/>
            <w:tcBorders>
              <w:top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1956</w:t>
            </w:r>
          </w:p>
        </w:tc>
        <w:tc>
          <w:tcPr>
            <w:tcW w:w="1186" w:type="dxa"/>
            <w:tcBorders>
              <w:top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1961</w:t>
            </w:r>
          </w:p>
        </w:tc>
        <w:tc>
          <w:tcPr>
            <w:tcW w:w="1186" w:type="dxa"/>
            <w:tcBorders>
              <w:top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1965</w:t>
            </w:r>
          </w:p>
        </w:tc>
        <w:tc>
          <w:tcPr>
            <w:tcW w:w="755" w:type="dxa"/>
            <w:tcBorders>
              <w:top w:val="nil"/>
              <w:right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A94C86" w:rsidTr="009006FE">
        <w:trPr>
          <w:trHeight w:val="411"/>
        </w:trPr>
        <w:tc>
          <w:tcPr>
            <w:tcW w:w="1594" w:type="dxa"/>
            <w:tcBorders>
              <w:top w:val="nil"/>
              <w:left w:val="nil"/>
              <w:bottom w:val="nil"/>
            </w:tcBorders>
            <w:vAlign w:val="center"/>
          </w:tcPr>
          <w:p w:rsidR="00A94C86" w:rsidRDefault="00B41D25" w:rsidP="00A94C86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pict>
                <v:shape id="_x0000_s2067" type="#_x0000_t32" style="position:absolute;margin-left:74.5pt;margin-top:-3.4pt;width:396.75pt;height:0;z-index:251687936;mso-position-horizontal-relative:text;mso-position-vertical-relative:text" o:connectortype="straight" strokecolor="#003480" strokeweight="2pt">
                  <v:stroke endarrow="block"/>
                </v:shape>
              </w:pict>
            </w:r>
          </w:p>
        </w:tc>
        <w:tc>
          <w:tcPr>
            <w:tcW w:w="1185" w:type="dxa"/>
            <w:tcBorders>
              <w:bottom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bottom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bottom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bottom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bottom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bottom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55" w:type="dxa"/>
            <w:tcBorders>
              <w:bottom w:val="nil"/>
              <w:right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A94C86" w:rsidTr="009006FE">
        <w:trPr>
          <w:trHeight w:val="1232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4C86" w:rsidRDefault="00A94C86" w:rsidP="00A94C86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Entspannung/</w:t>
            </w:r>
          </w:p>
          <w:p w:rsidR="00A94C86" w:rsidRDefault="00A94C86" w:rsidP="00A94C86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Freundschaft/</w:t>
            </w:r>
          </w:p>
          <w:p w:rsidR="00A94C86" w:rsidRDefault="00A94C86" w:rsidP="00A94C86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Sanftmut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:rsidR="00A94C86" w:rsidRDefault="00A94C86" w:rsidP="00AD7390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</w:p>
        </w:tc>
      </w:tr>
    </w:tbl>
    <w:p w:rsidR="00A94C86" w:rsidRDefault="00A94C86" w:rsidP="00AD7390">
      <w:pPr>
        <w:pStyle w:val="ArialText"/>
        <w:ind w:firstLine="0"/>
        <w:rPr>
          <w:b/>
          <w:bCs/>
          <w:sz w:val="20"/>
          <w:szCs w:val="20"/>
        </w:rPr>
      </w:pPr>
    </w:p>
    <w:p w:rsidR="00A94C86" w:rsidRDefault="00A94C86" w:rsidP="00AD7390">
      <w:pPr>
        <w:pStyle w:val="ArialText"/>
        <w:ind w:firstLine="0"/>
        <w:rPr>
          <w:b/>
          <w:bCs/>
          <w:sz w:val="20"/>
          <w:szCs w:val="20"/>
        </w:rPr>
      </w:pPr>
    </w:p>
    <w:p w:rsidR="00A94C86" w:rsidRDefault="00A94C86" w:rsidP="00AD7390">
      <w:pPr>
        <w:pStyle w:val="ArialText"/>
        <w:ind w:firstLine="0"/>
        <w:rPr>
          <w:b/>
          <w:bCs/>
          <w:sz w:val="20"/>
          <w:szCs w:val="20"/>
        </w:rPr>
      </w:pPr>
    </w:p>
    <w:p w:rsidR="00AD7390" w:rsidRDefault="00AD7390" w:rsidP="00AD7390">
      <w:pPr>
        <w:pStyle w:val="ArialText"/>
        <w:ind w:firstLine="0"/>
        <w:rPr>
          <w:b/>
          <w:bCs/>
          <w:sz w:val="20"/>
          <w:szCs w:val="20"/>
        </w:rPr>
      </w:pPr>
    </w:p>
    <w:p w:rsidR="00AD7390" w:rsidRDefault="00A94C86" w:rsidP="00A94C86">
      <w:pPr>
        <w:pStyle w:val="ArialText"/>
        <w:ind w:firstLine="0"/>
        <w:rPr>
          <w:sz w:val="20"/>
          <w:szCs w:val="20"/>
        </w:rPr>
      </w:pPr>
      <w:r w:rsidRPr="00A94C86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AD7390" w:rsidRPr="00AD7390">
        <w:rPr>
          <w:sz w:val="20"/>
          <w:szCs w:val="20"/>
        </w:rPr>
        <w:t>Beschreibe die Kurve. Welchen Verlauf nimmt sie?</w:t>
      </w:r>
    </w:p>
    <w:p w:rsidR="00AD7390" w:rsidRDefault="00AD7390" w:rsidP="00A94C86">
      <w:pPr>
        <w:pStyle w:val="ArialText"/>
        <w:ind w:firstLine="0"/>
        <w:rPr>
          <w:sz w:val="20"/>
          <w:szCs w:val="20"/>
        </w:rPr>
      </w:pPr>
    </w:p>
    <w:p w:rsidR="00AD7390" w:rsidRDefault="00AD7390" w:rsidP="00A94C86">
      <w:pPr>
        <w:pStyle w:val="ArialText"/>
        <w:ind w:firstLine="0"/>
        <w:rPr>
          <w:sz w:val="20"/>
          <w:szCs w:val="20"/>
        </w:rPr>
      </w:pPr>
    </w:p>
    <w:p w:rsidR="009006FE" w:rsidRPr="00AD7390" w:rsidRDefault="009006FE" w:rsidP="00A94C86">
      <w:pPr>
        <w:pStyle w:val="ArialText"/>
        <w:ind w:firstLine="0"/>
        <w:rPr>
          <w:sz w:val="20"/>
          <w:szCs w:val="20"/>
        </w:rPr>
      </w:pPr>
    </w:p>
    <w:p w:rsidR="00AD7390" w:rsidRDefault="00AD7390" w:rsidP="009006FE">
      <w:pPr>
        <w:pStyle w:val="ArialText"/>
        <w:ind w:firstLine="0"/>
        <w:rPr>
          <w:b/>
          <w:bCs/>
          <w:sz w:val="20"/>
          <w:szCs w:val="20"/>
        </w:rPr>
      </w:pPr>
    </w:p>
    <w:p w:rsidR="00AD7390" w:rsidRPr="00AD7390" w:rsidRDefault="00A94C86" w:rsidP="009006FE">
      <w:pPr>
        <w:pStyle w:val="ArialText"/>
        <w:ind w:firstLine="0"/>
        <w:rPr>
          <w:sz w:val="20"/>
          <w:szCs w:val="20"/>
        </w:rPr>
      </w:pPr>
      <w:r w:rsidRPr="00A94C86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="00AD7390">
        <w:rPr>
          <w:sz w:val="20"/>
          <w:szCs w:val="20"/>
        </w:rPr>
        <w:t>Genau in dieser Zeit, zwischen 1953 und 1964, war Nikita Chruschtschow Regierungschef der UdSSR. Welche Fragen stellen sich?</w:t>
      </w:r>
    </w:p>
    <w:sectPr w:rsidR="00AD7390" w:rsidRPr="00AD7390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7E86" w:rsidRDefault="001E7E86" w:rsidP="003A7C35">
      <w:pPr>
        <w:spacing w:after="0" w:line="240" w:lineRule="auto"/>
      </w:pPr>
      <w:r>
        <w:separator/>
      </w:r>
    </w:p>
  </w:endnote>
  <w:endnote w:type="continuationSeparator" w:id="0">
    <w:p w:rsidR="001E7E86" w:rsidRDefault="001E7E8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02F" w:rsidRDefault="000E102F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B41D25" w:rsidRPr="00B41D2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B41D25" w:rsidRPr="00B41D25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B41D25" w:rsidRPr="00B41D25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02F" w:rsidRDefault="000E102F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7E86" w:rsidRDefault="001E7E86" w:rsidP="003A7C35">
      <w:pPr>
        <w:spacing w:after="0" w:line="240" w:lineRule="auto"/>
      </w:pPr>
      <w:r>
        <w:separator/>
      </w:r>
    </w:p>
  </w:footnote>
  <w:footnote w:type="continuationSeparator" w:id="0">
    <w:p w:rsidR="001E7E86" w:rsidRDefault="001E7E8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02F" w:rsidRDefault="000E102F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94C86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nikita-chruschtschow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nikita-chruschtschow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41D25" w:rsidRPr="00B41D25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2799F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AD7390">
      <w:rPr>
        <w:sz w:val="20"/>
        <w:szCs w:val="20"/>
      </w:rPr>
      <w:t>Globalpolitische</w:t>
    </w:r>
    <w:r w:rsidR="009006FE">
      <w:rPr>
        <w:sz w:val="20"/>
        <w:szCs w:val="20"/>
      </w:rPr>
      <w:t xml:space="preserve"> </w:t>
    </w:r>
    <w:r w:rsidR="00AD7390">
      <w:rPr>
        <w:sz w:val="20"/>
        <w:szCs w:val="20"/>
      </w:rPr>
      <w:t>„Fieberkurve“</w:t>
    </w:r>
    <w:r w:rsidR="000E102F">
      <w:rPr>
        <w:sz w:val="20"/>
        <w:szCs w:val="20"/>
      </w:rPr>
      <w:t xml:space="preserve"> nach 1945</w:t>
    </w:r>
  </w:p>
  <w:p w:rsidR="00685FD6" w:rsidRPr="00000978" w:rsidRDefault="00B41D25" w:rsidP="00685FD6">
    <w:pPr>
      <w:pStyle w:val="KeinLeerraum"/>
      <w:ind w:left="142"/>
      <w:rPr>
        <w:color w:val="909191"/>
        <w:sz w:val="16"/>
        <w:szCs w:val="16"/>
      </w:rPr>
    </w:pPr>
    <w:r w:rsidRPr="00B41D25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AB1B48" w:rsidP="0080599D">
    <w:pPr>
      <w:pStyle w:val="ArialBeschreibunggrau"/>
      <w:ind w:firstLine="132"/>
    </w:pPr>
    <w:r w:rsidRPr="00222CCE">
      <w:rPr>
        <w:caps/>
      </w:rPr>
      <w:t>Nikita Chruschtschow</w:t>
    </w:r>
    <w:r>
      <w:t xml:space="preserve"> – Macht und Unterdrückung in der Sowjetunion</w:t>
    </w:r>
  </w:p>
  <w:p w:rsidR="00A94C86" w:rsidRPr="00A94C86" w:rsidRDefault="00A94C86" w:rsidP="0080599D">
    <w:pPr>
      <w:pStyle w:val="ArialBeschreibunggrau"/>
      <w:ind w:firstLine="132"/>
      <w:rPr>
        <w:szCs w:val="16"/>
      </w:rPr>
    </w:pPr>
    <w:r w:rsidRPr="00A94C86">
      <w:rPr>
        <w:rFonts w:eastAsiaTheme="minorHAnsi" w:cs="Arial"/>
        <w:szCs w:val="16"/>
      </w:rPr>
      <w:t>planet-schule.de/x/</w:t>
    </w:r>
    <w:proofErr w:type="spellStart"/>
    <w:r w:rsidRPr="00A94C86">
      <w:rPr>
        <w:rFonts w:eastAsiaTheme="minorHAnsi" w:cs="Arial"/>
        <w:szCs w:val="16"/>
      </w:rPr>
      <w:t>nikita-chruschtschow</w:t>
    </w:r>
    <w:proofErr w:type="spellEnd"/>
  </w:p>
  <w:p w:rsidR="00685FD6" w:rsidRPr="00EA14C0" w:rsidRDefault="00685FD6" w:rsidP="0080599D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02F" w:rsidRDefault="000E102F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A1134BB"/>
    <w:multiLevelType w:val="hybridMultilevel"/>
    <w:tmpl w:val="94863BEC"/>
    <w:lvl w:ilvl="0" w:tplc="D99CB378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23C5406"/>
    <w:multiLevelType w:val="hybridMultilevel"/>
    <w:tmpl w:val="14F8E956"/>
    <w:lvl w:ilvl="0" w:tplc="367ED39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65FDC"/>
    <w:rsid w:val="00083489"/>
    <w:rsid w:val="0009509B"/>
    <w:rsid w:val="000A5ADA"/>
    <w:rsid w:val="000C5BEC"/>
    <w:rsid w:val="000E102F"/>
    <w:rsid w:val="001773CA"/>
    <w:rsid w:val="001E7E86"/>
    <w:rsid w:val="00200DF4"/>
    <w:rsid w:val="00222CCE"/>
    <w:rsid w:val="00245708"/>
    <w:rsid w:val="00262C0C"/>
    <w:rsid w:val="00281DDB"/>
    <w:rsid w:val="002A0B9A"/>
    <w:rsid w:val="002B39CB"/>
    <w:rsid w:val="00325BFA"/>
    <w:rsid w:val="00335E90"/>
    <w:rsid w:val="00377846"/>
    <w:rsid w:val="003A7C35"/>
    <w:rsid w:val="00431C56"/>
    <w:rsid w:val="00453CEA"/>
    <w:rsid w:val="00462615"/>
    <w:rsid w:val="00477FC4"/>
    <w:rsid w:val="0052199E"/>
    <w:rsid w:val="005561A0"/>
    <w:rsid w:val="00560917"/>
    <w:rsid w:val="00584297"/>
    <w:rsid w:val="00602CB2"/>
    <w:rsid w:val="0060637E"/>
    <w:rsid w:val="00685FD6"/>
    <w:rsid w:val="00692B3A"/>
    <w:rsid w:val="006C4A77"/>
    <w:rsid w:val="006F2769"/>
    <w:rsid w:val="00751706"/>
    <w:rsid w:val="007B436A"/>
    <w:rsid w:val="0080599D"/>
    <w:rsid w:val="0082799F"/>
    <w:rsid w:val="0084226E"/>
    <w:rsid w:val="00894656"/>
    <w:rsid w:val="008B0864"/>
    <w:rsid w:val="008C5CBF"/>
    <w:rsid w:val="008F2641"/>
    <w:rsid w:val="009006FE"/>
    <w:rsid w:val="00903C2E"/>
    <w:rsid w:val="009567B3"/>
    <w:rsid w:val="009C7CB3"/>
    <w:rsid w:val="00A0224E"/>
    <w:rsid w:val="00A44524"/>
    <w:rsid w:val="00A52078"/>
    <w:rsid w:val="00A942D9"/>
    <w:rsid w:val="00A94C86"/>
    <w:rsid w:val="00A973C2"/>
    <w:rsid w:val="00AA60EB"/>
    <w:rsid w:val="00AB1B48"/>
    <w:rsid w:val="00AD7390"/>
    <w:rsid w:val="00B41D25"/>
    <w:rsid w:val="00B55672"/>
    <w:rsid w:val="00B933C3"/>
    <w:rsid w:val="00BD4B6A"/>
    <w:rsid w:val="00C111CB"/>
    <w:rsid w:val="00C32CC3"/>
    <w:rsid w:val="00CB34C9"/>
    <w:rsid w:val="00CF08A5"/>
    <w:rsid w:val="00D31519"/>
    <w:rsid w:val="00D712D0"/>
    <w:rsid w:val="00DF1CF7"/>
    <w:rsid w:val="00DF789E"/>
    <w:rsid w:val="00E40C39"/>
    <w:rsid w:val="00EE4001"/>
    <w:rsid w:val="00F160F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  <o:rules v:ext="edit">
        <o:r id="V:Rule3" type="connector" idref="#_x0000_s2068"/>
        <o:r id="V:Rule4" type="connector" idref="#_x0000_s206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93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Nikita Chruschtschow: Macht und Unterdrückung in der Sowjetunion</dc:title>
  <dc:creator>planet schule</dc:creator>
  <cp:lastModifiedBy>Martina Frietsch</cp:lastModifiedBy>
  <cp:revision>7</cp:revision>
  <cp:lastPrinted>2025-05-10T13:16:00Z</cp:lastPrinted>
  <dcterms:created xsi:type="dcterms:W3CDTF">2025-05-18T16:31:00Z</dcterms:created>
  <dcterms:modified xsi:type="dcterms:W3CDTF">2025-05-23T12:44:00Z</dcterms:modified>
</cp:coreProperties>
</file>