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2AA3" w:rsidRPr="000F2AA3" w:rsidRDefault="0013188B" w:rsidP="00C701D6">
      <w:pPr>
        <w:pStyle w:val="Arialberschrift"/>
        <w:ind w:firstLine="0"/>
        <w:rPr>
          <w:b w:val="0"/>
          <w:sz w:val="20"/>
          <w:szCs w:val="20"/>
        </w:rPr>
      </w:pPr>
      <w:r>
        <w:rPr>
          <w:b w:val="0"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89535</wp:posOffset>
            </wp:positionH>
            <wp:positionV relativeFrom="paragraph">
              <wp:posOffset>15240</wp:posOffset>
            </wp:positionV>
            <wp:extent cx="1447800" cy="1676400"/>
            <wp:effectExtent l="19050" t="0" r="0" b="0"/>
            <wp:wrapTight wrapText="bothSides">
              <wp:wrapPolygon edited="0">
                <wp:start x="-284" y="0"/>
                <wp:lineTo x="-284" y="21355"/>
                <wp:lineTo x="21600" y="21355"/>
                <wp:lineTo x="21600" y="0"/>
                <wp:lineTo x="-284" y="0"/>
              </wp:wrapPolygon>
            </wp:wrapTight>
            <wp:docPr id="5" name="Grafik 4" descr="hinton00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inton00001.png"/>
                    <pic:cNvPicPr/>
                  </pic:nvPicPr>
                  <pic:blipFill>
                    <a:blip r:embed="rId7" cstate="print"/>
                    <a:srcRect r="54755" b="7289"/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701D6" w:rsidRPr="000F2AA3" w:rsidRDefault="0013188B" w:rsidP="000F2AA3">
      <w:pPr>
        <w:pStyle w:val="Arialberschrift"/>
        <w:ind w:firstLine="0"/>
        <w:rPr>
          <w:b w:val="0"/>
        </w:rPr>
      </w:pPr>
      <w:r>
        <w:tab/>
      </w:r>
      <w:r w:rsidR="000F2AA3">
        <w:t xml:space="preserve">Biografie Joan </w:t>
      </w:r>
      <w:proofErr w:type="spellStart"/>
      <w:r w:rsidR="000F2AA3">
        <w:t>Hinton</w:t>
      </w:r>
      <w:proofErr w:type="spellEnd"/>
    </w:p>
    <w:p w:rsidR="00C701D6" w:rsidRDefault="00C701D6" w:rsidP="00C701D6">
      <w:pPr>
        <w:pStyle w:val="ArialText"/>
        <w:ind w:firstLine="0"/>
        <w:rPr>
          <w:sz w:val="20"/>
          <w:szCs w:val="20"/>
        </w:rPr>
      </w:pPr>
    </w:p>
    <w:p w:rsidR="00C701D6" w:rsidRDefault="00C701D6" w:rsidP="00C701D6">
      <w:pPr>
        <w:pStyle w:val="ArialText"/>
        <w:ind w:firstLine="0"/>
        <w:rPr>
          <w:sz w:val="20"/>
          <w:szCs w:val="20"/>
        </w:rPr>
      </w:pPr>
    </w:p>
    <w:p w:rsidR="00C701D6" w:rsidRDefault="00C701D6" w:rsidP="00C701D6">
      <w:pPr>
        <w:pStyle w:val="ArialText"/>
        <w:ind w:firstLine="0"/>
        <w:rPr>
          <w:sz w:val="20"/>
          <w:szCs w:val="20"/>
        </w:rPr>
      </w:pPr>
    </w:p>
    <w:p w:rsidR="00C701D6" w:rsidRDefault="00C701D6" w:rsidP="00C701D6">
      <w:pPr>
        <w:pStyle w:val="ArialText"/>
        <w:ind w:firstLine="0"/>
        <w:rPr>
          <w:sz w:val="20"/>
          <w:szCs w:val="20"/>
        </w:rPr>
      </w:pPr>
    </w:p>
    <w:p w:rsidR="00C701D6" w:rsidRDefault="00C701D6" w:rsidP="00C701D6">
      <w:pPr>
        <w:pStyle w:val="ArialText"/>
        <w:ind w:firstLine="0"/>
        <w:rPr>
          <w:sz w:val="20"/>
          <w:szCs w:val="20"/>
        </w:rPr>
      </w:pPr>
    </w:p>
    <w:p w:rsidR="0013188B" w:rsidRDefault="0013188B" w:rsidP="00C701D6">
      <w:pPr>
        <w:pStyle w:val="ArialText"/>
        <w:ind w:firstLine="0"/>
        <w:rPr>
          <w:sz w:val="20"/>
          <w:szCs w:val="20"/>
        </w:rPr>
      </w:pPr>
    </w:p>
    <w:p w:rsidR="0013188B" w:rsidRDefault="0013188B" w:rsidP="00C701D6">
      <w:pPr>
        <w:pStyle w:val="ArialText"/>
        <w:ind w:firstLine="0"/>
        <w:rPr>
          <w:sz w:val="20"/>
          <w:szCs w:val="20"/>
        </w:rPr>
      </w:pPr>
    </w:p>
    <w:p w:rsidR="0013188B" w:rsidRDefault="0013188B" w:rsidP="00C701D6">
      <w:pPr>
        <w:pStyle w:val="ArialText"/>
        <w:ind w:firstLine="0"/>
        <w:rPr>
          <w:sz w:val="20"/>
          <w:szCs w:val="20"/>
        </w:rPr>
      </w:pPr>
    </w:p>
    <w:p w:rsidR="0013188B" w:rsidRDefault="0013188B" w:rsidP="00C701D6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W w:w="9497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1985"/>
        <w:gridCol w:w="7512"/>
      </w:tblGrid>
      <w:tr w:rsidR="00C701D6" w:rsidTr="004E3D9F">
        <w:trPr>
          <w:trHeight w:val="356"/>
        </w:trPr>
        <w:tc>
          <w:tcPr>
            <w:tcW w:w="1985" w:type="dxa"/>
            <w:vAlign w:val="center"/>
          </w:tcPr>
          <w:p w:rsidR="00C701D6" w:rsidRDefault="00E61B03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20.10.</w:t>
            </w:r>
            <w:r w:rsidR="000F2AA3">
              <w:rPr>
                <w:sz w:val="20"/>
                <w:szCs w:val="20"/>
              </w:rPr>
              <w:t>1921</w:t>
            </w:r>
          </w:p>
        </w:tc>
        <w:tc>
          <w:tcPr>
            <w:tcW w:w="7512" w:type="dxa"/>
            <w:vAlign w:val="center"/>
          </w:tcPr>
          <w:p w:rsidR="00C701D6" w:rsidRDefault="000F2AA3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geboren in Chicago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E61B03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1939</w:t>
            </w:r>
          </w:p>
        </w:tc>
        <w:tc>
          <w:tcPr>
            <w:tcW w:w="7512" w:type="dxa"/>
            <w:vAlign w:val="center"/>
          </w:tcPr>
          <w:p w:rsidR="000F2AA3" w:rsidRDefault="00E61B03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Joan </w:t>
            </w:r>
            <w:proofErr w:type="spellStart"/>
            <w:r>
              <w:rPr>
                <w:sz w:val="20"/>
                <w:szCs w:val="20"/>
              </w:rPr>
              <w:t>Hinton</w:t>
            </w:r>
            <w:proofErr w:type="spellEnd"/>
            <w:r>
              <w:rPr>
                <w:sz w:val="20"/>
                <w:szCs w:val="20"/>
              </w:rPr>
              <w:t xml:space="preserve"> studiert Physik a</w:t>
            </w:r>
            <w:r w:rsidR="0013188B">
              <w:rPr>
                <w:sz w:val="20"/>
                <w:szCs w:val="20"/>
              </w:rPr>
              <w:t xml:space="preserve">m </w:t>
            </w:r>
            <w:proofErr w:type="spellStart"/>
            <w:r w:rsidR="0013188B">
              <w:rPr>
                <w:sz w:val="20"/>
                <w:szCs w:val="20"/>
              </w:rPr>
              <w:t>Bennington</w:t>
            </w:r>
            <w:proofErr w:type="spellEnd"/>
            <w:r w:rsidR="0013188B">
              <w:rPr>
                <w:sz w:val="20"/>
                <w:szCs w:val="20"/>
              </w:rPr>
              <w:t xml:space="preserve"> College, einer Frauenhochschule </w:t>
            </w:r>
            <w:r>
              <w:rPr>
                <w:sz w:val="20"/>
                <w:szCs w:val="20"/>
              </w:rPr>
              <w:t>in Vermont</w:t>
            </w:r>
            <w:r w:rsidR="0013188B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E61B03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1942 </w:t>
            </w:r>
          </w:p>
        </w:tc>
        <w:tc>
          <w:tcPr>
            <w:tcW w:w="7512" w:type="dxa"/>
            <w:vAlign w:val="center"/>
          </w:tcPr>
          <w:p w:rsidR="000F2AA3" w:rsidRDefault="00E61B03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Bachelor-Abschluss in Naturwissenschaften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015884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1944 </w:t>
            </w:r>
          </w:p>
        </w:tc>
        <w:tc>
          <w:tcPr>
            <w:tcW w:w="7512" w:type="dxa"/>
            <w:vAlign w:val="center"/>
          </w:tcPr>
          <w:p w:rsidR="000F2AA3" w:rsidRDefault="00015884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Joan </w:t>
            </w:r>
            <w:proofErr w:type="spellStart"/>
            <w:r>
              <w:rPr>
                <w:sz w:val="20"/>
                <w:szCs w:val="20"/>
              </w:rPr>
              <w:t>Hinton</w:t>
            </w:r>
            <w:proofErr w:type="spellEnd"/>
            <w:r>
              <w:rPr>
                <w:sz w:val="20"/>
                <w:szCs w:val="20"/>
              </w:rPr>
              <w:t xml:space="preserve"> wird </w:t>
            </w:r>
            <w:r w:rsidR="00105820">
              <w:rPr>
                <w:sz w:val="20"/>
                <w:szCs w:val="20"/>
              </w:rPr>
              <w:t xml:space="preserve">kurz vor Ende ihres Studiums </w:t>
            </w:r>
            <w:r>
              <w:rPr>
                <w:sz w:val="20"/>
                <w:szCs w:val="20"/>
              </w:rPr>
              <w:t xml:space="preserve">für das Manhattan Projekt angeworben – die Entwicklung der Atombombe in Los </w:t>
            </w:r>
            <w:proofErr w:type="spellStart"/>
            <w:r>
              <w:rPr>
                <w:sz w:val="20"/>
                <w:szCs w:val="20"/>
              </w:rPr>
              <w:t>Alamos</w:t>
            </w:r>
            <w:proofErr w:type="spellEnd"/>
            <w:r>
              <w:rPr>
                <w:sz w:val="20"/>
                <w:szCs w:val="20"/>
              </w:rPr>
              <w:t xml:space="preserve">, New Mexico. </w:t>
            </w:r>
          </w:p>
          <w:p w:rsidR="00015884" w:rsidRDefault="00015884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Sie arbeitet im Team de</w:t>
            </w:r>
            <w:r w:rsidR="00105820">
              <w:rPr>
                <w:sz w:val="20"/>
                <w:szCs w:val="20"/>
              </w:rPr>
              <w:t>r</w:t>
            </w:r>
            <w:r>
              <w:rPr>
                <w:sz w:val="20"/>
                <w:szCs w:val="20"/>
              </w:rPr>
              <w:t xml:space="preserve"> bedeutenden Kernphysiker Enrico Fermi</w:t>
            </w:r>
            <w:r w:rsidR="00105820">
              <w:rPr>
                <w:sz w:val="20"/>
                <w:szCs w:val="20"/>
              </w:rPr>
              <w:t xml:space="preserve"> und Robert Oppenheimer an der Entwicklung des weltweit ersten Kernreaktors.</w:t>
            </w:r>
            <w:r>
              <w:rPr>
                <w:sz w:val="20"/>
                <w:szCs w:val="20"/>
              </w:rPr>
              <w:t xml:space="preserve"> </w:t>
            </w:r>
            <w:r w:rsidR="00105820">
              <w:rPr>
                <w:sz w:val="20"/>
                <w:szCs w:val="20"/>
              </w:rPr>
              <w:t xml:space="preserve">Sie ist eine der wenigen Wissenschaftlerinnen </w:t>
            </w:r>
            <w:r w:rsidR="0013188B">
              <w:rPr>
                <w:sz w:val="20"/>
                <w:szCs w:val="20"/>
              </w:rPr>
              <w:t xml:space="preserve">in Los </w:t>
            </w:r>
            <w:proofErr w:type="spellStart"/>
            <w:r w:rsidR="0013188B">
              <w:rPr>
                <w:sz w:val="20"/>
                <w:szCs w:val="20"/>
              </w:rPr>
              <w:t>Alamos</w:t>
            </w:r>
            <w:proofErr w:type="spellEnd"/>
            <w:r w:rsidR="00105820">
              <w:rPr>
                <w:sz w:val="20"/>
                <w:szCs w:val="20"/>
              </w:rPr>
              <w:t xml:space="preserve">. 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015884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1944 </w:t>
            </w:r>
          </w:p>
        </w:tc>
        <w:tc>
          <w:tcPr>
            <w:tcW w:w="7512" w:type="dxa"/>
            <w:vAlign w:val="center"/>
          </w:tcPr>
          <w:p w:rsidR="000F2AA3" w:rsidRDefault="00015884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Sie promoviert an der Universität Wisconsin</w:t>
            </w:r>
            <w:r w:rsidR="00897DDC">
              <w:rPr>
                <w:sz w:val="20"/>
                <w:szCs w:val="20"/>
              </w:rPr>
              <w:t xml:space="preserve"> in Physik</w:t>
            </w:r>
            <w:r w:rsidR="00105820">
              <w:rPr>
                <w:sz w:val="20"/>
                <w:szCs w:val="20"/>
              </w:rPr>
              <w:t>.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105820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</w:t>
            </w:r>
            <w:r w:rsidR="00A50A89">
              <w:rPr>
                <w:sz w:val="20"/>
                <w:szCs w:val="20"/>
              </w:rPr>
              <w:t xml:space="preserve"> Juli</w:t>
            </w:r>
            <w:r>
              <w:rPr>
                <w:sz w:val="20"/>
                <w:szCs w:val="20"/>
              </w:rPr>
              <w:t>1945</w:t>
            </w:r>
          </w:p>
        </w:tc>
        <w:tc>
          <w:tcPr>
            <w:tcW w:w="7512" w:type="dxa"/>
            <w:vAlign w:val="center"/>
          </w:tcPr>
          <w:p w:rsidR="000F2AA3" w:rsidRDefault="00105820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Der </w:t>
            </w:r>
            <w:proofErr w:type="spellStart"/>
            <w:r>
              <w:rPr>
                <w:sz w:val="20"/>
                <w:szCs w:val="20"/>
              </w:rPr>
              <w:t>Trinity</w:t>
            </w:r>
            <w:proofErr w:type="spellEnd"/>
            <w:r>
              <w:rPr>
                <w:sz w:val="20"/>
                <w:szCs w:val="20"/>
              </w:rPr>
              <w:t>-Test</w:t>
            </w:r>
            <w:r w:rsidR="00A50A89">
              <w:rPr>
                <w:sz w:val="20"/>
                <w:szCs w:val="20"/>
              </w:rPr>
              <w:t xml:space="preserve"> in der Wüste von New Mexico – der weltweit erste Atom</w:t>
            </w:r>
            <w:r w:rsidR="001B4892">
              <w:rPr>
                <w:sz w:val="20"/>
                <w:szCs w:val="20"/>
              </w:rPr>
              <w:t>bomben</w:t>
            </w:r>
            <w:r w:rsidR="00A50A89">
              <w:rPr>
                <w:sz w:val="20"/>
                <w:szCs w:val="20"/>
              </w:rPr>
              <w:t xml:space="preserve">test. Joan </w:t>
            </w:r>
            <w:proofErr w:type="spellStart"/>
            <w:r w:rsidR="00A50A89">
              <w:rPr>
                <w:sz w:val="20"/>
                <w:szCs w:val="20"/>
              </w:rPr>
              <w:t>Hinton</w:t>
            </w:r>
            <w:proofErr w:type="spellEnd"/>
            <w:r w:rsidR="00A50A89">
              <w:rPr>
                <w:sz w:val="20"/>
                <w:szCs w:val="20"/>
              </w:rPr>
              <w:t xml:space="preserve"> beobachtet den Test heimlich aus 25 Kilometern Entfernung. 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A50A89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 August 1945</w:t>
            </w:r>
          </w:p>
        </w:tc>
        <w:tc>
          <w:tcPr>
            <w:tcW w:w="7512" w:type="dxa"/>
            <w:vAlign w:val="center"/>
          </w:tcPr>
          <w:p w:rsidR="000F2AA3" w:rsidRDefault="00A50A89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 USA werfen eine Atombombe über der japanischen Stadt Hiroshima ab. Mindestens 80.000-140.00 Menschen sterben sofort, viele später an Strahlenschäden und Krebs.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A50A89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 August 1945</w:t>
            </w:r>
          </w:p>
        </w:tc>
        <w:tc>
          <w:tcPr>
            <w:tcW w:w="7512" w:type="dxa"/>
            <w:vAlign w:val="center"/>
          </w:tcPr>
          <w:p w:rsidR="000F2AA3" w:rsidRDefault="00A50A89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Zweiter Atombombenabwurf über Nagasaki. 60.000 bis 80.000 Menschen sterben</w:t>
            </w:r>
            <w:r w:rsidR="00793C95">
              <w:rPr>
                <w:sz w:val="20"/>
                <w:szCs w:val="20"/>
              </w:rPr>
              <w:t xml:space="preserve"> sofort</w:t>
            </w:r>
            <w:r>
              <w:rPr>
                <w:sz w:val="20"/>
                <w:szCs w:val="20"/>
              </w:rPr>
              <w:t xml:space="preserve">. 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0F2AA3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</w:p>
        </w:tc>
        <w:tc>
          <w:tcPr>
            <w:tcW w:w="7512" w:type="dxa"/>
            <w:vAlign w:val="center"/>
          </w:tcPr>
          <w:p w:rsidR="000F2AA3" w:rsidRDefault="00A50A89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Joan </w:t>
            </w:r>
            <w:proofErr w:type="spellStart"/>
            <w:r>
              <w:rPr>
                <w:sz w:val="20"/>
                <w:szCs w:val="20"/>
              </w:rPr>
              <w:t>Hinton</w:t>
            </w:r>
            <w:proofErr w:type="spellEnd"/>
            <w:r>
              <w:rPr>
                <w:sz w:val="20"/>
                <w:szCs w:val="20"/>
              </w:rPr>
              <w:t>, die die Atombombe bisher als Mittel zur Abschreckung gesehen hat, wird zur entschiedenen Gegnerin von Kernwaffen.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A50A89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nach dem Zweiten Weltkrieg</w:t>
            </w:r>
          </w:p>
        </w:tc>
        <w:tc>
          <w:tcPr>
            <w:tcW w:w="7512" w:type="dxa"/>
            <w:vAlign w:val="center"/>
          </w:tcPr>
          <w:p w:rsidR="000F2AA3" w:rsidRDefault="00897DDC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Forschung mit Enrico Fermi an der Universität von Chicago.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897DDC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1948</w:t>
            </w:r>
          </w:p>
        </w:tc>
        <w:tc>
          <w:tcPr>
            <w:tcW w:w="7512" w:type="dxa"/>
            <w:vAlign w:val="center"/>
          </w:tcPr>
          <w:p w:rsidR="000F2AA3" w:rsidRDefault="00897DDC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Joan </w:t>
            </w:r>
            <w:proofErr w:type="spellStart"/>
            <w:r>
              <w:rPr>
                <w:sz w:val="20"/>
                <w:szCs w:val="20"/>
              </w:rPr>
              <w:t>Hinton</w:t>
            </w:r>
            <w:proofErr w:type="spellEnd"/>
            <w:r>
              <w:rPr>
                <w:sz w:val="20"/>
                <w:szCs w:val="20"/>
              </w:rPr>
              <w:t xml:space="preserve"> lernt Erwin</w:t>
            </w:r>
            <w:r w:rsidR="001B4892">
              <w:rPr>
                <w:sz w:val="20"/>
                <w:szCs w:val="20"/>
              </w:rPr>
              <w:t xml:space="preserve"> „Sid“</w:t>
            </w:r>
            <w:r>
              <w:rPr>
                <w:sz w:val="20"/>
                <w:szCs w:val="20"/>
              </w:rPr>
              <w:t xml:space="preserve"> Engst kennen, </w:t>
            </w:r>
            <w:r w:rsidR="00D5471D">
              <w:rPr>
                <w:sz w:val="20"/>
                <w:szCs w:val="20"/>
              </w:rPr>
              <w:t>Milchbauer und seit 1946 landwirtschaftlicher Berater in China. Die beiden heiraten</w:t>
            </w:r>
            <w:r w:rsidR="00793C95">
              <w:rPr>
                <w:sz w:val="20"/>
                <w:szCs w:val="20"/>
              </w:rPr>
              <w:t xml:space="preserve"> </w:t>
            </w:r>
            <w:r w:rsidR="00D5471D">
              <w:rPr>
                <w:sz w:val="20"/>
                <w:szCs w:val="20"/>
              </w:rPr>
              <w:t xml:space="preserve">1948. </w:t>
            </w:r>
          </w:p>
          <w:p w:rsidR="00D5471D" w:rsidRDefault="00D5471D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</w:p>
          <w:p w:rsidR="00D5471D" w:rsidRDefault="00D5471D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Joan </w:t>
            </w:r>
            <w:proofErr w:type="spellStart"/>
            <w:r>
              <w:rPr>
                <w:sz w:val="20"/>
                <w:szCs w:val="20"/>
              </w:rPr>
              <w:t>Hinton</w:t>
            </w:r>
            <w:proofErr w:type="spellEnd"/>
            <w:r>
              <w:rPr>
                <w:sz w:val="20"/>
                <w:szCs w:val="20"/>
              </w:rPr>
              <w:t xml:space="preserve"> verlässt die USA und bleibt in China. Bis an ihr Lebensende ist sie eine große Verehrerin von Mao Zedong und seiner Kulturrevolution.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0F2AA3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</w:p>
        </w:tc>
        <w:tc>
          <w:tcPr>
            <w:tcW w:w="7512" w:type="dxa"/>
            <w:vAlign w:val="center"/>
          </w:tcPr>
          <w:p w:rsidR="000F2AA3" w:rsidRDefault="00D5471D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 China arbeitet sie unter anderem als Übersetzerin, entwickelt landwirtschaftliche Maschinen weiter und betreibt mit ihrem Ehemann einen Milchvieh-Betrieb. </w:t>
            </w:r>
          </w:p>
          <w:p w:rsidR="00D5471D" w:rsidRDefault="00D5471D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Die beiden haben drei Kinder, die in China aufwachsen. 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0F2AA3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</w:p>
        </w:tc>
        <w:tc>
          <w:tcPr>
            <w:tcW w:w="7512" w:type="dxa"/>
            <w:vAlign w:val="center"/>
          </w:tcPr>
          <w:p w:rsidR="000F2AA3" w:rsidRDefault="00015884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Joan </w:t>
            </w:r>
            <w:proofErr w:type="spellStart"/>
            <w:r>
              <w:rPr>
                <w:sz w:val="20"/>
                <w:szCs w:val="20"/>
              </w:rPr>
              <w:t>Hinton</w:t>
            </w:r>
            <w:proofErr w:type="spellEnd"/>
            <w:r>
              <w:rPr>
                <w:sz w:val="20"/>
                <w:szCs w:val="20"/>
              </w:rPr>
              <w:t xml:space="preserve"> ist nicht nur eine brillante </w:t>
            </w:r>
            <w:r w:rsidR="00D5471D">
              <w:rPr>
                <w:sz w:val="20"/>
                <w:szCs w:val="20"/>
              </w:rPr>
              <w:t>Wissenschaftlerin</w:t>
            </w:r>
            <w:r>
              <w:rPr>
                <w:sz w:val="20"/>
                <w:szCs w:val="20"/>
              </w:rPr>
              <w:t xml:space="preserve">, sie ist als Skifahrerin Teil der US-amerikanischen Auswahl für die Olympischen Spiele 1940, die wegen des Kriegs nicht stattfinden. </w:t>
            </w:r>
          </w:p>
          <w:p w:rsidR="00015884" w:rsidRDefault="00015884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 Los </w:t>
            </w:r>
            <w:proofErr w:type="spellStart"/>
            <w:r>
              <w:rPr>
                <w:sz w:val="20"/>
                <w:szCs w:val="20"/>
              </w:rPr>
              <w:t>Alamos</w:t>
            </w:r>
            <w:proofErr w:type="spellEnd"/>
            <w:r>
              <w:rPr>
                <w:sz w:val="20"/>
                <w:szCs w:val="20"/>
              </w:rPr>
              <w:t xml:space="preserve"> spielt sie zusammen mit den Physikern Edward Teller und Otto Frisch als Geigerin in einem Streichquartett.</w:t>
            </w:r>
          </w:p>
        </w:tc>
      </w:tr>
      <w:tr w:rsidR="000F2AA3" w:rsidTr="004E3D9F">
        <w:trPr>
          <w:trHeight w:val="356"/>
        </w:trPr>
        <w:tc>
          <w:tcPr>
            <w:tcW w:w="1985" w:type="dxa"/>
            <w:vAlign w:val="center"/>
          </w:tcPr>
          <w:p w:rsidR="000F2AA3" w:rsidRDefault="00D5471D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 Juni 2010</w:t>
            </w:r>
          </w:p>
        </w:tc>
        <w:tc>
          <w:tcPr>
            <w:tcW w:w="7512" w:type="dxa"/>
            <w:vAlign w:val="center"/>
          </w:tcPr>
          <w:p w:rsidR="000F2AA3" w:rsidRDefault="00D5471D" w:rsidP="004E3D9F">
            <w:pPr>
              <w:pStyle w:val="ArialText"/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Joan </w:t>
            </w:r>
            <w:proofErr w:type="spellStart"/>
            <w:r>
              <w:rPr>
                <w:sz w:val="20"/>
                <w:szCs w:val="20"/>
              </w:rPr>
              <w:t>Hinton</w:t>
            </w:r>
            <w:proofErr w:type="spellEnd"/>
            <w:r>
              <w:rPr>
                <w:sz w:val="20"/>
                <w:szCs w:val="20"/>
              </w:rPr>
              <w:t xml:space="preserve"> (</w:t>
            </w:r>
            <w:r w:rsidR="0013188B">
              <w:rPr>
                <w:sz w:val="20"/>
                <w:szCs w:val="20"/>
              </w:rPr>
              <w:t>Han Chun) stirbt in Peking.</w:t>
            </w:r>
          </w:p>
        </w:tc>
      </w:tr>
    </w:tbl>
    <w:p w:rsidR="00020047" w:rsidRPr="00020047" w:rsidRDefault="00020047" w:rsidP="00C701D6">
      <w:pPr>
        <w:pStyle w:val="Arialberschrift"/>
        <w:ind w:firstLine="0"/>
        <w:rPr>
          <w:rFonts w:cs="Arial"/>
          <w:sz w:val="20"/>
          <w:szCs w:val="20"/>
        </w:rPr>
      </w:pPr>
    </w:p>
    <w:sectPr w:rsidR="00020047" w:rsidRPr="00020047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16B5" w:rsidRDefault="007316B5" w:rsidP="003A7C35">
      <w:pPr>
        <w:spacing w:after="0" w:line="240" w:lineRule="auto"/>
      </w:pPr>
      <w:r>
        <w:separator/>
      </w:r>
    </w:p>
  </w:endnote>
  <w:endnote w:type="continuationSeparator" w:id="0">
    <w:p w:rsidR="007316B5" w:rsidRDefault="007316B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DA0" w:rsidRDefault="00074DA0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96495" w:rsidRPr="00D96495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D96495" w:rsidRPr="00D96495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D96495" w:rsidRPr="00D96495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DA0" w:rsidRDefault="00074DA0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16B5" w:rsidRDefault="007316B5" w:rsidP="003A7C35">
      <w:pPr>
        <w:spacing w:after="0" w:line="240" w:lineRule="auto"/>
      </w:pPr>
      <w:r>
        <w:separator/>
      </w:r>
    </w:p>
  </w:footnote>
  <w:footnote w:type="continuationSeparator" w:id="0">
    <w:p w:rsidR="007316B5" w:rsidRDefault="007316B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DA0" w:rsidRDefault="00074DA0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8D1A86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3994785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-joan-hinto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-joan-hinto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96495" w:rsidRPr="00D96495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F2AA3">
      <w:rPr>
        <w:sz w:val="20"/>
        <w:szCs w:val="20"/>
      </w:rPr>
      <w:t>Informationsblatt 1</w:t>
    </w:r>
    <w:r w:rsidR="00685FD6" w:rsidRPr="002D4E32">
      <w:rPr>
        <w:sz w:val="20"/>
        <w:szCs w:val="20"/>
      </w:rPr>
      <w:t xml:space="preserve">: </w:t>
    </w:r>
    <w:r w:rsidR="000F2AA3">
      <w:rPr>
        <w:sz w:val="20"/>
        <w:szCs w:val="20"/>
      </w:rPr>
      <w:t xml:space="preserve">Biografie Joan </w:t>
    </w:r>
    <w:proofErr w:type="spellStart"/>
    <w:r w:rsidR="000F2AA3">
      <w:rPr>
        <w:sz w:val="20"/>
        <w:szCs w:val="20"/>
      </w:rPr>
      <w:t>Hinton</w:t>
    </w:r>
    <w:proofErr w:type="spellEnd"/>
  </w:p>
  <w:p w:rsidR="00685FD6" w:rsidRPr="00000978" w:rsidRDefault="00D96495" w:rsidP="00685FD6">
    <w:pPr>
      <w:pStyle w:val="KeinLeerraum"/>
      <w:ind w:left="142"/>
      <w:rPr>
        <w:color w:val="909191"/>
        <w:sz w:val="16"/>
        <w:szCs w:val="16"/>
      </w:rPr>
    </w:pPr>
    <w:r w:rsidRPr="00D96495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074DA0" w:rsidP="0080599D">
    <w:pPr>
      <w:pStyle w:val="ArialBeschreibunggrau"/>
      <w:ind w:firstLine="132"/>
    </w:pPr>
    <w:r w:rsidRPr="001B4FD4">
      <w:rPr>
        <w:caps/>
      </w:rPr>
      <w:t>Joan Hinton</w:t>
    </w:r>
    <w:r>
      <w:t xml:space="preserve"> – Eine Kernphysikerin gegen die Atombombe</w:t>
    </w:r>
  </w:p>
  <w:p w:rsidR="008D1A86" w:rsidRPr="008D1A86" w:rsidRDefault="008D1A86" w:rsidP="0080599D">
    <w:pPr>
      <w:pStyle w:val="ArialBeschreibunggrau"/>
      <w:ind w:firstLine="132"/>
      <w:rPr>
        <w:szCs w:val="16"/>
      </w:rPr>
    </w:pPr>
    <w:r w:rsidRPr="008D1A86">
      <w:rPr>
        <w:rFonts w:cs="Arial"/>
        <w:szCs w:val="16"/>
      </w:rPr>
      <w:t>planet-schule.de/x/</w:t>
    </w:r>
    <w:proofErr w:type="spellStart"/>
    <w:r w:rsidRPr="008D1A86">
      <w:rPr>
        <w:rFonts w:cs="Arial"/>
        <w:szCs w:val="16"/>
      </w:rPr>
      <w:t>joan-hinton</w:t>
    </w:r>
    <w:proofErr w:type="spellEnd"/>
    <w:r w:rsidRPr="008D1A86">
      <w:rPr>
        <w:szCs w:val="16"/>
      </w:rPr>
      <w:t xml:space="preserve"> </w:t>
    </w:r>
  </w:p>
  <w:p w:rsidR="00685FD6" w:rsidRPr="00EA14C0" w:rsidRDefault="00685FD6" w:rsidP="0080599D">
    <w:pPr>
      <w:pStyle w:val="ArialBeschreibunggrau"/>
      <w:ind w:firstLine="132"/>
      <w:rPr>
        <w:szCs w:val="16"/>
      </w:rPr>
    </w:pP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DA0" w:rsidRDefault="00074DA0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06A38"/>
    <w:rsid w:val="00015884"/>
    <w:rsid w:val="00020047"/>
    <w:rsid w:val="00074DA0"/>
    <w:rsid w:val="00083489"/>
    <w:rsid w:val="0009509B"/>
    <w:rsid w:val="000A3ACF"/>
    <w:rsid w:val="000A5ADA"/>
    <w:rsid w:val="000B4DBF"/>
    <w:rsid w:val="000C5BEC"/>
    <w:rsid w:val="000F2AA3"/>
    <w:rsid w:val="000F3509"/>
    <w:rsid w:val="00105820"/>
    <w:rsid w:val="00115DFC"/>
    <w:rsid w:val="0013188B"/>
    <w:rsid w:val="001773CA"/>
    <w:rsid w:val="001B4892"/>
    <w:rsid w:val="00200DF4"/>
    <w:rsid w:val="00245708"/>
    <w:rsid w:val="00262C0C"/>
    <w:rsid w:val="00281DDB"/>
    <w:rsid w:val="00292B76"/>
    <w:rsid w:val="002A0B9A"/>
    <w:rsid w:val="00325BFA"/>
    <w:rsid w:val="00335E90"/>
    <w:rsid w:val="00377846"/>
    <w:rsid w:val="00380BAE"/>
    <w:rsid w:val="00381CCB"/>
    <w:rsid w:val="003A7C35"/>
    <w:rsid w:val="004205C6"/>
    <w:rsid w:val="00431C56"/>
    <w:rsid w:val="0043371B"/>
    <w:rsid w:val="00462615"/>
    <w:rsid w:val="00484E66"/>
    <w:rsid w:val="004E3D9F"/>
    <w:rsid w:val="0052199E"/>
    <w:rsid w:val="005561A0"/>
    <w:rsid w:val="00560917"/>
    <w:rsid w:val="0058322A"/>
    <w:rsid w:val="00584297"/>
    <w:rsid w:val="00602CB2"/>
    <w:rsid w:val="0060637E"/>
    <w:rsid w:val="00685FD6"/>
    <w:rsid w:val="006F2769"/>
    <w:rsid w:val="007316B5"/>
    <w:rsid w:val="00751706"/>
    <w:rsid w:val="0077201B"/>
    <w:rsid w:val="00793C95"/>
    <w:rsid w:val="007B436A"/>
    <w:rsid w:val="0080599D"/>
    <w:rsid w:val="008156BE"/>
    <w:rsid w:val="0082799F"/>
    <w:rsid w:val="0084226E"/>
    <w:rsid w:val="008516E9"/>
    <w:rsid w:val="00897DDC"/>
    <w:rsid w:val="008B0864"/>
    <w:rsid w:val="008C5CBF"/>
    <w:rsid w:val="008D1A86"/>
    <w:rsid w:val="008F6F39"/>
    <w:rsid w:val="009567B3"/>
    <w:rsid w:val="00960CE3"/>
    <w:rsid w:val="009C7CB3"/>
    <w:rsid w:val="00A0224E"/>
    <w:rsid w:val="00A2226B"/>
    <w:rsid w:val="00A44524"/>
    <w:rsid w:val="00A50A89"/>
    <w:rsid w:val="00A83FED"/>
    <w:rsid w:val="00A94DE8"/>
    <w:rsid w:val="00A973C2"/>
    <w:rsid w:val="00AA019B"/>
    <w:rsid w:val="00AA60EB"/>
    <w:rsid w:val="00AB6834"/>
    <w:rsid w:val="00B065E8"/>
    <w:rsid w:val="00B55672"/>
    <w:rsid w:val="00B933C3"/>
    <w:rsid w:val="00BD4B6A"/>
    <w:rsid w:val="00C111CB"/>
    <w:rsid w:val="00C32CC3"/>
    <w:rsid w:val="00C701D6"/>
    <w:rsid w:val="00CB34C9"/>
    <w:rsid w:val="00CF08A5"/>
    <w:rsid w:val="00D31519"/>
    <w:rsid w:val="00D43CF6"/>
    <w:rsid w:val="00D5471D"/>
    <w:rsid w:val="00D712D0"/>
    <w:rsid w:val="00D81A51"/>
    <w:rsid w:val="00D96495"/>
    <w:rsid w:val="00DA32EC"/>
    <w:rsid w:val="00DC0250"/>
    <w:rsid w:val="00DF1CF7"/>
    <w:rsid w:val="00DF789E"/>
    <w:rsid w:val="00E32446"/>
    <w:rsid w:val="00E61B03"/>
    <w:rsid w:val="00E642D8"/>
    <w:rsid w:val="00E93520"/>
    <w:rsid w:val="00F160F7"/>
    <w:rsid w:val="00FD15E4"/>
    <w:rsid w:val="00FE4AB0"/>
    <w:rsid w:val="00FE78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C701D6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0F3509"/>
    <w:rPr>
      <w:color w:val="0000FF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0F3509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296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Joan Hinton: Eine Kernphysikerin gegen die Atombombe</dc:title>
  <dc:creator>planet schule</dc:creator>
  <cp:lastModifiedBy>Martina Frietsch</cp:lastModifiedBy>
  <cp:revision>9</cp:revision>
  <cp:lastPrinted>2025-05-26T11:34:00Z</cp:lastPrinted>
  <dcterms:created xsi:type="dcterms:W3CDTF">2025-06-04T08:50:00Z</dcterms:created>
  <dcterms:modified xsi:type="dcterms:W3CDTF">2025-06-12T12:16:00Z</dcterms:modified>
</cp:coreProperties>
</file>