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D95B8F" w:rsidRDefault="00D95B8F" w:rsidP="00DA32EC">
      <w:pPr>
        <w:pStyle w:val="Arialberschrift"/>
        <w:ind w:firstLine="0"/>
      </w:pPr>
      <w:r>
        <w:t>Die USA und der Krieg in Europa</w:t>
      </w:r>
    </w:p>
    <w:p w:rsidR="00DA32EC" w:rsidRDefault="00DA32EC" w:rsidP="00DA32EC">
      <w:pPr>
        <w:pStyle w:val="TheSansText"/>
        <w:ind w:left="142" w:firstLine="0"/>
      </w:pPr>
    </w:p>
    <w:p w:rsidR="00DA32EC" w:rsidRPr="00DF1CF7" w:rsidRDefault="00DA32EC" w:rsidP="00DA32EC">
      <w:pPr>
        <w:pStyle w:val="ArialText"/>
        <w:ind w:left="0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  <w:r w:rsidRPr="00DA32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Joan </w:t>
      </w:r>
      <w:proofErr w:type="spellStart"/>
      <w:r>
        <w:rPr>
          <w:sz w:val="20"/>
          <w:szCs w:val="20"/>
        </w:rPr>
        <w:t>Hinton</w:t>
      </w:r>
      <w:proofErr w:type="spellEnd"/>
      <w:r>
        <w:rPr>
          <w:sz w:val="20"/>
          <w:szCs w:val="20"/>
        </w:rPr>
        <w:t xml:space="preserve"> nimmt 1939 ein Physik-Studium an der Frauenhochschule </w:t>
      </w:r>
      <w:proofErr w:type="spellStart"/>
      <w:r>
        <w:rPr>
          <w:sz w:val="20"/>
          <w:szCs w:val="20"/>
        </w:rPr>
        <w:t>Bennington</w:t>
      </w:r>
      <w:proofErr w:type="spellEnd"/>
      <w:r>
        <w:rPr>
          <w:sz w:val="20"/>
          <w:szCs w:val="20"/>
        </w:rPr>
        <w:t xml:space="preserve"> auf. Welches waren ihre Beweggründe dafür</w:t>
      </w:r>
      <w:r w:rsidRPr="0035773F">
        <w:rPr>
          <w:sz w:val="20"/>
          <w:szCs w:val="20"/>
        </w:rPr>
        <w:t>?</w:t>
      </w: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Pr="00AF3C0F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  <w:r w:rsidRPr="00DA32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Schau dir die Debattierclub-Szene noch einmal an (</w:t>
      </w:r>
      <w:proofErr w:type="spellStart"/>
      <w:r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 xml:space="preserve"> 03:05-04:20). Gib Joan </w:t>
      </w:r>
      <w:proofErr w:type="spellStart"/>
      <w:r>
        <w:rPr>
          <w:sz w:val="20"/>
          <w:szCs w:val="20"/>
        </w:rPr>
        <w:t>Hintons</w:t>
      </w:r>
      <w:proofErr w:type="spellEnd"/>
      <w:r>
        <w:rPr>
          <w:sz w:val="20"/>
          <w:szCs w:val="20"/>
        </w:rPr>
        <w:t xml:space="preserve"> Standpunkt zur Frage nach dem Eintritt der USA in den von Nazi-Deutschland begonnen Krieg in Europa in eigenen Worten wieder. Wie beurteilst du diesen Standpunkt?</w:t>
      </w: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9964F3" w:rsidRDefault="009964F3" w:rsidP="00DA32EC">
      <w:pPr>
        <w:pStyle w:val="ArialText"/>
        <w:ind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DA32EC" w:rsidRPr="00AF3C0F" w:rsidRDefault="00DA32EC" w:rsidP="00DA32EC">
      <w:pPr>
        <w:pStyle w:val="ArialText"/>
        <w:ind w:firstLine="0"/>
        <w:rPr>
          <w:sz w:val="20"/>
          <w:szCs w:val="20"/>
        </w:rPr>
      </w:pPr>
      <w:r w:rsidRPr="00DA32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Diese Szene schließt mit einer Kameraeinstellung auf Joan </w:t>
      </w:r>
      <w:proofErr w:type="spellStart"/>
      <w:r>
        <w:rPr>
          <w:sz w:val="20"/>
          <w:szCs w:val="20"/>
        </w:rPr>
        <w:t>Hintons</w:t>
      </w:r>
      <w:proofErr w:type="spellEnd"/>
      <w:r>
        <w:rPr>
          <w:sz w:val="20"/>
          <w:szCs w:val="20"/>
        </w:rPr>
        <w:t xml:space="preserve"> Gesicht (04:19-04:23). Erkläre die vergleichsweise lange Dauer dieser Einstellung. Wieso wird Joan </w:t>
      </w:r>
      <w:proofErr w:type="spellStart"/>
      <w:r>
        <w:rPr>
          <w:sz w:val="20"/>
          <w:szCs w:val="20"/>
        </w:rPr>
        <w:t>Hintons</w:t>
      </w:r>
      <w:proofErr w:type="spellEnd"/>
      <w:r>
        <w:rPr>
          <w:sz w:val="20"/>
          <w:szCs w:val="20"/>
        </w:rPr>
        <w:t xml:space="preserve"> Gesicht gezeigt?</w:t>
      </w: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9964F3" w:rsidRDefault="009964F3" w:rsidP="00DA32EC">
      <w:pPr>
        <w:pStyle w:val="ArialText"/>
        <w:ind w:left="492" w:firstLine="0"/>
        <w:rPr>
          <w:sz w:val="20"/>
          <w:szCs w:val="20"/>
        </w:rPr>
      </w:pPr>
    </w:p>
    <w:p w:rsidR="009964F3" w:rsidRDefault="009964F3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Pr="00AF3C0F" w:rsidRDefault="00DA32EC" w:rsidP="00DA32EC">
      <w:pPr>
        <w:pStyle w:val="ArialText"/>
        <w:ind w:left="492" w:hanging="350"/>
        <w:rPr>
          <w:sz w:val="20"/>
          <w:szCs w:val="20"/>
        </w:rPr>
      </w:pPr>
      <w:r w:rsidRPr="00DA32EC">
        <w:rPr>
          <w:rFonts w:cs="Arial"/>
          <w:b/>
          <w:sz w:val="20"/>
          <w:szCs w:val="20"/>
        </w:rPr>
        <w:t>d.</w:t>
      </w:r>
      <w:r w:rsidRPr="00AF3C0F">
        <w:rPr>
          <w:rFonts w:cs="Arial"/>
          <w:sz w:val="20"/>
          <w:szCs w:val="20"/>
        </w:rPr>
        <w:t xml:space="preserve"> Schreibe in </w:t>
      </w:r>
      <w:r>
        <w:rPr>
          <w:rFonts w:cs="Arial"/>
          <w:sz w:val="20"/>
          <w:szCs w:val="20"/>
        </w:rPr>
        <w:t>die</w:t>
      </w:r>
      <w:r w:rsidRPr="00AF3C0F">
        <w:rPr>
          <w:rFonts w:cs="Arial"/>
          <w:sz w:val="20"/>
          <w:szCs w:val="20"/>
        </w:rPr>
        <w:t xml:space="preserve"> Gedankenblase</w:t>
      </w:r>
      <w:r>
        <w:rPr>
          <w:rFonts w:cs="Arial"/>
          <w:sz w:val="20"/>
          <w:szCs w:val="20"/>
        </w:rPr>
        <w:t xml:space="preserve"> Fragen, die </w:t>
      </w:r>
      <w:r w:rsidRPr="00AF3C0F">
        <w:rPr>
          <w:rFonts w:cs="Arial"/>
          <w:sz w:val="20"/>
          <w:szCs w:val="20"/>
        </w:rPr>
        <w:t xml:space="preserve">Joan </w:t>
      </w:r>
      <w:proofErr w:type="spellStart"/>
      <w:r w:rsidRPr="00AF3C0F">
        <w:rPr>
          <w:rFonts w:cs="Arial"/>
          <w:sz w:val="20"/>
          <w:szCs w:val="20"/>
        </w:rPr>
        <w:t>Hinton</w:t>
      </w:r>
      <w:proofErr w:type="spellEnd"/>
      <w:r w:rsidRPr="00AF3C0F">
        <w:rPr>
          <w:rFonts w:cs="Arial"/>
          <w:sz w:val="20"/>
          <w:szCs w:val="20"/>
        </w:rPr>
        <w:t xml:space="preserve"> durch den Kopf gehen könnten.</w:t>
      </w: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213360</wp:posOffset>
            </wp:positionH>
            <wp:positionV relativeFrom="paragraph">
              <wp:posOffset>66040</wp:posOffset>
            </wp:positionV>
            <wp:extent cx="1619250" cy="2000250"/>
            <wp:effectExtent l="19050" t="0" r="0" b="0"/>
            <wp:wrapSquare wrapText="bothSides"/>
            <wp:docPr id="1672289061" name="Grafik 1" descr="Ein Bild, das Menschliches Gesicht, Screenshot, Person, Mädch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289061" name="Grafik 1" descr="Ein Bild, das Menschliches Gesicht, Screenshot, Person, Mädchen enthält.&#10;&#10;KI-generierte Inhalte können fehlerhaft sein."/>
                    <pic:cNvPicPr/>
                  </pic:nvPicPr>
                  <pic:blipFill rotWithShape="1">
                    <a:blip r:embed="rId7" cstate="print">
                      <a:lum bright="1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32010" r="27451" b="11107"/>
                    <a:stretch/>
                  </pic:blipFill>
                  <pic:spPr bwMode="auto">
                    <a:xfrm>
                      <a:off x="0" y="0"/>
                      <a:ext cx="1619250" cy="2000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1F7A34" w:rsidP="00DA32EC">
      <w:pPr>
        <w:pStyle w:val="ArialText"/>
        <w:ind w:left="492"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<v:formulas>
              <v:f eqn="sum #0 0 10800"/>
              <v:f eqn="sum #1 0 10800"/>
              <v:f eqn="cosatan2 10800 @0 @1"/>
              <v:f eqn="sinatan2 10800 @0 @1"/>
              <v:f eqn="sum @2 10800 0"/>
              <v:f eqn="sum @3 10800 0"/>
              <v:f eqn="sum @4 0 #0"/>
              <v:f eqn="sum @5 0 #1"/>
              <v:f eqn="mod @6 @7 0"/>
              <v:f eqn="prod 600 11 1"/>
              <v:f eqn="sum @8 0 @9"/>
              <v:f eqn="prod @10 1 3"/>
              <v:f eqn="prod 600 3 1"/>
              <v:f eqn="sum @11 @12 0"/>
              <v:f eqn="prod @13 @6 @8"/>
              <v:f eqn="prod @13 @7 @8"/>
              <v:f eqn="sum @14 #0 0"/>
              <v:f eqn="sum @15 #1 0"/>
              <v:f eqn="prod 600 8 1"/>
              <v:f eqn="prod @11 2 1"/>
              <v:f eqn="sum @18 @19 0"/>
              <v:f eqn="prod @20 @6 @8"/>
              <v:f eqn="prod @20 @7 @8"/>
              <v:f eqn="sum @21 #0 0"/>
              <v:f eqn="sum @22 #1 0"/>
              <v:f eqn="prod 600 2 1"/>
              <v:f eqn="sum #0 600 0"/>
              <v:f eqn="sum #0 0 600"/>
              <v:f eqn="sum #1 600 0"/>
              <v:f eqn="sum #1 0 600"/>
              <v:f eqn="sum @16 @25 0"/>
              <v:f eqn="sum @16 0 @25"/>
              <v:f eqn="sum @17 @25 0"/>
              <v:f eqn="sum @17 0 @25"/>
              <v:f eqn="sum @23 @12 0"/>
              <v:f eqn="sum @23 0 @12"/>
              <v:f eqn="sum @24 @12 0"/>
              <v:f eqn="sum @24 0 @12"/>
              <v:f eqn="val #0"/>
              <v:f eqn="val #1"/>
            </v:formulas>
            <v:path o:extrusionok="f" o:connecttype="custom" o:connectlocs="67,10800;10800,21577;21582,10800;10800,1235;@38,@39" textboxrect="2977,3262,17087,17337"/>
            <v:handles>
              <v:h position="#0,#1"/>
            </v:handles>
            <o:complex v:ext="view"/>
          </v:shapetype>
          <v:shape id="Denkblase: wolkenförmig 9" o:spid="_x0000_s2052" type="#_x0000_t106" style="position:absolute;left:0;text-align:left;margin-left:29.55pt;margin-top:7.9pt;width:288.45pt;height:240.05pt;z-index:2516582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" adj="-3317,1944" fillcolor="white [3212]" strokecolor="#003480">
            <v:textbox>
              <w:txbxContent>
                <w:p w:rsidR="00DA32EC" w:rsidRDefault="00DA32EC" w:rsidP="00DA32EC">
                  <w:pPr>
                    <w:ind w:left="0"/>
                    <w:jc w:val="center"/>
                  </w:pPr>
                </w:p>
              </w:txbxContent>
            </v:textbox>
          </v:shape>
        </w:pict>
      </w: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left="492" w:firstLine="0"/>
        <w:rPr>
          <w:sz w:val="20"/>
          <w:szCs w:val="20"/>
        </w:rPr>
      </w:pPr>
    </w:p>
    <w:p w:rsidR="00DA32EC" w:rsidRDefault="00DA32EC" w:rsidP="00DA32EC">
      <w:pPr>
        <w:pStyle w:val="ArialText"/>
        <w:ind w:firstLine="0"/>
        <w:rPr>
          <w:sz w:val="20"/>
          <w:szCs w:val="20"/>
        </w:rPr>
      </w:pPr>
    </w:p>
    <w:p w:rsidR="00020047" w:rsidRPr="00020047" w:rsidRDefault="00020047" w:rsidP="00D95B8F">
      <w:pPr>
        <w:pStyle w:val="Arialberschrift"/>
        <w:ind w:firstLine="0"/>
        <w:rPr>
          <w:rFonts w:cs="Arial"/>
          <w:sz w:val="20"/>
          <w:szCs w:val="20"/>
        </w:rPr>
      </w:pPr>
    </w:p>
    <w:sectPr w:rsidR="00020047" w:rsidRPr="0002004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D92" w:rsidRDefault="008C5D92" w:rsidP="003A7C35">
      <w:pPr>
        <w:spacing w:after="0" w:line="240" w:lineRule="auto"/>
      </w:pPr>
      <w:r>
        <w:separator/>
      </w:r>
    </w:p>
  </w:endnote>
  <w:endnote w:type="continuationSeparator" w:id="0">
    <w:p w:rsidR="008C5D92" w:rsidRDefault="008C5D9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F7A34" w:rsidRPr="001F7A34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F7A34" w:rsidRPr="001F7A34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F7A34" w:rsidRPr="001F7A34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D92" w:rsidRDefault="008C5D92" w:rsidP="003A7C35">
      <w:pPr>
        <w:spacing w:after="0" w:line="240" w:lineRule="auto"/>
      </w:pPr>
      <w:r>
        <w:separator/>
      </w:r>
    </w:p>
  </w:footnote>
  <w:footnote w:type="continuationSeparator" w:id="0">
    <w:p w:rsidR="008C5D92" w:rsidRDefault="008C5D9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8D1A86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-joan-hint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-joan-hint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7A34" w:rsidRPr="001F7A34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A32EC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D95B8F">
      <w:rPr>
        <w:sz w:val="20"/>
        <w:szCs w:val="20"/>
      </w:rPr>
      <w:t>Die USA und der Krieg in Europa</w:t>
    </w:r>
  </w:p>
  <w:p w:rsidR="00685FD6" w:rsidRPr="00000978" w:rsidRDefault="001F7A34" w:rsidP="00685FD6">
    <w:pPr>
      <w:pStyle w:val="KeinLeerraum"/>
      <w:ind w:left="142"/>
      <w:rPr>
        <w:color w:val="909191"/>
        <w:sz w:val="16"/>
        <w:szCs w:val="16"/>
      </w:rPr>
    </w:pPr>
    <w:r w:rsidRPr="001F7A34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142E3C" w:rsidP="0080599D">
    <w:pPr>
      <w:pStyle w:val="ArialBeschreibunggrau"/>
      <w:ind w:firstLine="132"/>
    </w:pPr>
    <w:r w:rsidRPr="001B4FD4">
      <w:rPr>
        <w:caps/>
      </w:rPr>
      <w:t>Joan Hinton</w:t>
    </w:r>
    <w:r>
      <w:t xml:space="preserve"> – Eine Kernphysikerin gegen die Atombombe</w:t>
    </w:r>
  </w:p>
  <w:p w:rsidR="008D1A86" w:rsidRPr="008D1A86" w:rsidRDefault="008D1A86" w:rsidP="0080599D">
    <w:pPr>
      <w:pStyle w:val="ArialBeschreibunggrau"/>
      <w:ind w:firstLine="132"/>
      <w:rPr>
        <w:szCs w:val="16"/>
      </w:rPr>
    </w:pPr>
    <w:r w:rsidRPr="008D1A86">
      <w:rPr>
        <w:rFonts w:cs="Arial"/>
        <w:szCs w:val="16"/>
      </w:rPr>
      <w:t>planet-schule.de/x/</w:t>
    </w:r>
    <w:proofErr w:type="spellStart"/>
    <w:r w:rsidRPr="008D1A86">
      <w:rPr>
        <w:rFonts w:cs="Arial"/>
        <w:szCs w:val="16"/>
      </w:rPr>
      <w:t>joan-hinton</w:t>
    </w:r>
    <w:proofErr w:type="spellEnd"/>
    <w:r w:rsidRPr="008D1A86"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06A38"/>
    <w:rsid w:val="00020047"/>
    <w:rsid w:val="000337C4"/>
    <w:rsid w:val="00083489"/>
    <w:rsid w:val="0009509B"/>
    <w:rsid w:val="000A5ADA"/>
    <w:rsid w:val="000C5BEC"/>
    <w:rsid w:val="000F3509"/>
    <w:rsid w:val="00115DFC"/>
    <w:rsid w:val="00142E3C"/>
    <w:rsid w:val="001773CA"/>
    <w:rsid w:val="001F7A34"/>
    <w:rsid w:val="00200DF4"/>
    <w:rsid w:val="00245708"/>
    <w:rsid w:val="00262C0C"/>
    <w:rsid w:val="00281DDB"/>
    <w:rsid w:val="002A0B9A"/>
    <w:rsid w:val="00325BFA"/>
    <w:rsid w:val="00335E90"/>
    <w:rsid w:val="00377846"/>
    <w:rsid w:val="00381CCB"/>
    <w:rsid w:val="003A7C35"/>
    <w:rsid w:val="00404F0A"/>
    <w:rsid w:val="004205C6"/>
    <w:rsid w:val="00431C56"/>
    <w:rsid w:val="00462615"/>
    <w:rsid w:val="00471206"/>
    <w:rsid w:val="004B412D"/>
    <w:rsid w:val="0052199E"/>
    <w:rsid w:val="005561A0"/>
    <w:rsid w:val="00560917"/>
    <w:rsid w:val="0058322A"/>
    <w:rsid w:val="00584297"/>
    <w:rsid w:val="00602CB2"/>
    <w:rsid w:val="0060637E"/>
    <w:rsid w:val="00685FD6"/>
    <w:rsid w:val="006F2769"/>
    <w:rsid w:val="00751706"/>
    <w:rsid w:val="0077201B"/>
    <w:rsid w:val="007B436A"/>
    <w:rsid w:val="0080599D"/>
    <w:rsid w:val="0082799F"/>
    <w:rsid w:val="0084226E"/>
    <w:rsid w:val="008B0864"/>
    <w:rsid w:val="008C5CBF"/>
    <w:rsid w:val="008C5D92"/>
    <w:rsid w:val="008D1A86"/>
    <w:rsid w:val="008F6F39"/>
    <w:rsid w:val="009567B3"/>
    <w:rsid w:val="00960CE3"/>
    <w:rsid w:val="009964F3"/>
    <w:rsid w:val="009C7CB3"/>
    <w:rsid w:val="00A0224E"/>
    <w:rsid w:val="00A2226B"/>
    <w:rsid w:val="00A44524"/>
    <w:rsid w:val="00A83FED"/>
    <w:rsid w:val="00A973C2"/>
    <w:rsid w:val="00AA60EB"/>
    <w:rsid w:val="00AB6834"/>
    <w:rsid w:val="00B065E8"/>
    <w:rsid w:val="00B55672"/>
    <w:rsid w:val="00B933C3"/>
    <w:rsid w:val="00BD4B6A"/>
    <w:rsid w:val="00C111CB"/>
    <w:rsid w:val="00C32CC3"/>
    <w:rsid w:val="00CB34C9"/>
    <w:rsid w:val="00CF08A5"/>
    <w:rsid w:val="00D31519"/>
    <w:rsid w:val="00D712D0"/>
    <w:rsid w:val="00D95B8F"/>
    <w:rsid w:val="00DA32EC"/>
    <w:rsid w:val="00DC0250"/>
    <w:rsid w:val="00DF1CF7"/>
    <w:rsid w:val="00DF789E"/>
    <w:rsid w:val="00E642D8"/>
    <w:rsid w:val="00F160F7"/>
    <w:rsid w:val="00FD15E4"/>
    <w:rsid w:val="00FE4AB0"/>
    <w:rsid w:val="00FE7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  <o:rules v:ext="edit">
        <o:r id="V:Rule1" type="callout" idref="#Denkblase: wolkenförmig 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DA32E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0F3509"/>
    <w:rPr>
      <w:color w:val="0000FF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0F3509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95B8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95B8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95B8F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5B8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5B8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Joan Hinton: Eine Kernphysikerin gegen die Atombombe</dc:title>
  <dc:creator>planet schule</dc:creator>
  <cp:lastModifiedBy>Martina Frietsch</cp:lastModifiedBy>
  <cp:revision>6</cp:revision>
  <cp:lastPrinted>2025-05-26T11:34:00Z</cp:lastPrinted>
  <dcterms:created xsi:type="dcterms:W3CDTF">2025-06-02T13:43:00Z</dcterms:created>
  <dcterms:modified xsi:type="dcterms:W3CDTF">2025-06-05T15:57:00Z</dcterms:modified>
</cp:coreProperties>
</file>