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087A74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4280535</wp:posOffset>
            </wp:positionH>
            <wp:positionV relativeFrom="paragraph">
              <wp:posOffset>55880</wp:posOffset>
            </wp:positionV>
            <wp:extent cx="1752600" cy="2286000"/>
            <wp:effectExtent l="19050" t="0" r="0" b="0"/>
            <wp:wrapTight wrapText="bothSides">
              <wp:wrapPolygon edited="0">
                <wp:start x="-235" y="0"/>
                <wp:lineTo x="-235" y="21420"/>
                <wp:lineTo x="21600" y="21420"/>
                <wp:lineTo x="21600" y="0"/>
                <wp:lineTo x="-235" y="0"/>
              </wp:wrapPolygon>
            </wp:wrapTight>
            <wp:docPr id="5" name="Grafik 4" descr="imago116964980_eckhard_stenge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o116964980_eckhard_stengel.jpg"/>
                    <pic:cNvPicPr/>
                  </pic:nvPicPr>
                  <pic:blipFill>
                    <a:blip r:embed="rId7" cstate="print"/>
                    <a:srcRect t="3762" b="9091"/>
                    <a:stretch>
                      <a:fillRect/>
                    </a:stretch>
                  </pic:blipFill>
                  <pic:spPr>
                    <a:xfrm>
                      <a:off x="0" y="0"/>
                      <a:ext cx="175260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Pr="005457B0" w:rsidRDefault="0068687D" w:rsidP="00CF08A5">
      <w:pPr>
        <w:pStyle w:val="Arialberschrift"/>
        <w:ind w:firstLine="0"/>
        <w:rPr>
          <w:b w:val="0"/>
        </w:rPr>
      </w:pPr>
      <w:r>
        <w:t xml:space="preserve">Frantz </w:t>
      </w:r>
      <w:proofErr w:type="spellStart"/>
      <w:r>
        <w:t>Fanon</w:t>
      </w:r>
      <w:proofErr w:type="spellEnd"/>
      <w:r>
        <w:t xml:space="preserve"> und der Postkolonialismus</w:t>
      </w:r>
    </w:p>
    <w:p w:rsidR="00560917" w:rsidRDefault="00560917" w:rsidP="00CF08A5">
      <w:pPr>
        <w:pStyle w:val="TheSansText"/>
        <w:ind w:left="142" w:firstLine="0"/>
      </w:pPr>
    </w:p>
    <w:p w:rsidR="00DF1CF7" w:rsidRDefault="00DF1CF7" w:rsidP="00CF08A5">
      <w:pPr>
        <w:pStyle w:val="ArialText"/>
        <w:ind w:firstLine="0"/>
        <w:rPr>
          <w:sz w:val="20"/>
          <w:szCs w:val="20"/>
        </w:rPr>
      </w:pPr>
    </w:p>
    <w:p w:rsidR="00D712D0" w:rsidRDefault="00EB5AC3" w:rsidP="00520F0C">
      <w:pPr>
        <w:pStyle w:val="ArialText"/>
        <w:spacing w:after="0" w:line="240" w:lineRule="auto"/>
        <w:ind w:firstLine="0"/>
        <w:rPr>
          <w:sz w:val="20"/>
          <w:szCs w:val="20"/>
        </w:rPr>
      </w:pPr>
      <w:r w:rsidRPr="00EB5AC3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</w:t>
      </w:r>
      <w:r w:rsidR="0068687D">
        <w:rPr>
          <w:sz w:val="20"/>
          <w:szCs w:val="20"/>
        </w:rPr>
        <w:t xml:space="preserve">In den letzten Jahren wurden immer wieder </w:t>
      </w:r>
    </w:p>
    <w:p w:rsidR="0068687D" w:rsidRDefault="00EB5AC3" w:rsidP="00520F0C">
      <w:pPr>
        <w:pStyle w:val="ArialText"/>
        <w:spacing w:after="0" w:line="240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="0068687D">
        <w:rPr>
          <w:sz w:val="20"/>
          <w:szCs w:val="20"/>
        </w:rPr>
        <w:t>Denkmäler historischer Personen beschädigt</w:t>
      </w:r>
      <w:r>
        <w:rPr>
          <w:sz w:val="20"/>
          <w:szCs w:val="20"/>
        </w:rPr>
        <w:t>,</w:t>
      </w:r>
      <w:r w:rsidR="0068687D">
        <w:rPr>
          <w:sz w:val="20"/>
          <w:szCs w:val="20"/>
        </w:rPr>
        <w:t xml:space="preserve"> </w:t>
      </w:r>
    </w:p>
    <w:p w:rsidR="0068687D" w:rsidRDefault="00EB5AC3" w:rsidP="00520F0C">
      <w:pPr>
        <w:pStyle w:val="ArialText"/>
        <w:spacing w:after="0" w:line="240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="0068687D">
        <w:rPr>
          <w:sz w:val="20"/>
          <w:szCs w:val="20"/>
        </w:rPr>
        <w:t>Straßen, Plätze, Geschäfte umbenannt,</w:t>
      </w:r>
    </w:p>
    <w:p w:rsidR="0068687D" w:rsidRDefault="0068687D" w:rsidP="00520F0C">
      <w:pPr>
        <w:pStyle w:val="ArialText"/>
        <w:spacing w:after="0" w:line="240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die im Zusammenhang mit Kolonialismus stehen.</w:t>
      </w:r>
    </w:p>
    <w:p w:rsidR="0068687D" w:rsidRDefault="0068687D" w:rsidP="00EB5AC3">
      <w:pPr>
        <w:pStyle w:val="ArialText"/>
        <w:ind w:firstLine="0"/>
        <w:rPr>
          <w:sz w:val="20"/>
          <w:szCs w:val="20"/>
        </w:rPr>
      </w:pPr>
    </w:p>
    <w:p w:rsidR="00087A74" w:rsidRDefault="00087A74" w:rsidP="00EB5AC3">
      <w:pPr>
        <w:pStyle w:val="ArialText"/>
        <w:ind w:firstLine="0"/>
        <w:rPr>
          <w:sz w:val="20"/>
          <w:szCs w:val="20"/>
        </w:rPr>
      </w:pPr>
    </w:p>
    <w:p w:rsidR="0068687D" w:rsidRDefault="0068687D" w:rsidP="00520F0C">
      <w:pPr>
        <w:pStyle w:val="ArialText"/>
        <w:spacing w:after="0" w:line="240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Recherchiere dazu und stelle eine Liste von mindestens fünf Beispielen zusammen.</w:t>
      </w:r>
    </w:p>
    <w:p w:rsidR="0068687D" w:rsidRDefault="0068687D" w:rsidP="00EB5AC3">
      <w:pPr>
        <w:pStyle w:val="ArialText"/>
        <w:ind w:firstLine="0"/>
        <w:rPr>
          <w:sz w:val="20"/>
          <w:szCs w:val="2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603"/>
        <w:gridCol w:w="2657"/>
        <w:gridCol w:w="2552"/>
        <w:gridCol w:w="3573"/>
      </w:tblGrid>
      <w:tr w:rsidR="0068687D" w:rsidTr="00087A74">
        <w:trPr>
          <w:trHeight w:val="252"/>
        </w:trPr>
        <w:tc>
          <w:tcPr>
            <w:tcW w:w="603" w:type="dxa"/>
          </w:tcPr>
          <w:p w:rsidR="0068687D" w:rsidRDefault="0068687D" w:rsidP="00EB5AC3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Nr</w:t>
            </w:r>
            <w:proofErr w:type="spellEnd"/>
          </w:p>
        </w:tc>
        <w:tc>
          <w:tcPr>
            <w:tcW w:w="2657" w:type="dxa"/>
          </w:tcPr>
          <w:p w:rsidR="0068687D" w:rsidRDefault="0068687D" w:rsidP="00EB5AC3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Beispiel</w:t>
            </w:r>
          </w:p>
        </w:tc>
        <w:tc>
          <w:tcPr>
            <w:tcW w:w="2552" w:type="dxa"/>
          </w:tcPr>
          <w:p w:rsidR="0068687D" w:rsidRDefault="0068687D" w:rsidP="00EB5AC3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Ort</w:t>
            </w:r>
          </w:p>
        </w:tc>
        <w:tc>
          <w:tcPr>
            <w:tcW w:w="3573" w:type="dxa"/>
          </w:tcPr>
          <w:p w:rsidR="0068687D" w:rsidRDefault="0068687D" w:rsidP="00EB5AC3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Grund</w:t>
            </w:r>
          </w:p>
        </w:tc>
      </w:tr>
      <w:tr w:rsidR="0068687D" w:rsidTr="00087A74">
        <w:trPr>
          <w:trHeight w:val="727"/>
        </w:trPr>
        <w:tc>
          <w:tcPr>
            <w:tcW w:w="603" w:type="dxa"/>
            <w:vAlign w:val="center"/>
          </w:tcPr>
          <w:p w:rsidR="0068687D" w:rsidRDefault="0068687D" w:rsidP="00EB5AC3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657" w:type="dxa"/>
          </w:tcPr>
          <w:p w:rsidR="0068687D" w:rsidRDefault="0068687D" w:rsidP="00EB5AC3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68687D" w:rsidRDefault="0068687D" w:rsidP="00EB5AC3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3573" w:type="dxa"/>
          </w:tcPr>
          <w:p w:rsidR="0068687D" w:rsidRDefault="0068687D" w:rsidP="00EB5AC3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68687D" w:rsidTr="00087A74">
        <w:trPr>
          <w:trHeight w:val="727"/>
        </w:trPr>
        <w:tc>
          <w:tcPr>
            <w:tcW w:w="603" w:type="dxa"/>
            <w:vAlign w:val="center"/>
          </w:tcPr>
          <w:p w:rsidR="0068687D" w:rsidRDefault="0068687D" w:rsidP="00EB5AC3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657" w:type="dxa"/>
          </w:tcPr>
          <w:p w:rsidR="0068687D" w:rsidRDefault="0068687D" w:rsidP="00EB5AC3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68687D" w:rsidRDefault="0068687D" w:rsidP="00EB5AC3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3573" w:type="dxa"/>
          </w:tcPr>
          <w:p w:rsidR="0068687D" w:rsidRDefault="0068687D" w:rsidP="00EB5AC3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68687D" w:rsidTr="00087A74">
        <w:trPr>
          <w:trHeight w:val="727"/>
        </w:trPr>
        <w:tc>
          <w:tcPr>
            <w:tcW w:w="603" w:type="dxa"/>
            <w:vAlign w:val="center"/>
          </w:tcPr>
          <w:p w:rsidR="0068687D" w:rsidRDefault="0068687D" w:rsidP="00EB5AC3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657" w:type="dxa"/>
          </w:tcPr>
          <w:p w:rsidR="0068687D" w:rsidRDefault="0068687D" w:rsidP="00EB5AC3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68687D" w:rsidRDefault="0068687D" w:rsidP="00EB5AC3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3573" w:type="dxa"/>
          </w:tcPr>
          <w:p w:rsidR="0068687D" w:rsidRDefault="0068687D" w:rsidP="00EB5AC3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68687D" w:rsidTr="00087A74">
        <w:trPr>
          <w:trHeight w:val="727"/>
        </w:trPr>
        <w:tc>
          <w:tcPr>
            <w:tcW w:w="603" w:type="dxa"/>
            <w:vAlign w:val="center"/>
          </w:tcPr>
          <w:p w:rsidR="0068687D" w:rsidRDefault="0068687D" w:rsidP="00EB5AC3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657" w:type="dxa"/>
          </w:tcPr>
          <w:p w:rsidR="0068687D" w:rsidRDefault="0068687D" w:rsidP="00EB5AC3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68687D" w:rsidRDefault="0068687D" w:rsidP="00EB5AC3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3573" w:type="dxa"/>
          </w:tcPr>
          <w:p w:rsidR="0068687D" w:rsidRDefault="0068687D" w:rsidP="00EB5AC3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68687D" w:rsidTr="00087A74">
        <w:trPr>
          <w:trHeight w:val="727"/>
        </w:trPr>
        <w:tc>
          <w:tcPr>
            <w:tcW w:w="603" w:type="dxa"/>
            <w:vAlign w:val="center"/>
          </w:tcPr>
          <w:p w:rsidR="0068687D" w:rsidRDefault="0068687D" w:rsidP="00EB5AC3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657" w:type="dxa"/>
          </w:tcPr>
          <w:p w:rsidR="0068687D" w:rsidRDefault="0068687D" w:rsidP="00EB5AC3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68687D" w:rsidRDefault="0068687D" w:rsidP="00EB5AC3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3573" w:type="dxa"/>
          </w:tcPr>
          <w:p w:rsidR="0068687D" w:rsidRDefault="0068687D" w:rsidP="00EB5AC3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68687D" w:rsidTr="00087A74">
        <w:trPr>
          <w:trHeight w:val="727"/>
        </w:trPr>
        <w:tc>
          <w:tcPr>
            <w:tcW w:w="603" w:type="dxa"/>
            <w:vAlign w:val="center"/>
          </w:tcPr>
          <w:p w:rsidR="0068687D" w:rsidRDefault="006E5302" w:rsidP="00EB5AC3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</w:t>
            </w:r>
            <w:r w:rsidR="0068687D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)</w:t>
            </w:r>
          </w:p>
        </w:tc>
        <w:tc>
          <w:tcPr>
            <w:tcW w:w="2657" w:type="dxa"/>
          </w:tcPr>
          <w:p w:rsidR="0068687D" w:rsidRDefault="0068687D" w:rsidP="00EB5AC3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68687D" w:rsidRDefault="0068687D" w:rsidP="00EB5AC3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3573" w:type="dxa"/>
          </w:tcPr>
          <w:p w:rsidR="0068687D" w:rsidRDefault="0068687D" w:rsidP="00EB5AC3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68687D" w:rsidTr="00087A74">
        <w:trPr>
          <w:trHeight w:val="727"/>
        </w:trPr>
        <w:tc>
          <w:tcPr>
            <w:tcW w:w="603" w:type="dxa"/>
            <w:vAlign w:val="center"/>
          </w:tcPr>
          <w:p w:rsidR="0068687D" w:rsidRDefault="006E5302" w:rsidP="00EB5AC3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</w:t>
            </w:r>
            <w:r w:rsidR="0068687D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>)</w:t>
            </w:r>
          </w:p>
        </w:tc>
        <w:tc>
          <w:tcPr>
            <w:tcW w:w="2657" w:type="dxa"/>
          </w:tcPr>
          <w:p w:rsidR="0068687D" w:rsidRDefault="0068687D" w:rsidP="00EB5AC3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68687D" w:rsidRDefault="0068687D" w:rsidP="00EB5AC3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3573" w:type="dxa"/>
          </w:tcPr>
          <w:p w:rsidR="0068687D" w:rsidRDefault="0068687D" w:rsidP="00EB5AC3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</w:tbl>
    <w:p w:rsidR="00584297" w:rsidRDefault="00584297" w:rsidP="00EB5AC3">
      <w:pPr>
        <w:pStyle w:val="ArialText"/>
        <w:ind w:firstLine="0"/>
        <w:rPr>
          <w:sz w:val="20"/>
          <w:szCs w:val="20"/>
        </w:rPr>
      </w:pPr>
    </w:p>
    <w:p w:rsidR="00584297" w:rsidRDefault="00584297" w:rsidP="00EB5AC3">
      <w:pPr>
        <w:pStyle w:val="ArialText"/>
        <w:ind w:firstLine="0"/>
        <w:rPr>
          <w:sz w:val="20"/>
          <w:szCs w:val="20"/>
        </w:rPr>
      </w:pPr>
    </w:p>
    <w:p w:rsidR="00C32CC3" w:rsidRPr="00C32CC3" w:rsidRDefault="00EB5AC3" w:rsidP="00EB5AC3">
      <w:pPr>
        <w:pStyle w:val="ArialText"/>
        <w:ind w:firstLine="0"/>
        <w:rPr>
          <w:sz w:val="20"/>
          <w:szCs w:val="20"/>
        </w:rPr>
      </w:pPr>
      <w:r w:rsidRPr="00EB5AC3">
        <w:rPr>
          <w:b/>
          <w:sz w:val="20"/>
          <w:szCs w:val="20"/>
        </w:rPr>
        <w:t>b.</w:t>
      </w:r>
      <w:r>
        <w:rPr>
          <w:sz w:val="20"/>
          <w:szCs w:val="20"/>
        </w:rPr>
        <w:t xml:space="preserve"> </w:t>
      </w:r>
      <w:r w:rsidR="0068687D">
        <w:rPr>
          <w:sz w:val="20"/>
          <w:szCs w:val="20"/>
        </w:rPr>
        <w:t xml:space="preserve">Wie bewertest </w:t>
      </w:r>
      <w:r>
        <w:rPr>
          <w:sz w:val="20"/>
          <w:szCs w:val="20"/>
        </w:rPr>
        <w:t>d</w:t>
      </w:r>
      <w:r w:rsidR="0068687D">
        <w:rPr>
          <w:sz w:val="20"/>
          <w:szCs w:val="20"/>
        </w:rPr>
        <w:t>u d</w:t>
      </w:r>
      <w:r w:rsidR="006E5302">
        <w:rPr>
          <w:sz w:val="20"/>
          <w:szCs w:val="20"/>
        </w:rPr>
        <w:t>ie</w:t>
      </w:r>
      <w:r w:rsidR="00847422">
        <w:rPr>
          <w:sz w:val="20"/>
          <w:szCs w:val="20"/>
        </w:rPr>
        <w:t xml:space="preserve"> Beschädigung von Denkmälern, die in Zusammenhang mit Kolonialismus stehen? </w:t>
      </w:r>
    </w:p>
    <w:p w:rsidR="00C32CC3" w:rsidRDefault="00C32CC3" w:rsidP="00EB5AC3">
      <w:pPr>
        <w:pStyle w:val="ArialText"/>
        <w:ind w:firstLine="0"/>
        <w:rPr>
          <w:sz w:val="20"/>
          <w:szCs w:val="20"/>
        </w:rPr>
      </w:pPr>
    </w:p>
    <w:p w:rsidR="00584297" w:rsidRDefault="00584297" w:rsidP="00EB5AC3">
      <w:pPr>
        <w:pStyle w:val="ArialText"/>
        <w:ind w:firstLine="0"/>
        <w:rPr>
          <w:sz w:val="20"/>
          <w:szCs w:val="20"/>
        </w:rPr>
      </w:pPr>
    </w:p>
    <w:p w:rsidR="00847422" w:rsidRDefault="00847422" w:rsidP="00EB5AC3">
      <w:pPr>
        <w:pStyle w:val="ArialText"/>
        <w:ind w:firstLine="0"/>
        <w:rPr>
          <w:sz w:val="20"/>
          <w:szCs w:val="20"/>
        </w:rPr>
      </w:pPr>
    </w:p>
    <w:p w:rsidR="00EB5AC3" w:rsidRDefault="00847422" w:rsidP="00EB5AC3">
      <w:pPr>
        <w:pStyle w:val="ArialText"/>
        <w:ind w:firstLine="0"/>
        <w:rPr>
          <w:sz w:val="20"/>
          <w:szCs w:val="20"/>
        </w:rPr>
      </w:pPr>
      <w:r>
        <w:rPr>
          <w:sz w:val="20"/>
          <w:szCs w:val="20"/>
        </w:rPr>
        <w:t>Was hältst du von der bewussten Umbenennung von Orten?</w:t>
      </w:r>
    </w:p>
    <w:p w:rsidR="00EB5AC3" w:rsidRDefault="00EB5AC3" w:rsidP="00EB5AC3">
      <w:pPr>
        <w:pStyle w:val="ArialText"/>
        <w:ind w:firstLine="0"/>
        <w:rPr>
          <w:sz w:val="20"/>
          <w:szCs w:val="20"/>
        </w:rPr>
      </w:pPr>
    </w:p>
    <w:p w:rsidR="00C32CC3" w:rsidRDefault="00C32CC3" w:rsidP="00EB5AC3">
      <w:pPr>
        <w:pStyle w:val="ArialText"/>
        <w:ind w:firstLine="0"/>
        <w:rPr>
          <w:sz w:val="20"/>
          <w:szCs w:val="20"/>
        </w:rPr>
      </w:pPr>
    </w:p>
    <w:p w:rsidR="00847422" w:rsidRDefault="00847422" w:rsidP="00EB5AC3">
      <w:pPr>
        <w:pStyle w:val="ArialText"/>
        <w:ind w:firstLine="0"/>
        <w:rPr>
          <w:sz w:val="20"/>
          <w:szCs w:val="20"/>
        </w:rPr>
      </w:pPr>
    </w:p>
    <w:p w:rsidR="00584297" w:rsidRDefault="00EB5AC3" w:rsidP="00EB5AC3">
      <w:pPr>
        <w:pStyle w:val="ArialText"/>
        <w:ind w:firstLine="0"/>
        <w:rPr>
          <w:sz w:val="20"/>
          <w:szCs w:val="20"/>
        </w:rPr>
      </w:pPr>
      <w:r w:rsidRPr="00EB5AC3">
        <w:rPr>
          <w:b/>
          <w:sz w:val="20"/>
          <w:szCs w:val="20"/>
        </w:rPr>
        <w:t>c.</w:t>
      </w:r>
      <w:r>
        <w:rPr>
          <w:sz w:val="20"/>
          <w:szCs w:val="20"/>
        </w:rPr>
        <w:t xml:space="preserve"> </w:t>
      </w:r>
      <w:r w:rsidR="00847422">
        <w:rPr>
          <w:sz w:val="20"/>
          <w:szCs w:val="20"/>
        </w:rPr>
        <w:t xml:space="preserve">Erzähle Freunden, Bekannten, Verwandten von Frantz </w:t>
      </w:r>
      <w:proofErr w:type="spellStart"/>
      <w:r w:rsidR="00847422">
        <w:rPr>
          <w:sz w:val="20"/>
          <w:szCs w:val="20"/>
        </w:rPr>
        <w:t>Fanon</w:t>
      </w:r>
      <w:proofErr w:type="spellEnd"/>
      <w:r w:rsidR="00847422">
        <w:rPr>
          <w:sz w:val="20"/>
          <w:szCs w:val="20"/>
        </w:rPr>
        <w:t xml:space="preserve">. Die meisten haben sicher noch nie etwas von ihm gehört. Frage nach, warum er bei uns offensichtlich nicht bekannt ist. </w:t>
      </w:r>
    </w:p>
    <w:p w:rsidR="00584297" w:rsidRDefault="00584297" w:rsidP="00EB5AC3">
      <w:pPr>
        <w:pStyle w:val="ArialText"/>
        <w:ind w:firstLine="0"/>
        <w:rPr>
          <w:sz w:val="20"/>
          <w:szCs w:val="20"/>
        </w:rPr>
      </w:pPr>
    </w:p>
    <w:p w:rsidR="00584297" w:rsidRDefault="00584297" w:rsidP="00847422">
      <w:pPr>
        <w:pStyle w:val="ArialText"/>
        <w:ind w:left="492" w:firstLine="0"/>
        <w:rPr>
          <w:sz w:val="20"/>
          <w:szCs w:val="20"/>
        </w:rPr>
      </w:pPr>
    </w:p>
    <w:sectPr w:rsidR="00584297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7A72" w:rsidRDefault="00CE7A72" w:rsidP="003A7C35">
      <w:pPr>
        <w:spacing w:after="0" w:line="240" w:lineRule="auto"/>
      </w:pPr>
      <w:r>
        <w:separator/>
      </w:r>
    </w:p>
  </w:endnote>
  <w:endnote w:type="continuationSeparator" w:id="0">
    <w:p w:rsidR="00CE7A72" w:rsidRDefault="00CE7A72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087A74">
    <w:pPr>
      <w:spacing w:after="0" w:line="259" w:lineRule="auto"/>
      <w:ind w:left="0" w:right="282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B30F11" w:rsidRPr="00B30F11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B30F11" w:rsidRPr="00B30F11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B30F11" w:rsidRPr="00B30F11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9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087A74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 Foto: Imago Images/Eckhard </w:t>
    </w:r>
    <w:proofErr w:type="spellStart"/>
    <w:r w:rsidR="00087A74">
      <w:rPr>
        <w:rFonts w:ascii="Arial" w:eastAsia="TheSans C5 Plain" w:hAnsi="Arial" w:cs="Arial"/>
        <w:bCs/>
        <w:color w:val="909191"/>
        <w:sz w:val="18"/>
        <w:szCs w:val="18"/>
      </w:rPr>
      <w:t>Stengel</w:t>
    </w:r>
    <w:proofErr w:type="spellEnd"/>
    <w:r w:rsidR="00087A74">
      <w:rPr>
        <w:rFonts w:ascii="Arial" w:eastAsia="TheSans C5 Plain" w:hAnsi="Arial" w:cs="Arial"/>
        <w:bCs/>
        <w:color w:val="909191"/>
        <w:sz w:val="18"/>
        <w:szCs w:val="18"/>
      </w:rPr>
      <w:t xml:space="preserve"> – Anti-Kolonial-Denk-Mal in Bremen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7A72" w:rsidRDefault="00CE7A72" w:rsidP="003A7C35">
      <w:pPr>
        <w:spacing w:after="0" w:line="240" w:lineRule="auto"/>
      </w:pPr>
      <w:r>
        <w:separator/>
      </w:r>
    </w:p>
  </w:footnote>
  <w:footnote w:type="continuationSeparator" w:id="0">
    <w:p w:rsidR="00CE7A72" w:rsidRDefault="00CE7A72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413FEC" w:rsidP="0080599D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4023360</wp:posOffset>
          </wp:positionH>
          <wp:positionV relativeFrom="paragraph">
            <wp:posOffset>-402590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 frantz fano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 frantz fano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30F11" w:rsidRPr="00B30F11">
      <w:rPr>
        <w:rFonts w:ascii="Calibri" w:eastAsia="Calibri" w:hAnsi="Calibri" w:cs="Calibri"/>
        <w:noProof/>
        <w:sz w:val="20"/>
        <w:szCs w:val="20"/>
      </w:rPr>
      <w:pict>
        <v:rect id="Rechteck 7" o:spid="_x0000_s1031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82799F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68687D">
      <w:rPr>
        <w:sz w:val="20"/>
        <w:szCs w:val="20"/>
      </w:rPr>
      <w:t xml:space="preserve">Frantz </w:t>
    </w:r>
    <w:proofErr w:type="spellStart"/>
    <w:r w:rsidR="0068687D">
      <w:rPr>
        <w:sz w:val="20"/>
        <w:szCs w:val="20"/>
      </w:rPr>
      <w:t>Fanon</w:t>
    </w:r>
    <w:proofErr w:type="spellEnd"/>
    <w:r w:rsidR="0068687D">
      <w:rPr>
        <w:sz w:val="20"/>
        <w:szCs w:val="20"/>
      </w:rPr>
      <w:t xml:space="preserve"> und der Postkolonialismus</w:t>
    </w:r>
  </w:p>
  <w:p w:rsidR="00685FD6" w:rsidRPr="00000978" w:rsidRDefault="00B30F11" w:rsidP="00685FD6">
    <w:pPr>
      <w:pStyle w:val="KeinLeerraum"/>
      <w:ind w:left="142"/>
      <w:rPr>
        <w:color w:val="909191"/>
        <w:sz w:val="16"/>
        <w:szCs w:val="16"/>
      </w:rPr>
    </w:pPr>
    <w:r w:rsidRPr="00B30F11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80599D" w:rsidRPr="0080599D" w:rsidRDefault="009A2672" w:rsidP="0080599D">
    <w:pPr>
      <w:pStyle w:val="ArialBeschreibunggrau"/>
      <w:ind w:firstLine="132"/>
    </w:pPr>
    <w:r w:rsidRPr="00CD4E74">
      <w:rPr>
        <w:caps/>
      </w:rPr>
      <w:t>Fran</w:t>
    </w:r>
    <w:r w:rsidR="00DF239C" w:rsidRPr="00CD4E74">
      <w:rPr>
        <w:caps/>
      </w:rPr>
      <w:t>t</w:t>
    </w:r>
    <w:r w:rsidRPr="00CD4E74">
      <w:rPr>
        <w:caps/>
      </w:rPr>
      <w:t>z Fanon</w:t>
    </w:r>
    <w:r>
      <w:t xml:space="preserve"> – Kämpfer gegen den Kolonialismus</w:t>
    </w:r>
  </w:p>
  <w:p w:rsidR="00A83740" w:rsidRPr="00A83740" w:rsidRDefault="00A83740" w:rsidP="0080599D">
    <w:pPr>
      <w:pStyle w:val="ArialBeschreibunggrau"/>
      <w:ind w:firstLine="132"/>
      <w:rPr>
        <w:szCs w:val="16"/>
      </w:rPr>
    </w:pPr>
    <w:r w:rsidRPr="00A83740">
      <w:rPr>
        <w:rFonts w:cs="Arial"/>
        <w:szCs w:val="16"/>
      </w:rPr>
      <w:t>planet-schule.de/x/</w:t>
    </w:r>
    <w:proofErr w:type="spellStart"/>
    <w:r w:rsidRPr="00A83740">
      <w:rPr>
        <w:rFonts w:cs="Arial"/>
        <w:szCs w:val="16"/>
      </w:rPr>
      <w:t>frantz-fanon</w:t>
    </w:r>
    <w:proofErr w:type="spellEnd"/>
    <w:r w:rsidRPr="00A83740">
      <w:rPr>
        <w:szCs w:val="16"/>
      </w:rPr>
      <w:t xml:space="preserve"> </w:t>
    </w:r>
  </w:p>
  <w:p w:rsidR="00685FD6" w:rsidRPr="00EA14C0" w:rsidRDefault="00685FD6" w:rsidP="0080599D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421B4"/>
    <w:multiLevelType w:val="multilevel"/>
    <w:tmpl w:val="03DA41B4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C9059C"/>
    <w:multiLevelType w:val="hybridMultilevel"/>
    <w:tmpl w:val="9E7099C4"/>
    <w:lvl w:ilvl="0" w:tplc="006CB17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>
    <w:nsid w:val="4C61589D"/>
    <w:multiLevelType w:val="multilevel"/>
    <w:tmpl w:val="7E48F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3267D58"/>
    <w:multiLevelType w:val="hybridMultilevel"/>
    <w:tmpl w:val="7EC23800"/>
    <w:lvl w:ilvl="0" w:tplc="CB6C821A">
      <w:numFmt w:val="bullet"/>
      <w:lvlText w:val="-"/>
      <w:lvlJc w:val="left"/>
      <w:pPr>
        <w:ind w:left="852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4">
    <w:nsid w:val="6837436F"/>
    <w:multiLevelType w:val="hybridMultilevel"/>
    <w:tmpl w:val="C270F8BA"/>
    <w:lvl w:ilvl="0" w:tplc="BADC12C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A44524"/>
    <w:rsid w:val="00083489"/>
    <w:rsid w:val="00087A74"/>
    <w:rsid w:val="0009509B"/>
    <w:rsid w:val="000A5ADA"/>
    <w:rsid w:val="000C5BEC"/>
    <w:rsid w:val="001773CA"/>
    <w:rsid w:val="001B61FB"/>
    <w:rsid w:val="00200DF4"/>
    <w:rsid w:val="00245708"/>
    <w:rsid w:val="00262C0C"/>
    <w:rsid w:val="00281DDB"/>
    <w:rsid w:val="002A0B9A"/>
    <w:rsid w:val="002B4229"/>
    <w:rsid w:val="00325BFA"/>
    <w:rsid w:val="00335E90"/>
    <w:rsid w:val="00377846"/>
    <w:rsid w:val="00383529"/>
    <w:rsid w:val="003A7C35"/>
    <w:rsid w:val="00413FEC"/>
    <w:rsid w:val="00431C56"/>
    <w:rsid w:val="00462615"/>
    <w:rsid w:val="004A1126"/>
    <w:rsid w:val="00520F0C"/>
    <w:rsid w:val="0052199E"/>
    <w:rsid w:val="005561A0"/>
    <w:rsid w:val="00560917"/>
    <w:rsid w:val="00584297"/>
    <w:rsid w:val="00602CB2"/>
    <w:rsid w:val="0060637E"/>
    <w:rsid w:val="006163E6"/>
    <w:rsid w:val="006813B1"/>
    <w:rsid w:val="00685FD6"/>
    <w:rsid w:val="0068687D"/>
    <w:rsid w:val="006E5302"/>
    <w:rsid w:val="006F2769"/>
    <w:rsid w:val="00707924"/>
    <w:rsid w:val="00751706"/>
    <w:rsid w:val="007A70EB"/>
    <w:rsid w:val="007B436A"/>
    <w:rsid w:val="0080599D"/>
    <w:rsid w:val="0082799F"/>
    <w:rsid w:val="00837706"/>
    <w:rsid w:val="0084226E"/>
    <w:rsid w:val="00847422"/>
    <w:rsid w:val="008B0864"/>
    <w:rsid w:val="008C5CBF"/>
    <w:rsid w:val="008E3F5E"/>
    <w:rsid w:val="008F5AEA"/>
    <w:rsid w:val="009567B3"/>
    <w:rsid w:val="009A2672"/>
    <w:rsid w:val="009C7CB3"/>
    <w:rsid w:val="00A0224E"/>
    <w:rsid w:val="00A145DD"/>
    <w:rsid w:val="00A44524"/>
    <w:rsid w:val="00A83740"/>
    <w:rsid w:val="00A973C2"/>
    <w:rsid w:val="00AA60EB"/>
    <w:rsid w:val="00B30F11"/>
    <w:rsid w:val="00B55672"/>
    <w:rsid w:val="00B933C3"/>
    <w:rsid w:val="00BD4B6A"/>
    <w:rsid w:val="00C111CB"/>
    <w:rsid w:val="00C13CC8"/>
    <w:rsid w:val="00C32CC3"/>
    <w:rsid w:val="00C47ED2"/>
    <w:rsid w:val="00CB34C9"/>
    <w:rsid w:val="00CD4E74"/>
    <w:rsid w:val="00CE7A72"/>
    <w:rsid w:val="00CF08A5"/>
    <w:rsid w:val="00D31519"/>
    <w:rsid w:val="00D34B4F"/>
    <w:rsid w:val="00D712D0"/>
    <w:rsid w:val="00DF1CF7"/>
    <w:rsid w:val="00DF239C"/>
    <w:rsid w:val="00DF789E"/>
    <w:rsid w:val="00EA1824"/>
    <w:rsid w:val="00EB5AC3"/>
    <w:rsid w:val="00F160F7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C32CC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98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Frantz Fanon: Kämpfer gegen den Kolonialismus</dc:title>
  <dc:creator>planet schule</dc:creator>
  <cp:lastModifiedBy>Martina Frietsch</cp:lastModifiedBy>
  <cp:revision>7</cp:revision>
  <cp:lastPrinted>2025-05-27T10:51:00Z</cp:lastPrinted>
  <dcterms:created xsi:type="dcterms:W3CDTF">2025-06-10T10:10:00Z</dcterms:created>
  <dcterms:modified xsi:type="dcterms:W3CDTF">2025-06-17T08:16:00Z</dcterms:modified>
</cp:coreProperties>
</file>