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A032" w14:textId="3F34E21C" w:rsidR="007A5B2F" w:rsidRDefault="00CA2039" w:rsidP="007A5B2F">
      <w:pPr>
        <w:spacing w:line="360" w:lineRule="auto"/>
        <w:rPr>
          <w:sz w:val="24"/>
        </w:rPr>
      </w:pPr>
      <w:r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16.35pt;width:483.7pt;height:24.85pt;z-index:251658240" fillcolor="#548dd4 [1951]" strokecolor="#548dd4">
            <v:textbox style="mso-next-textbox:#_x0000_s1026">
              <w:txbxContent>
                <w:p w14:paraId="566DEB46" w14:textId="1776B1CF" w:rsidR="00600CF5" w:rsidRPr="007A5B2F" w:rsidRDefault="00966F8C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Filmnotizen</w:t>
                  </w:r>
                </w:p>
              </w:txbxContent>
            </v:textbox>
          </v:shape>
        </w:pict>
      </w:r>
    </w:p>
    <w:p w14:paraId="6697C882" w14:textId="2AA2B1AD" w:rsidR="00CE3A0E" w:rsidRPr="00966F8C" w:rsidRDefault="00966F8C" w:rsidP="007A5B2F">
      <w:pPr>
        <w:pStyle w:val="Listenabsatz"/>
        <w:spacing w:after="200" w:line="360" w:lineRule="auto"/>
        <w:ind w:left="0"/>
        <w:rPr>
          <w:b/>
          <w:sz w:val="28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14EED809" wp14:editId="138B6D43">
            <wp:simplePos x="0" y="0"/>
            <wp:positionH relativeFrom="column">
              <wp:posOffset>21326</wp:posOffset>
            </wp:positionH>
            <wp:positionV relativeFrom="paragraph">
              <wp:posOffset>280251</wp:posOffset>
            </wp:positionV>
            <wp:extent cx="280670" cy="284480"/>
            <wp:effectExtent l="0" t="0" r="0" b="0"/>
            <wp:wrapTight wrapText="bothSides">
              <wp:wrapPolygon edited="0">
                <wp:start x="0" y="0"/>
                <wp:lineTo x="0" y="20250"/>
                <wp:lineTo x="20525" y="20250"/>
                <wp:lineTo x="2052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F8C">
        <w:rPr>
          <w:b/>
          <w:sz w:val="28"/>
          <w:szCs w:val="28"/>
        </w:rPr>
        <w:t>Arbeitsauftrag</w:t>
      </w:r>
    </w:p>
    <w:p w14:paraId="3B808AA8" w14:textId="3AD22358" w:rsidR="00966F8C" w:rsidRDefault="00966F8C" w:rsidP="007A5B2F">
      <w:pPr>
        <w:pStyle w:val="Listenabsatz"/>
        <w:spacing w:after="200" w:line="360" w:lineRule="auto"/>
        <w:ind w:left="0"/>
        <w:rPr>
          <w:sz w:val="24"/>
        </w:rPr>
      </w:pPr>
      <w:r w:rsidRPr="00966F8C">
        <w:rPr>
          <w:sz w:val="24"/>
        </w:rPr>
        <w:t>Fülle die Tabelle aus.</w:t>
      </w:r>
    </w:p>
    <w:tbl>
      <w:tblPr>
        <w:tblW w:w="978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50"/>
        <w:gridCol w:w="2543"/>
        <w:gridCol w:w="2544"/>
        <w:gridCol w:w="2544"/>
      </w:tblGrid>
      <w:tr w:rsidR="00966F8C" w:rsidRPr="00CB03E8" w14:paraId="7CBEA774" w14:textId="77777777" w:rsidTr="00966F8C">
        <w:trPr>
          <w:trHeight w:val="711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0BB6F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366BF" w14:textId="77777777" w:rsidR="00966F8C" w:rsidRPr="00CB03E8" w:rsidRDefault="00966F8C" w:rsidP="00E06AD5">
            <w:pPr>
              <w:widowControl w:val="0"/>
              <w:rPr>
                <w:b/>
              </w:rPr>
            </w:pPr>
            <w:r w:rsidRPr="00CB03E8">
              <w:rPr>
                <w:b/>
              </w:rPr>
              <w:t>Thomas König</w:t>
            </w:r>
          </w:p>
        </w:tc>
        <w:tc>
          <w:tcPr>
            <w:tcW w:w="2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9638F" w14:textId="30945476" w:rsidR="00966F8C" w:rsidRPr="00CB03E8" w:rsidRDefault="00022BF4" w:rsidP="00E06AD5">
            <w:pPr>
              <w:widowControl w:val="0"/>
              <w:rPr>
                <w:b/>
              </w:rPr>
            </w:pPr>
            <w:r>
              <w:rPr>
                <w:b/>
              </w:rPr>
              <w:t>Tausend-Kühe-Stall</w:t>
            </w:r>
            <w:r w:rsidR="00F74B98">
              <w:rPr>
                <w:b/>
              </w:rPr>
              <w:t>:</w:t>
            </w:r>
            <w:r w:rsidR="00F74B98">
              <w:rPr>
                <w:b/>
              </w:rPr>
              <w:br/>
            </w:r>
            <w:r w:rsidR="00966F8C" w:rsidRPr="00CB03E8">
              <w:rPr>
                <w:b/>
              </w:rPr>
              <w:t>Zusammenschluss der vier Landwirte</w:t>
            </w:r>
          </w:p>
        </w:tc>
        <w:tc>
          <w:tcPr>
            <w:tcW w:w="2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D4B4D" w14:textId="77777777" w:rsidR="00966F8C" w:rsidRPr="00CB03E8" w:rsidRDefault="00966F8C" w:rsidP="00E06AD5">
            <w:pPr>
              <w:widowControl w:val="0"/>
              <w:rPr>
                <w:b/>
              </w:rPr>
            </w:pPr>
            <w:r w:rsidRPr="00CB03E8">
              <w:rPr>
                <w:b/>
              </w:rPr>
              <w:t xml:space="preserve">Tanja </w:t>
            </w:r>
            <w:proofErr w:type="spellStart"/>
            <w:r w:rsidRPr="00CB03E8">
              <w:rPr>
                <w:b/>
              </w:rPr>
              <w:t>Ambacher</w:t>
            </w:r>
            <w:proofErr w:type="spellEnd"/>
          </w:p>
        </w:tc>
      </w:tr>
      <w:tr w:rsidR="00966F8C" w:rsidRPr="00CB03E8" w14:paraId="5B8DA3D7" w14:textId="77777777" w:rsidTr="00966F8C">
        <w:trPr>
          <w:trHeight w:val="2391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C5CC0" w14:textId="77777777" w:rsidR="00966F8C" w:rsidRDefault="00966F8C" w:rsidP="00E06AD5">
            <w:pPr>
              <w:widowControl w:val="0"/>
            </w:pPr>
            <w:r w:rsidRPr="00CB03E8">
              <w:t>Beschreibe die Viehhaltung der Landwirtin/</w:t>
            </w:r>
          </w:p>
          <w:p w14:paraId="392B0F38" w14:textId="70BC58F2" w:rsidR="00966F8C" w:rsidRPr="00CB03E8" w:rsidRDefault="00966F8C" w:rsidP="00E06AD5">
            <w:pPr>
              <w:widowControl w:val="0"/>
            </w:pPr>
            <w:r w:rsidRPr="00CB03E8">
              <w:t>Landwirte</w:t>
            </w:r>
          </w:p>
        </w:tc>
        <w:tc>
          <w:tcPr>
            <w:tcW w:w="2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39768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563B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D1364" w14:textId="77777777" w:rsidR="00966F8C" w:rsidRPr="00CB03E8" w:rsidRDefault="00966F8C" w:rsidP="00E06AD5">
            <w:pPr>
              <w:widowControl w:val="0"/>
            </w:pPr>
          </w:p>
        </w:tc>
      </w:tr>
      <w:tr w:rsidR="00966F8C" w:rsidRPr="00CB03E8" w14:paraId="1DB55383" w14:textId="77777777" w:rsidTr="00966F8C">
        <w:trPr>
          <w:trHeight w:val="2391"/>
        </w:trPr>
        <w:tc>
          <w:tcPr>
            <w:tcW w:w="2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0E0A1" w14:textId="2C6662DF" w:rsidR="00966F8C" w:rsidRDefault="00966F8C" w:rsidP="00E06AD5">
            <w:pPr>
              <w:widowControl w:val="0"/>
            </w:pPr>
            <w:r w:rsidRPr="00CB03E8">
              <w:t>Nenne die Gründe, die die</w:t>
            </w:r>
            <w:r>
              <w:t xml:space="preserve"> </w:t>
            </w:r>
            <w:r w:rsidRPr="00CB03E8">
              <w:t>Landwirtin/</w:t>
            </w:r>
          </w:p>
          <w:p w14:paraId="63D35801" w14:textId="04AD3AEC" w:rsidR="00966F8C" w:rsidRPr="00CB03E8" w:rsidRDefault="00966F8C" w:rsidP="00E06AD5">
            <w:pPr>
              <w:widowControl w:val="0"/>
            </w:pPr>
            <w:r w:rsidRPr="00CB03E8">
              <w:t xml:space="preserve">Landwirte dazu bewegt haben, die Tiere auf </w:t>
            </w:r>
            <w:r>
              <w:t>dies</w:t>
            </w:r>
            <w:r w:rsidRPr="00CB03E8">
              <w:t>e Art zu halten</w:t>
            </w:r>
          </w:p>
        </w:tc>
        <w:tc>
          <w:tcPr>
            <w:tcW w:w="2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40398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AA0E7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BB115" w14:textId="77777777" w:rsidR="00966F8C" w:rsidRPr="00CB03E8" w:rsidRDefault="00966F8C" w:rsidP="00E06AD5">
            <w:pPr>
              <w:widowControl w:val="0"/>
            </w:pPr>
          </w:p>
        </w:tc>
      </w:tr>
      <w:tr w:rsidR="00966F8C" w:rsidRPr="00CB03E8" w14:paraId="09787162" w14:textId="77777777" w:rsidTr="00966F8C">
        <w:trPr>
          <w:trHeight w:val="2391"/>
        </w:trPr>
        <w:tc>
          <w:tcPr>
            <w:tcW w:w="2150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9D1C" w14:textId="77777777" w:rsidR="00966F8C" w:rsidRPr="00CB03E8" w:rsidRDefault="00966F8C" w:rsidP="00966F8C">
            <w:pPr>
              <w:widowControl w:val="0"/>
            </w:pPr>
            <w:r w:rsidRPr="00CB03E8">
              <w:t>Nenne Probleme, die bei der jeweiligen Haltungsart auftreten</w:t>
            </w:r>
          </w:p>
        </w:tc>
        <w:tc>
          <w:tcPr>
            <w:tcW w:w="2543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510D0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ED00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195A" w14:textId="77777777" w:rsidR="00966F8C" w:rsidRPr="00CB03E8" w:rsidRDefault="00966F8C" w:rsidP="00E06AD5">
            <w:pPr>
              <w:widowControl w:val="0"/>
            </w:pPr>
          </w:p>
        </w:tc>
      </w:tr>
      <w:tr w:rsidR="00966F8C" w:rsidRPr="00CB03E8" w14:paraId="6E5CEB6D" w14:textId="77777777" w:rsidTr="00F74B98">
        <w:trPr>
          <w:trHeight w:val="2272"/>
        </w:trPr>
        <w:tc>
          <w:tcPr>
            <w:tcW w:w="2150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26E5A" w14:textId="4E4FA9E2" w:rsidR="00966F8C" w:rsidRPr="00CB03E8" w:rsidRDefault="00966F8C" w:rsidP="00E06AD5">
            <w:pPr>
              <w:widowControl w:val="0"/>
            </w:pPr>
            <w:r w:rsidRPr="00CB03E8">
              <w:rPr>
                <w:u w:val="single"/>
              </w:rPr>
              <w:t>Für Schnelle</w:t>
            </w:r>
            <w:r w:rsidRPr="00CB03E8">
              <w:t>: Beschreibe, wie die Landwirtin/Land-wirte ihre Tiere wahrnehmen</w:t>
            </w:r>
          </w:p>
        </w:tc>
        <w:tc>
          <w:tcPr>
            <w:tcW w:w="2543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063EA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5CD2B" w14:textId="77777777" w:rsidR="00966F8C" w:rsidRPr="00CB03E8" w:rsidRDefault="00966F8C" w:rsidP="00E06AD5">
            <w:pPr>
              <w:widowControl w:val="0"/>
            </w:pPr>
          </w:p>
        </w:tc>
        <w:tc>
          <w:tcPr>
            <w:tcW w:w="2544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CB732" w14:textId="77777777" w:rsidR="00966F8C" w:rsidRPr="00CB03E8" w:rsidRDefault="00966F8C" w:rsidP="00E06AD5">
            <w:pPr>
              <w:widowControl w:val="0"/>
            </w:pPr>
          </w:p>
        </w:tc>
      </w:tr>
    </w:tbl>
    <w:p w14:paraId="476261A3" w14:textId="77777777" w:rsidR="00966F8C" w:rsidRPr="00966F8C" w:rsidRDefault="00966F8C" w:rsidP="007A5B2F">
      <w:pPr>
        <w:pStyle w:val="Listenabsatz"/>
        <w:spacing w:after="200" w:line="360" w:lineRule="auto"/>
        <w:ind w:left="0"/>
        <w:rPr>
          <w:sz w:val="24"/>
        </w:rPr>
      </w:pPr>
    </w:p>
    <w:sectPr w:rsidR="00966F8C" w:rsidRPr="00966F8C" w:rsidSect="00BF64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F29782-E3D3-4944-B6B5-365CA2DCC80E}"/>
    <w:embedBold r:id="rId2" w:fontKey="{0B819DF1-7E3A-480B-83EF-AB3DE7A94B56}"/>
    <w:embedItalic r:id="rId3" w:fontKey="{0AB29514-5CC7-4C2E-86EA-4B1C398D8B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DF9A4895-C56B-4B81-B2D4-AA87B0A9592D}"/>
    <w:embedBold r:id="rId5" w:fontKey="{B7846DA4-8AC3-4416-B1AE-294A90A2DD2E}"/>
    <w:embedBoldItalic r:id="rId6" w:fontKey="{1F1FA0B4-2AEF-433F-ACBA-A65337313D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CBD1AA-B288-414D-8C53-01565E410F9A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5B6E19A4-EF94-41C5-948C-E80BB7BAF5C9}"/>
  </w:font>
  <w:font w:name="ITCOfficinaSans LT Book">
    <w:altName w:val="Calibri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9" w:fontKey="{80237A37-E785-4D80-9FA4-0AA5B7A8B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E847A" w14:textId="77777777" w:rsidR="009D05AB" w:rsidRDefault="009D05A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002BA" w14:textId="77777777" w:rsidR="009D05AB" w:rsidRDefault="009D05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6F31B" w14:textId="77777777" w:rsidR="009D05AB" w:rsidRDefault="009D05A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5A219482" w:rsidR="00263140" w:rsidRPr="00C322FF" w:rsidRDefault="00CA2039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bookmarkStart w:id="0" w:name="_GoBack"/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E48DE9A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9962E2">
      <w:rPr>
        <w:b/>
        <w:sz w:val="24"/>
      </w:rPr>
      <w:t xml:space="preserve">Arbeitsblatt </w:t>
    </w:r>
    <w:r w:rsidR="00966F8C">
      <w:rPr>
        <w:b/>
        <w:sz w:val="24"/>
      </w:rPr>
      <w:t>2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EC44D43" w:rsidR="00C4168F" w:rsidRPr="00686FB4" w:rsidRDefault="009D05AB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9D05AB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047A4" w14:textId="77777777" w:rsidR="009D05AB" w:rsidRDefault="009D05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8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5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0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1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2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0"/>
  </w:num>
  <w:num w:numId="3">
    <w:abstractNumId w:val="1"/>
  </w:num>
  <w:num w:numId="4">
    <w:abstractNumId w:val="34"/>
  </w:num>
  <w:num w:numId="5">
    <w:abstractNumId w:val="25"/>
  </w:num>
  <w:num w:numId="6">
    <w:abstractNumId w:val="9"/>
  </w:num>
  <w:num w:numId="7">
    <w:abstractNumId w:val="41"/>
  </w:num>
  <w:num w:numId="8">
    <w:abstractNumId w:val="0"/>
  </w:num>
  <w:num w:numId="9">
    <w:abstractNumId w:val="39"/>
  </w:num>
  <w:num w:numId="10">
    <w:abstractNumId w:val="29"/>
  </w:num>
  <w:num w:numId="11">
    <w:abstractNumId w:val="5"/>
  </w:num>
  <w:num w:numId="12">
    <w:abstractNumId w:val="17"/>
  </w:num>
  <w:num w:numId="13">
    <w:abstractNumId w:val="37"/>
  </w:num>
  <w:num w:numId="14">
    <w:abstractNumId w:val="15"/>
  </w:num>
  <w:num w:numId="15">
    <w:abstractNumId w:val="22"/>
  </w:num>
  <w:num w:numId="16">
    <w:abstractNumId w:val="30"/>
  </w:num>
  <w:num w:numId="17">
    <w:abstractNumId w:val="23"/>
  </w:num>
  <w:num w:numId="18">
    <w:abstractNumId w:val="28"/>
  </w:num>
  <w:num w:numId="19">
    <w:abstractNumId w:val="3"/>
  </w:num>
  <w:num w:numId="20">
    <w:abstractNumId w:val="27"/>
  </w:num>
  <w:num w:numId="21">
    <w:abstractNumId w:val="18"/>
  </w:num>
  <w:num w:numId="22">
    <w:abstractNumId w:val="24"/>
  </w:num>
  <w:num w:numId="23">
    <w:abstractNumId w:val="11"/>
  </w:num>
  <w:num w:numId="24">
    <w:abstractNumId w:val="20"/>
  </w:num>
  <w:num w:numId="25">
    <w:abstractNumId w:val="42"/>
  </w:num>
  <w:num w:numId="26">
    <w:abstractNumId w:val="33"/>
  </w:num>
  <w:num w:numId="27">
    <w:abstractNumId w:val="13"/>
  </w:num>
  <w:num w:numId="28">
    <w:abstractNumId w:val="31"/>
  </w:num>
  <w:num w:numId="29">
    <w:abstractNumId w:val="2"/>
  </w:num>
  <w:num w:numId="30">
    <w:abstractNumId w:val="26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5"/>
  </w:num>
  <w:num w:numId="36">
    <w:abstractNumId w:val="12"/>
  </w:num>
  <w:num w:numId="37">
    <w:abstractNumId w:val="7"/>
  </w:num>
  <w:num w:numId="38">
    <w:abstractNumId w:val="6"/>
  </w:num>
  <w:num w:numId="39">
    <w:abstractNumId w:val="32"/>
  </w:num>
  <w:num w:numId="40">
    <w:abstractNumId w:val="8"/>
  </w:num>
  <w:num w:numId="41">
    <w:abstractNumId w:val="38"/>
  </w:num>
  <w:num w:numId="42">
    <w:abstractNumId w:val="2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2BF4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166C0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20224"/>
    <w:rsid w:val="00922051"/>
    <w:rsid w:val="00957A02"/>
    <w:rsid w:val="00966F8C"/>
    <w:rsid w:val="009724BB"/>
    <w:rsid w:val="00980DCE"/>
    <w:rsid w:val="009962E2"/>
    <w:rsid w:val="009A464F"/>
    <w:rsid w:val="009A789B"/>
    <w:rsid w:val="009B736F"/>
    <w:rsid w:val="009C2694"/>
    <w:rsid w:val="009D0387"/>
    <w:rsid w:val="009D05AB"/>
    <w:rsid w:val="009E4A6B"/>
    <w:rsid w:val="00A03955"/>
    <w:rsid w:val="00A44108"/>
    <w:rsid w:val="00A826C6"/>
    <w:rsid w:val="00AB506B"/>
    <w:rsid w:val="00AB7905"/>
    <w:rsid w:val="00AC1388"/>
    <w:rsid w:val="00AE2A3F"/>
    <w:rsid w:val="00AE7E00"/>
    <w:rsid w:val="00AF0624"/>
    <w:rsid w:val="00B246B6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2039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EF66F6"/>
    <w:rsid w:val="00F0275C"/>
    <w:rsid w:val="00F0785F"/>
    <w:rsid w:val="00F25B77"/>
    <w:rsid w:val="00F32848"/>
    <w:rsid w:val="00F55422"/>
    <w:rsid w:val="00F65453"/>
    <w:rsid w:val="00F74B98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8F813-534F-40F5-9D13-F48F239F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40B808F1.dotm</Template>
  <TotalTime>0</TotalTime>
  <Pages>1</Pages>
  <Words>59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Oelschläger, Jutta</cp:lastModifiedBy>
  <cp:revision>25</cp:revision>
  <cp:lastPrinted>2019-04-17T09:39:00Z</cp:lastPrinted>
  <dcterms:created xsi:type="dcterms:W3CDTF">2017-07-12T08:13:00Z</dcterms:created>
  <dcterms:modified xsi:type="dcterms:W3CDTF">2019-05-23T11:50:00Z</dcterms:modified>
</cp:coreProperties>
</file>