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268D" w:rsidRPr="009D22D9" w:rsidRDefault="004B268D" w:rsidP="004B268D">
      <w:pPr>
        <w:shd w:val="clear" w:color="auto" w:fill="EE7C0A"/>
        <w:rPr>
          <w:sz w:val="24"/>
        </w:rPr>
      </w:pPr>
      <w:r w:rsidRPr="009D22D9">
        <w:rPr>
          <w:b/>
          <w:color w:val="FFFFFF" w:themeColor="background1"/>
          <w:sz w:val="24"/>
        </w:rPr>
        <w:t xml:space="preserve">Filmskript: </w:t>
      </w:r>
      <w:r w:rsidR="007B1352" w:rsidRPr="009D22D9">
        <w:rPr>
          <w:b/>
          <w:color w:val="FFFFFF" w:themeColor="background1"/>
          <w:sz w:val="24"/>
        </w:rPr>
        <w:t>Sandrine aus Frankreich "Vertrauen" (1942)</w:t>
      </w:r>
      <w:r w:rsidR="006039AF" w:rsidRPr="009D22D9">
        <w:rPr>
          <w:b/>
          <w:color w:val="FFFFFF" w:themeColor="background1"/>
          <w:sz w:val="24"/>
        </w:rPr>
        <w:t xml:space="preserve"> – Der Krieg und ich</w:t>
      </w:r>
    </w:p>
    <w:p w:rsidR="00593BCF" w:rsidRPr="009D22D9" w:rsidRDefault="00593BCF" w:rsidP="00593BCF">
      <w:pPr>
        <w:pStyle w:val="primaryheading"/>
        <w:numPr>
          <w:ilvl w:val="0"/>
          <w:numId w:val="37"/>
        </w:numPr>
        <w:rPr>
          <w:rFonts w:ascii="Arial" w:hAnsi="Arial" w:cs="Arial"/>
          <w:b/>
          <w:sz w:val="22"/>
          <w:szCs w:val="22"/>
          <w:lang w:val="fr-FR"/>
        </w:rPr>
      </w:pPr>
      <w:r w:rsidRPr="009D22D9">
        <w:rPr>
          <w:rFonts w:ascii="Arial" w:hAnsi="Arial" w:cs="Arial"/>
          <w:sz w:val="22"/>
          <w:szCs w:val="22"/>
        </w:rPr>
        <w:t>TC 03:00:00</w:t>
      </w:r>
      <w:r w:rsidRPr="009D22D9">
        <w:rPr>
          <w:rFonts w:ascii="Arial" w:hAnsi="Arial" w:cs="Arial"/>
          <w:b/>
          <w:sz w:val="22"/>
          <w:szCs w:val="22"/>
        </w:rPr>
        <w:t xml:space="preserve"> MODELL – VORSPANN</w:t>
      </w:r>
    </w:p>
    <w:p w:rsidR="00593BCF" w:rsidRPr="009D22D9" w:rsidRDefault="00593BCF" w:rsidP="00593BCF">
      <w:pPr>
        <w:pStyle w:val="dialogname"/>
        <w:rPr>
          <w:rFonts w:ascii="Arial" w:hAnsi="Arial" w:cs="Arial"/>
          <w:sz w:val="22"/>
          <w:szCs w:val="22"/>
        </w:rPr>
      </w:pPr>
      <w:r w:rsidRPr="009D22D9">
        <w:rPr>
          <w:rFonts w:ascii="Arial" w:hAnsi="Arial" w:cs="Arial"/>
          <w:b/>
          <w:sz w:val="22"/>
          <w:szCs w:val="22"/>
        </w:rPr>
        <w:tab/>
      </w:r>
      <w:r w:rsidRPr="009D22D9">
        <w:rPr>
          <w:rFonts w:ascii="Arial" w:hAnsi="Arial" w:cs="Arial"/>
          <w:sz w:val="22"/>
          <w:szCs w:val="22"/>
        </w:rPr>
        <w:t>Kind (VO)</w:t>
      </w:r>
    </w:p>
    <w:p w:rsidR="00593BCF" w:rsidRPr="009D22D9" w:rsidRDefault="00593BCF" w:rsidP="00593BCF">
      <w:pPr>
        <w:pStyle w:val="dialog"/>
        <w:tabs>
          <w:tab w:val="center" w:pos="4743"/>
        </w:tabs>
        <w:rPr>
          <w:rFonts w:ascii="Arial" w:hAnsi="Arial" w:cs="Arial"/>
          <w:sz w:val="22"/>
          <w:szCs w:val="22"/>
        </w:rPr>
      </w:pPr>
      <w:r w:rsidRPr="009D22D9">
        <w:rPr>
          <w:rFonts w:ascii="Arial" w:hAnsi="Arial" w:cs="Arial"/>
          <w:sz w:val="22"/>
          <w:szCs w:val="22"/>
        </w:rPr>
        <w:t>TC 3:00:02</w:t>
      </w:r>
      <w:r w:rsidRPr="009D22D9">
        <w:rPr>
          <w:rFonts w:ascii="Arial" w:hAnsi="Arial" w:cs="Arial"/>
          <w:sz w:val="22"/>
          <w:szCs w:val="22"/>
        </w:rPr>
        <w:tab/>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Wir wollen euch mitnehmen auf eine Reise in die Vergangenheit. In die Zeit des zweiten Weltkriegs.</w:t>
      </w:r>
    </w:p>
    <w:p w:rsidR="00593BCF" w:rsidRPr="009D22D9" w:rsidRDefault="00593BCF" w:rsidP="00593BCF">
      <w:pPr>
        <w:pStyle w:val="dialog"/>
        <w:rPr>
          <w:rFonts w:ascii="Arial" w:hAnsi="Arial" w:cs="Arial"/>
          <w:sz w:val="22"/>
          <w:szCs w:val="22"/>
        </w:rPr>
      </w:pP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Anton (VO)</w:t>
      </w:r>
      <w:bookmarkStart w:id="0" w:name="_GoBack"/>
      <w:bookmarkEnd w:id="0"/>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03:00:07</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Ich will auch endlich dazu gehören.</w:t>
      </w:r>
    </w:p>
    <w:p w:rsidR="00593BCF" w:rsidRPr="009D22D9" w:rsidRDefault="00593BCF" w:rsidP="00593BCF">
      <w:pPr>
        <w:pStyle w:val="dialog"/>
        <w:rPr>
          <w:rFonts w:ascii="Arial" w:hAnsi="Arial" w:cs="Arial"/>
          <w:sz w:val="22"/>
          <w:szCs w:val="22"/>
        </w:rPr>
      </w:pP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ab/>
        <w:t>Sandrine (VO)</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03:00:09</w:t>
      </w:r>
    </w:p>
    <w:p w:rsidR="00593BCF" w:rsidRPr="009D22D9" w:rsidRDefault="00593BCF" w:rsidP="00593BCF">
      <w:pPr>
        <w:pStyle w:val="dialog"/>
        <w:spacing w:after="241"/>
        <w:rPr>
          <w:rFonts w:ascii="Arial" w:hAnsi="Arial" w:cs="Arial"/>
          <w:color w:val="auto"/>
          <w:sz w:val="22"/>
          <w:szCs w:val="22"/>
          <w:lang w:val="fr-FR"/>
        </w:rPr>
      </w:pPr>
      <w:r w:rsidRPr="009D22D9">
        <w:rPr>
          <w:rFonts w:ascii="Arial" w:hAnsi="Arial" w:cs="Arial"/>
          <w:sz w:val="22"/>
          <w:szCs w:val="22"/>
        </w:rPr>
        <w:t>Wir machen weiter, wir geben nicht auf.</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Justus (VO)</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03:00:13</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Endlich sind wir Soldaten!</w:t>
      </w:r>
    </w:p>
    <w:p w:rsidR="00593BCF" w:rsidRPr="009D22D9" w:rsidRDefault="00593BCF" w:rsidP="00593BCF">
      <w:pPr>
        <w:pStyle w:val="dialog"/>
        <w:rPr>
          <w:rFonts w:ascii="Arial" w:hAnsi="Arial" w:cs="Arial"/>
          <w:sz w:val="22"/>
          <w:szCs w:val="22"/>
        </w:rPr>
      </w:pP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CALUM (VO)</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03:00:15</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Ich will, dass der Krieg aufhört.</w:t>
      </w:r>
    </w:p>
    <w:p w:rsidR="00593BCF" w:rsidRPr="009D22D9" w:rsidRDefault="00593BCF" w:rsidP="00593BCF">
      <w:pPr>
        <w:pStyle w:val="dialog"/>
        <w:ind w:left="0"/>
        <w:rPr>
          <w:rFonts w:ascii="Arial" w:hAnsi="Arial" w:cs="Arial"/>
          <w:sz w:val="22"/>
          <w:szCs w:val="22"/>
        </w:rPr>
      </w:pP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VERA (VO)</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03:00:18</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Mama, Papa, wo seid ihr?</w:t>
      </w:r>
    </w:p>
    <w:p w:rsidR="00593BCF" w:rsidRPr="009D22D9" w:rsidRDefault="00593BCF" w:rsidP="00593BCF">
      <w:pPr>
        <w:pStyle w:val="dialog"/>
        <w:ind w:left="0"/>
        <w:rPr>
          <w:rFonts w:ascii="Arial" w:hAnsi="Arial" w:cs="Arial"/>
          <w:sz w:val="22"/>
          <w:szCs w:val="22"/>
        </w:rPr>
      </w:pP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Romek (VO)</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03:00:21</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Ich muss nur vorsichtig sein.</w:t>
      </w:r>
    </w:p>
    <w:p w:rsidR="00593BCF" w:rsidRPr="009D22D9" w:rsidRDefault="00593BCF" w:rsidP="00593BCF">
      <w:pPr>
        <w:pStyle w:val="dialog"/>
        <w:rPr>
          <w:rFonts w:ascii="Arial" w:hAnsi="Arial" w:cs="Arial"/>
          <w:sz w:val="22"/>
          <w:szCs w:val="22"/>
        </w:rPr>
      </w:pP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EVA (VO)</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03:00:24</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So etwas soll nie wieder ein Mensch erleben müssen.</w:t>
      </w:r>
    </w:p>
    <w:p w:rsidR="00593BCF" w:rsidRPr="009D22D9" w:rsidRDefault="00593BCF" w:rsidP="00593BCF">
      <w:pPr>
        <w:pStyle w:val="dialog"/>
        <w:rPr>
          <w:rFonts w:ascii="Arial" w:hAnsi="Arial" w:cs="Arial"/>
          <w:sz w:val="22"/>
          <w:szCs w:val="22"/>
        </w:rPr>
      </w:pP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FRitjof (VO)</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03:00:27</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Wir lassen uns nicht unterkriegen!</w:t>
      </w:r>
    </w:p>
    <w:p w:rsidR="00593BCF" w:rsidRPr="009D22D9" w:rsidRDefault="00593BCF" w:rsidP="00593BCF">
      <w:pPr>
        <w:pStyle w:val="dialog"/>
        <w:rPr>
          <w:rFonts w:ascii="Arial" w:hAnsi="Arial" w:cs="Arial"/>
          <w:sz w:val="22"/>
          <w:szCs w:val="22"/>
        </w:rPr>
      </w:pP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Kind (VO)</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03:00:30</w:t>
      </w:r>
    </w:p>
    <w:p w:rsidR="00593BCF" w:rsidRPr="009D22D9" w:rsidRDefault="00593BCF" w:rsidP="00593BCF">
      <w:pPr>
        <w:pStyle w:val="dialog"/>
        <w:rPr>
          <w:rFonts w:ascii="Arial" w:hAnsi="Arial" w:cs="Arial"/>
          <w:b/>
          <w:sz w:val="22"/>
          <w:szCs w:val="22"/>
        </w:rPr>
      </w:pPr>
      <w:r w:rsidRPr="009D22D9">
        <w:rPr>
          <w:rFonts w:ascii="Arial" w:hAnsi="Arial" w:cs="Arial"/>
          <w:sz w:val="22"/>
          <w:szCs w:val="22"/>
        </w:rPr>
        <w:lastRenderedPageBreak/>
        <w:t xml:space="preserve">Der Zweite Weltkrieg. </w:t>
      </w:r>
      <w:r w:rsidRPr="009D22D9">
        <w:rPr>
          <w:rFonts w:ascii="Arial" w:hAnsi="Arial" w:cs="Arial"/>
          <w:b/>
          <w:sz w:val="22"/>
          <w:szCs w:val="22"/>
        </w:rPr>
        <w:tab/>
      </w:r>
    </w:p>
    <w:p w:rsidR="00593BCF" w:rsidRPr="009D22D9" w:rsidRDefault="00593BCF" w:rsidP="00593BCF">
      <w:pPr>
        <w:pStyle w:val="primaryheading"/>
        <w:ind w:left="1171" w:firstLine="0"/>
        <w:rPr>
          <w:rFonts w:ascii="Arial" w:hAnsi="Arial" w:cs="Arial"/>
          <w:b/>
          <w:sz w:val="22"/>
          <w:szCs w:val="22"/>
        </w:rPr>
      </w:pPr>
      <w:r w:rsidRPr="009D22D9">
        <w:rPr>
          <w:rFonts w:ascii="Arial" w:hAnsi="Arial" w:cs="Arial"/>
          <w:b/>
          <w:sz w:val="22"/>
          <w:szCs w:val="22"/>
        </w:rPr>
        <w:tab/>
      </w:r>
    </w:p>
    <w:p w:rsidR="00593BCF" w:rsidRPr="009D22D9" w:rsidRDefault="00593BCF" w:rsidP="00593BCF">
      <w:pPr>
        <w:pStyle w:val="primaryheading"/>
        <w:tabs>
          <w:tab w:val="clear" w:pos="9256"/>
          <w:tab w:val="clear" w:pos="9400"/>
          <w:tab w:val="right" w:pos="9616"/>
          <w:tab w:val="left" w:pos="9760"/>
        </w:tabs>
        <w:spacing w:before="241"/>
        <w:ind w:left="736" w:firstLine="0"/>
        <w:rPr>
          <w:rFonts w:ascii="Arial" w:hAnsi="Arial" w:cs="Arial"/>
          <w:b/>
          <w:sz w:val="22"/>
          <w:szCs w:val="22"/>
        </w:rPr>
      </w:pPr>
      <w:r w:rsidRPr="009D22D9">
        <w:rPr>
          <w:rFonts w:ascii="Arial" w:hAnsi="Arial" w:cs="Arial"/>
          <w:sz w:val="22"/>
          <w:szCs w:val="22"/>
        </w:rPr>
        <w:t>TC 03:00:30</w:t>
      </w:r>
      <w:r w:rsidRPr="009D22D9">
        <w:rPr>
          <w:rFonts w:ascii="Arial" w:hAnsi="Arial" w:cs="Arial"/>
          <w:b/>
          <w:sz w:val="22"/>
          <w:szCs w:val="22"/>
        </w:rPr>
        <w:t xml:space="preserve"> TITEL</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03:00:30</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Kinder wie wir haben ihn vor langer Zeit erlebt. Und wir wollen euch davon erzählen.</w:t>
      </w:r>
    </w:p>
    <w:p w:rsidR="00593BCF" w:rsidRPr="009D22D9" w:rsidRDefault="00593BCF" w:rsidP="00593BCF">
      <w:pPr>
        <w:pStyle w:val="primaryheading"/>
        <w:ind w:left="736" w:firstLine="0"/>
        <w:rPr>
          <w:rFonts w:ascii="Arial" w:hAnsi="Arial" w:cs="Arial"/>
          <w:sz w:val="22"/>
          <w:szCs w:val="22"/>
          <w:lang w:val="fr-FR"/>
        </w:rPr>
      </w:pPr>
      <w:r w:rsidRPr="009D22D9">
        <w:rPr>
          <w:rFonts w:ascii="Arial" w:hAnsi="Arial" w:cs="Arial"/>
          <w:sz w:val="22"/>
          <w:szCs w:val="22"/>
          <w:lang w:val="fr-FR"/>
        </w:rPr>
        <w:t xml:space="preserve">TC 03:00:38 </w:t>
      </w:r>
      <w:r w:rsidRPr="009D22D9">
        <w:rPr>
          <w:rFonts w:ascii="Arial" w:hAnsi="Arial" w:cs="Arial"/>
          <w:b/>
          <w:sz w:val="22"/>
          <w:szCs w:val="22"/>
          <w:lang w:val="fr-FR"/>
        </w:rPr>
        <w:t>MODELL</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erzähler</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03:00:38</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Frankreich 1942.</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In einem Dorf im Süden Frankreichs lebt die 13jährige Sandrine.</w:t>
      </w:r>
      <w:r w:rsidRPr="009D22D9">
        <w:rPr>
          <w:rFonts w:ascii="Arial" w:hAnsi="Arial" w:cs="Arial"/>
          <w:b/>
          <w:sz w:val="22"/>
          <w:szCs w:val="22"/>
          <w:lang w:val="fr-FR"/>
        </w:rPr>
        <w:tab/>
      </w:r>
      <w:r w:rsidRPr="009D22D9">
        <w:rPr>
          <w:rFonts w:ascii="Arial" w:hAnsi="Arial" w:cs="Arial"/>
          <w:b/>
          <w:sz w:val="22"/>
          <w:szCs w:val="22"/>
          <w:lang w:val="fr-FR"/>
        </w:rPr>
        <w:tab/>
      </w:r>
      <w:r w:rsidRPr="009D22D9">
        <w:rPr>
          <w:rFonts w:ascii="Arial" w:hAnsi="Arial" w:cs="Arial"/>
          <w:b/>
          <w:sz w:val="22"/>
          <w:szCs w:val="22"/>
          <w:lang w:val="fr-FR"/>
        </w:rPr>
        <w:tab/>
      </w:r>
    </w:p>
    <w:p w:rsidR="00593BCF" w:rsidRPr="009D22D9" w:rsidRDefault="00593BCF" w:rsidP="00593BCF">
      <w:pPr>
        <w:pStyle w:val="primaryheading"/>
        <w:rPr>
          <w:rFonts w:ascii="Arial" w:hAnsi="Arial" w:cs="Arial"/>
          <w:b/>
          <w:sz w:val="22"/>
          <w:szCs w:val="22"/>
        </w:rPr>
      </w:pPr>
      <w:r w:rsidRPr="009D22D9">
        <w:rPr>
          <w:rFonts w:ascii="Arial" w:hAnsi="Arial" w:cs="Arial"/>
          <w:b/>
          <w:sz w:val="22"/>
          <w:szCs w:val="22"/>
        </w:rPr>
        <w:t>2</w:t>
      </w:r>
      <w:r w:rsidRPr="009D22D9">
        <w:rPr>
          <w:rFonts w:ascii="Arial" w:hAnsi="Arial" w:cs="Arial"/>
          <w:b/>
          <w:sz w:val="22"/>
          <w:szCs w:val="22"/>
        </w:rPr>
        <w:tab/>
      </w:r>
      <w:r w:rsidRPr="009D22D9">
        <w:rPr>
          <w:rFonts w:ascii="Arial" w:hAnsi="Arial" w:cs="Arial"/>
          <w:sz w:val="22"/>
          <w:szCs w:val="22"/>
        </w:rPr>
        <w:t xml:space="preserve">TC 03:00:49 </w:t>
      </w:r>
      <w:r w:rsidRPr="009D22D9">
        <w:rPr>
          <w:rFonts w:ascii="Arial" w:hAnsi="Arial" w:cs="Arial"/>
          <w:b/>
          <w:sz w:val="22"/>
          <w:szCs w:val="22"/>
        </w:rPr>
        <w:t xml:space="preserve">DRAMA:  BAHNHOF / BAHNSTEIG        </w:t>
      </w:r>
      <w:r w:rsidRPr="009D22D9">
        <w:rPr>
          <w:rFonts w:ascii="Arial" w:hAnsi="Arial" w:cs="Arial"/>
          <w:b/>
          <w:sz w:val="22"/>
          <w:szCs w:val="22"/>
        </w:rPr>
        <w:tab/>
      </w:r>
      <w:r w:rsidRPr="009D22D9">
        <w:rPr>
          <w:rFonts w:ascii="Arial" w:hAnsi="Arial" w:cs="Arial"/>
          <w:b/>
          <w:sz w:val="22"/>
          <w:szCs w:val="22"/>
        </w:rPr>
        <w:tab/>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 (VO)</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03:00:50</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Même après deux années de guerre, le train de Paris arrive toujours pile à treize heures.</w:t>
      </w:r>
    </w:p>
    <w:p w:rsidR="00593BCF" w:rsidRPr="009D22D9" w:rsidRDefault="00593BCF" w:rsidP="00593BCF">
      <w:pPr>
        <w:pStyle w:val="dialog"/>
        <w:rPr>
          <w:rFonts w:ascii="Arial" w:hAnsi="Arial" w:cs="Arial"/>
          <w:sz w:val="22"/>
          <w:szCs w:val="22"/>
          <w:lang w:val="en-US"/>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Zwei Jahre Krieg und der Zug aus Paris kommt immer noch pünktlich um eins.</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lautsprecheransage (off)</w:t>
      </w:r>
    </w:p>
    <w:p w:rsidR="00593BCF" w:rsidRPr="009D22D9" w:rsidRDefault="00593BCF" w:rsidP="00593BCF">
      <w:pPr>
        <w:pStyle w:val="dialog"/>
        <w:rPr>
          <w:rFonts w:ascii="Arial" w:hAnsi="Arial" w:cs="Arial"/>
          <w:sz w:val="22"/>
          <w:szCs w:val="22"/>
          <w:lang w:val="fr-FR"/>
        </w:rPr>
      </w:pPr>
      <w:r w:rsidRPr="009D22D9">
        <w:rPr>
          <w:rFonts w:ascii="Arial" w:hAnsi="Arial" w:cs="Arial"/>
          <w:sz w:val="22"/>
          <w:szCs w:val="22"/>
          <w:lang w:val="fr-FR"/>
        </w:rPr>
        <w:t>TC 03:00:55</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Chers passagers, bienvenue au Chambon-sur-Lignon !</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 (VO)</w:t>
      </w:r>
    </w:p>
    <w:p w:rsidR="00593BCF" w:rsidRPr="009D22D9" w:rsidRDefault="00593BCF" w:rsidP="00593BCF">
      <w:pPr>
        <w:pStyle w:val="dialog"/>
        <w:rPr>
          <w:rFonts w:ascii="Arial" w:hAnsi="Arial" w:cs="Arial"/>
          <w:sz w:val="22"/>
          <w:szCs w:val="22"/>
          <w:lang w:val="fr-FR"/>
        </w:rPr>
      </w:pPr>
      <w:r w:rsidRPr="009D22D9">
        <w:rPr>
          <w:rFonts w:ascii="Arial" w:hAnsi="Arial" w:cs="Arial"/>
          <w:sz w:val="22"/>
          <w:szCs w:val="22"/>
          <w:lang w:val="fr-FR"/>
        </w:rPr>
        <w:t>TC 03:01:07</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Mais ses passagers sont de plus en plus maigres et pâles.</w:t>
      </w:r>
    </w:p>
    <w:p w:rsidR="00593BCF" w:rsidRPr="009D22D9" w:rsidRDefault="00593BCF" w:rsidP="00593BCF">
      <w:pPr>
        <w:pStyle w:val="dialog"/>
        <w:rPr>
          <w:rFonts w:ascii="Arial" w:hAnsi="Arial" w:cs="Arial"/>
          <w:sz w:val="22"/>
          <w:szCs w:val="22"/>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Nur die Reisenden sehen immer dünner und blasser aus.</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lautsprecherANSAGE (off)</w:t>
      </w:r>
    </w:p>
    <w:p w:rsidR="00593BCF" w:rsidRPr="009D22D9" w:rsidRDefault="00593BCF" w:rsidP="00593BCF">
      <w:pPr>
        <w:pStyle w:val="dialog"/>
        <w:rPr>
          <w:rFonts w:ascii="Arial" w:hAnsi="Arial" w:cs="Arial"/>
          <w:sz w:val="22"/>
          <w:szCs w:val="22"/>
          <w:lang w:val="fr-FR"/>
        </w:rPr>
      </w:pPr>
      <w:r w:rsidRPr="009D22D9">
        <w:rPr>
          <w:rFonts w:ascii="Arial" w:hAnsi="Arial" w:cs="Arial"/>
          <w:sz w:val="22"/>
          <w:szCs w:val="22"/>
          <w:lang w:val="fr-FR"/>
        </w:rPr>
        <w:t>TC 03:01:12</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Le train repartira dans quelques minutes. Il desservira Valence et Montélimar. Terminus : Avignon.</w:t>
      </w:r>
    </w:p>
    <w:p w:rsidR="00593BCF" w:rsidRPr="009D22D9" w:rsidRDefault="00593BCF" w:rsidP="00593BCF">
      <w:pPr>
        <w:pStyle w:val="dialogname"/>
        <w:tabs>
          <w:tab w:val="left" w:pos="5010"/>
        </w:tabs>
        <w:rPr>
          <w:rFonts w:ascii="Arial" w:hAnsi="Arial" w:cs="Arial"/>
          <w:sz w:val="22"/>
          <w:szCs w:val="22"/>
          <w:lang w:val="fr-FR"/>
        </w:rPr>
      </w:pPr>
      <w:r w:rsidRPr="009D22D9">
        <w:rPr>
          <w:rFonts w:ascii="Arial" w:hAnsi="Arial" w:cs="Arial"/>
          <w:sz w:val="22"/>
          <w:szCs w:val="22"/>
          <w:lang w:val="fr-FR"/>
        </w:rPr>
        <w:t>Sandrine</w:t>
      </w:r>
      <w:r w:rsidRPr="009D22D9">
        <w:rPr>
          <w:rFonts w:ascii="Arial" w:hAnsi="Arial" w:cs="Arial"/>
          <w:sz w:val="22"/>
          <w:szCs w:val="22"/>
          <w:lang w:val="fr-FR"/>
        </w:rPr>
        <w:tab/>
      </w:r>
    </w:p>
    <w:p w:rsidR="00593BCF" w:rsidRPr="009D22D9" w:rsidRDefault="00593BCF" w:rsidP="00593BCF">
      <w:pPr>
        <w:pStyle w:val="dialog"/>
        <w:rPr>
          <w:rFonts w:ascii="Arial" w:hAnsi="Arial" w:cs="Arial"/>
          <w:sz w:val="22"/>
          <w:szCs w:val="22"/>
          <w:lang w:val="fr-FR"/>
        </w:rPr>
      </w:pPr>
      <w:r w:rsidRPr="009D22D9">
        <w:rPr>
          <w:rFonts w:ascii="Arial" w:hAnsi="Arial" w:cs="Arial"/>
          <w:sz w:val="22"/>
          <w:szCs w:val="22"/>
          <w:lang w:val="fr-FR"/>
        </w:rPr>
        <w:t>TC 03:01:37</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 xml:space="preserve">Bonjour. </w:t>
      </w:r>
    </w:p>
    <w:p w:rsidR="00593BCF" w:rsidRPr="009D22D9" w:rsidRDefault="00593BCF" w:rsidP="00593BCF">
      <w:pPr>
        <w:pStyle w:val="dialogname"/>
        <w:rPr>
          <w:rFonts w:ascii="Arial" w:hAnsi="Arial" w:cs="Arial"/>
          <w:sz w:val="22"/>
          <w:szCs w:val="22"/>
          <w:lang w:val="fr-FR"/>
        </w:rPr>
      </w:pPr>
      <w:r w:rsidRPr="009D22D9">
        <w:rPr>
          <w:rFonts w:ascii="Arial" w:hAnsi="Arial" w:cs="Arial"/>
          <w:sz w:val="22"/>
          <w:szCs w:val="22"/>
          <w:lang w:val="fr-FR"/>
        </w:rPr>
        <w:lastRenderedPageBreak/>
        <w:t>kurier</w:t>
      </w:r>
    </w:p>
    <w:p w:rsidR="00593BCF" w:rsidRPr="009D22D9" w:rsidRDefault="00593BCF" w:rsidP="00593BCF">
      <w:pPr>
        <w:pStyle w:val="dialog"/>
        <w:rPr>
          <w:rFonts w:ascii="Arial" w:hAnsi="Arial" w:cs="Arial"/>
          <w:sz w:val="22"/>
          <w:szCs w:val="22"/>
          <w:lang w:val="fr-FR"/>
        </w:rPr>
      </w:pPr>
      <w:r w:rsidRPr="009D22D9">
        <w:rPr>
          <w:rFonts w:ascii="Arial" w:hAnsi="Arial" w:cs="Arial"/>
          <w:sz w:val="22"/>
          <w:szCs w:val="22"/>
          <w:lang w:val="fr-FR"/>
        </w:rPr>
        <w:t>TC 03:01:38</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Bonjour.</w:t>
      </w:r>
    </w:p>
    <w:p w:rsidR="00593BCF" w:rsidRPr="009D22D9" w:rsidRDefault="00593BCF" w:rsidP="00593BCF">
      <w:pPr>
        <w:pStyle w:val="dialogname"/>
        <w:tabs>
          <w:tab w:val="left" w:pos="5010"/>
        </w:tabs>
        <w:rPr>
          <w:rFonts w:ascii="Arial" w:hAnsi="Arial" w:cs="Arial"/>
          <w:sz w:val="22"/>
          <w:szCs w:val="22"/>
          <w:lang w:val="fr-FR"/>
        </w:rPr>
      </w:pPr>
      <w:r w:rsidRPr="009D22D9">
        <w:rPr>
          <w:rFonts w:ascii="Arial" w:hAnsi="Arial" w:cs="Arial"/>
          <w:sz w:val="22"/>
          <w:szCs w:val="22"/>
          <w:lang w:val="fr-FR"/>
        </w:rPr>
        <w:t>Sandrine</w:t>
      </w:r>
      <w:r w:rsidRPr="009D22D9">
        <w:rPr>
          <w:rFonts w:ascii="Arial" w:hAnsi="Arial" w:cs="Arial"/>
          <w:sz w:val="22"/>
          <w:szCs w:val="22"/>
          <w:lang w:val="fr-FR"/>
        </w:rPr>
        <w:tab/>
      </w:r>
    </w:p>
    <w:p w:rsidR="00593BCF" w:rsidRPr="009D22D9" w:rsidRDefault="00593BCF" w:rsidP="00593BCF">
      <w:pPr>
        <w:pStyle w:val="dialog"/>
        <w:rPr>
          <w:rFonts w:ascii="Arial" w:hAnsi="Arial" w:cs="Arial"/>
          <w:sz w:val="22"/>
          <w:szCs w:val="22"/>
          <w:lang w:val="fr-FR"/>
        </w:rPr>
      </w:pPr>
      <w:r w:rsidRPr="009D22D9">
        <w:rPr>
          <w:rFonts w:ascii="Arial" w:hAnsi="Arial" w:cs="Arial"/>
          <w:sz w:val="22"/>
          <w:szCs w:val="22"/>
          <w:lang w:val="fr-FR"/>
        </w:rPr>
        <w:t>TC 03:01:42</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Est-ce que vous auriez des livres pour moi, par hasard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lang w:val="fr-FR"/>
        </w:rPr>
        <w:t>H</w:t>
      </w:r>
      <w:r w:rsidRPr="009D22D9">
        <w:rPr>
          <w:rFonts w:ascii="Arial" w:hAnsi="Arial" w:cs="Arial"/>
          <w:sz w:val="22"/>
          <w:szCs w:val="22"/>
        </w:rPr>
        <w:t>aben Sie vielleicht einige Bücher für mich?</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KURIER</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03:01:45</w:t>
      </w:r>
    </w:p>
    <w:p w:rsidR="00593BCF" w:rsidRPr="009D22D9" w:rsidRDefault="00593BCF" w:rsidP="00593BCF">
      <w:pPr>
        <w:pStyle w:val="dialog"/>
        <w:rPr>
          <w:rFonts w:ascii="Arial" w:hAnsi="Arial" w:cs="Arial"/>
          <w:b/>
          <w:sz w:val="22"/>
          <w:szCs w:val="22"/>
        </w:rPr>
      </w:pPr>
      <w:r w:rsidRPr="009D22D9">
        <w:rPr>
          <w:rFonts w:ascii="Arial" w:hAnsi="Arial" w:cs="Arial"/>
          <w:b/>
          <w:sz w:val="22"/>
          <w:szCs w:val="22"/>
        </w:rPr>
        <w:t>Quel genre de livres ?</w:t>
      </w:r>
    </w:p>
    <w:p w:rsidR="00593BCF" w:rsidRPr="009D22D9" w:rsidRDefault="00593BCF" w:rsidP="00593BCF">
      <w:pPr>
        <w:pStyle w:val="dialog"/>
        <w:rPr>
          <w:rFonts w:ascii="Arial" w:hAnsi="Arial" w:cs="Arial"/>
          <w:b/>
          <w:sz w:val="22"/>
          <w:szCs w:val="22"/>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Was denn für Bücher?</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03:01:47</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L'Ancien Testament. En deux tomes.</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rPr>
        <w:t xml:space="preserve">Das Alte Testament. </w:t>
      </w:r>
      <w:r w:rsidRPr="009D22D9">
        <w:rPr>
          <w:rFonts w:ascii="Arial" w:hAnsi="Arial" w:cs="Arial"/>
          <w:sz w:val="22"/>
          <w:szCs w:val="22"/>
          <w:lang w:val="fr-SN"/>
        </w:rPr>
        <w:t>In zwei Teilen.</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KURIER</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03:01:49</w:t>
      </w:r>
    </w:p>
    <w:p w:rsidR="00593BCF" w:rsidRPr="009D22D9" w:rsidRDefault="00593BCF" w:rsidP="00593BCF">
      <w:pPr>
        <w:pStyle w:val="dialog"/>
        <w:rPr>
          <w:rFonts w:ascii="Arial" w:hAnsi="Arial" w:cs="Arial"/>
          <w:b/>
          <w:sz w:val="22"/>
          <w:szCs w:val="22"/>
          <w:lang w:val="fr-SN"/>
        </w:rPr>
      </w:pPr>
      <w:r w:rsidRPr="009D22D9">
        <w:rPr>
          <w:rFonts w:ascii="Arial" w:hAnsi="Arial" w:cs="Arial"/>
          <w:b/>
          <w:sz w:val="22"/>
          <w:szCs w:val="22"/>
          <w:lang w:val="fr-SN"/>
        </w:rPr>
        <w:t xml:space="preserve">D’accord. </w:t>
      </w:r>
    </w:p>
    <w:p w:rsidR="00593BCF" w:rsidRPr="009D22D9" w:rsidRDefault="00593BCF" w:rsidP="00593BCF">
      <w:pPr>
        <w:pStyle w:val="dialog"/>
        <w:rPr>
          <w:rFonts w:ascii="Arial" w:hAnsi="Arial" w:cs="Arial"/>
          <w:b/>
          <w:sz w:val="22"/>
          <w:szCs w:val="22"/>
          <w:lang w:val="fr-SN"/>
        </w:rPr>
      </w:pPr>
    </w:p>
    <w:p w:rsidR="00593BCF" w:rsidRPr="009D22D9" w:rsidRDefault="00593BCF" w:rsidP="00593BCF">
      <w:pPr>
        <w:pStyle w:val="dialog"/>
        <w:rPr>
          <w:rFonts w:ascii="Arial" w:hAnsi="Arial" w:cs="Arial"/>
          <w:b/>
          <w:sz w:val="22"/>
          <w:szCs w:val="22"/>
        </w:rPr>
      </w:pPr>
      <w:r w:rsidRPr="009D22D9">
        <w:rPr>
          <w:rFonts w:ascii="Arial" w:hAnsi="Arial" w:cs="Arial"/>
          <w:sz w:val="22"/>
          <w:szCs w:val="22"/>
        </w:rPr>
        <w:t xml:space="preserve">Natürlich. </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KURIER</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03:01:50</w:t>
      </w:r>
    </w:p>
    <w:p w:rsidR="00593BCF" w:rsidRPr="009D22D9" w:rsidRDefault="00593BCF" w:rsidP="00593BCF">
      <w:pPr>
        <w:pStyle w:val="dialog"/>
        <w:rPr>
          <w:rFonts w:ascii="Arial" w:hAnsi="Arial" w:cs="Arial"/>
          <w:b/>
          <w:sz w:val="22"/>
          <w:szCs w:val="22"/>
        </w:rPr>
      </w:pPr>
      <w:r w:rsidRPr="009D22D9">
        <w:rPr>
          <w:rFonts w:ascii="Arial" w:hAnsi="Arial" w:cs="Arial"/>
          <w:b/>
          <w:sz w:val="22"/>
          <w:szCs w:val="22"/>
          <w:lang w:val="fr-SN"/>
        </w:rPr>
        <w:t xml:space="preserve">C'est un livre édition allemande. Allez, allez ! Vite, vite, vite, vite ! Dépêche-toi! </w:t>
      </w:r>
      <w:r w:rsidRPr="009D22D9">
        <w:rPr>
          <w:rFonts w:ascii="Arial" w:hAnsi="Arial" w:cs="Arial"/>
          <w:b/>
          <w:sz w:val="22"/>
          <w:szCs w:val="22"/>
        </w:rPr>
        <w:t>Le tome 1.</w:t>
      </w:r>
    </w:p>
    <w:p w:rsidR="00593BCF" w:rsidRPr="009D22D9" w:rsidRDefault="00593BCF" w:rsidP="00593BCF">
      <w:pPr>
        <w:pStyle w:val="dialog"/>
        <w:rPr>
          <w:rFonts w:ascii="Arial" w:hAnsi="Arial" w:cs="Arial"/>
          <w:b/>
          <w:sz w:val="22"/>
          <w:szCs w:val="22"/>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Eine Lieferung aus Deutschland.</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Los. Los, los, beeil dich! Hier ist Teil eins.</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DANIEL</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03:01:56</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Guten Tag.</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KURIER</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03:01:59</w:t>
      </w:r>
    </w:p>
    <w:p w:rsidR="00593BCF" w:rsidRPr="009D22D9" w:rsidRDefault="00593BCF" w:rsidP="00593BCF">
      <w:pPr>
        <w:pStyle w:val="dialog"/>
        <w:rPr>
          <w:rFonts w:ascii="Arial" w:hAnsi="Arial" w:cs="Arial"/>
          <w:b/>
          <w:sz w:val="22"/>
          <w:szCs w:val="22"/>
        </w:rPr>
      </w:pPr>
      <w:r w:rsidRPr="009D22D9">
        <w:rPr>
          <w:rFonts w:ascii="Arial" w:hAnsi="Arial" w:cs="Arial"/>
          <w:b/>
          <w:sz w:val="22"/>
          <w:szCs w:val="22"/>
        </w:rPr>
        <w:t>Le tome 2.</w:t>
      </w:r>
    </w:p>
    <w:p w:rsidR="00593BCF" w:rsidRPr="009D22D9" w:rsidRDefault="00593BCF" w:rsidP="00593BCF">
      <w:pPr>
        <w:pStyle w:val="dialog"/>
        <w:rPr>
          <w:rFonts w:ascii="Arial" w:hAnsi="Arial" w:cs="Arial"/>
          <w:b/>
          <w:sz w:val="22"/>
          <w:szCs w:val="22"/>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Und Teil zwei.</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KURIER</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03:02:04</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Et… Et un supplément.</w:t>
      </w:r>
    </w:p>
    <w:p w:rsidR="00593BCF" w:rsidRPr="009D22D9" w:rsidRDefault="00593BCF" w:rsidP="00593BCF">
      <w:pPr>
        <w:pStyle w:val="dialog"/>
        <w:rPr>
          <w:rFonts w:ascii="Arial" w:hAnsi="Arial" w:cs="Arial"/>
          <w:sz w:val="22"/>
          <w:szCs w:val="22"/>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Und das hier ist der Anhang.</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lastRenderedPageBreak/>
        <w:t>DAVID (Deutsch)</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03:02:07</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Darf ich bitte bei meinen Geschwistern bleiben?</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 (VO)</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03:02:11</w:t>
      </w:r>
    </w:p>
    <w:p w:rsidR="00593BCF" w:rsidRPr="009D22D9" w:rsidRDefault="00593BCF" w:rsidP="00593BCF">
      <w:pPr>
        <w:pStyle w:val="dialog"/>
        <w:rPr>
          <w:rFonts w:ascii="Arial" w:hAnsi="Arial" w:cs="Arial"/>
          <w:sz w:val="22"/>
          <w:szCs w:val="22"/>
        </w:rPr>
      </w:pPr>
      <w:r w:rsidRPr="009D22D9">
        <w:rPr>
          <w:rFonts w:ascii="Arial" w:hAnsi="Arial" w:cs="Arial"/>
          <w:b/>
          <w:sz w:val="22"/>
          <w:szCs w:val="22"/>
          <w:lang w:val="fr-FR"/>
        </w:rPr>
        <w:t xml:space="preserve">Dieu seul sait où sont leurs parents aujourd'hui. </w:t>
      </w:r>
      <w:r w:rsidRPr="009D22D9">
        <w:rPr>
          <w:rFonts w:ascii="Arial" w:hAnsi="Arial" w:cs="Arial"/>
          <w:b/>
          <w:sz w:val="22"/>
          <w:szCs w:val="22"/>
          <w:lang w:val="fr-SN"/>
        </w:rPr>
        <w:t>Plus à Paris, j'espère.</w:t>
      </w:r>
    </w:p>
    <w:p w:rsidR="00593BCF" w:rsidRPr="009D22D9" w:rsidRDefault="00593BCF" w:rsidP="00593BCF">
      <w:pPr>
        <w:pStyle w:val="dialog"/>
        <w:rPr>
          <w:rFonts w:ascii="Arial" w:hAnsi="Arial" w:cs="Arial"/>
          <w:sz w:val="22"/>
          <w:szCs w:val="22"/>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 xml:space="preserve">Gott weiß, wo ihre Eltern jetzt sind. Hoffentlich nicht mehr in Paris. </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sandrine</w:t>
      </w: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TC 03:02:22</w:t>
      </w:r>
    </w:p>
    <w:p w:rsidR="00593BCF" w:rsidRPr="009D22D9" w:rsidRDefault="00593BCF" w:rsidP="00593BCF">
      <w:pPr>
        <w:pStyle w:val="dialog"/>
        <w:rPr>
          <w:rFonts w:ascii="Arial" w:hAnsi="Arial" w:cs="Arial"/>
          <w:b/>
          <w:sz w:val="22"/>
          <w:szCs w:val="22"/>
          <w:lang w:val="fr-SN"/>
        </w:rPr>
      </w:pPr>
      <w:r w:rsidRPr="009D22D9">
        <w:rPr>
          <w:rFonts w:ascii="Arial" w:hAnsi="Arial" w:cs="Arial"/>
          <w:b/>
          <w:sz w:val="22"/>
          <w:szCs w:val="22"/>
          <w:lang w:val="fr-SN"/>
        </w:rPr>
        <w:t>Allez, on va par là.</w:t>
      </w:r>
    </w:p>
    <w:p w:rsidR="00593BCF" w:rsidRPr="009D22D9" w:rsidRDefault="00593BCF" w:rsidP="00593BCF">
      <w:pPr>
        <w:pStyle w:val="dialog"/>
        <w:rPr>
          <w:rFonts w:ascii="Arial" w:hAnsi="Arial" w:cs="Arial"/>
          <w:b/>
          <w:sz w:val="22"/>
          <w:szCs w:val="22"/>
          <w:lang w:val="fr-SN"/>
        </w:rPr>
      </w:pPr>
      <w:r w:rsidRPr="009D22D9">
        <w:rPr>
          <w:rFonts w:ascii="Arial" w:hAnsi="Arial" w:cs="Arial"/>
          <w:b/>
          <w:sz w:val="22"/>
          <w:szCs w:val="22"/>
          <w:lang w:val="fr-SN"/>
        </w:rPr>
        <w:t>Au revoir, merci.</w:t>
      </w:r>
    </w:p>
    <w:p w:rsidR="00593BCF" w:rsidRPr="009D22D9" w:rsidRDefault="00593BCF" w:rsidP="00593BCF">
      <w:pPr>
        <w:pStyle w:val="dialog"/>
        <w:rPr>
          <w:rFonts w:ascii="Arial" w:hAnsi="Arial" w:cs="Arial"/>
          <w:b/>
          <w:sz w:val="22"/>
          <w:szCs w:val="22"/>
          <w:lang w:val="fr-SN"/>
        </w:rPr>
      </w:pP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 xml:space="preserve">Gehen wir. Wir müssen hier entlang. Au revoir. </w:t>
      </w:r>
    </w:p>
    <w:p w:rsidR="00593BCF" w:rsidRPr="009D22D9" w:rsidRDefault="00593BCF" w:rsidP="00593BCF">
      <w:pPr>
        <w:pStyle w:val="dialogname"/>
        <w:rPr>
          <w:rFonts w:ascii="Arial" w:hAnsi="Arial" w:cs="Arial"/>
          <w:sz w:val="22"/>
          <w:szCs w:val="22"/>
          <w:lang w:val="fr-SN"/>
        </w:rPr>
      </w:pPr>
      <w:r w:rsidRPr="009D22D9">
        <w:rPr>
          <w:rFonts w:ascii="Arial" w:hAnsi="Arial" w:cs="Arial"/>
          <w:sz w:val="22"/>
          <w:szCs w:val="22"/>
          <w:lang w:val="fr-SN"/>
        </w:rPr>
        <w:t>KURIER</w:t>
      </w:r>
    </w:p>
    <w:p w:rsidR="00593BCF" w:rsidRPr="009D22D9" w:rsidRDefault="00593BCF" w:rsidP="00593BCF">
      <w:pPr>
        <w:pStyle w:val="dialog"/>
        <w:rPr>
          <w:rFonts w:ascii="Arial" w:hAnsi="Arial" w:cs="Arial"/>
          <w:sz w:val="22"/>
          <w:szCs w:val="22"/>
          <w:lang w:val="fr-FR"/>
        </w:rPr>
      </w:pPr>
      <w:r w:rsidRPr="009D22D9">
        <w:rPr>
          <w:rFonts w:ascii="Arial" w:hAnsi="Arial" w:cs="Arial"/>
          <w:sz w:val="22"/>
          <w:szCs w:val="22"/>
          <w:lang w:val="fr-FR"/>
        </w:rPr>
        <w:t>TC 03:02:25</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 xml:space="preserve">Bonne chance !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 xml:space="preserve">Au revoir. </w:t>
      </w:r>
      <w:r w:rsidRPr="009D22D9">
        <w:rPr>
          <w:rFonts w:ascii="Arial" w:hAnsi="Arial" w:cs="Arial"/>
          <w:sz w:val="22"/>
          <w:szCs w:val="22"/>
          <w:lang w:val="fr-FR"/>
        </w:rPr>
        <w:t xml:space="preserve">Seid bloß vorsichtig! </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 (OFF)</w:t>
      </w: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TC 03 :02 :27</w:t>
      </w:r>
    </w:p>
    <w:p w:rsidR="00593BCF" w:rsidRPr="009D22D9" w:rsidRDefault="00593BCF" w:rsidP="00593BCF">
      <w:pPr>
        <w:pStyle w:val="dialog"/>
        <w:rPr>
          <w:rFonts w:ascii="Arial" w:hAnsi="Arial" w:cs="Arial"/>
          <w:b/>
          <w:sz w:val="22"/>
          <w:szCs w:val="22"/>
          <w:lang w:val="fr-SN"/>
        </w:rPr>
      </w:pPr>
      <w:r w:rsidRPr="009D22D9">
        <w:rPr>
          <w:rFonts w:ascii="Arial" w:hAnsi="Arial" w:cs="Arial"/>
          <w:b/>
          <w:sz w:val="22"/>
          <w:szCs w:val="22"/>
          <w:lang w:val="fr-SN"/>
        </w:rPr>
        <w:t>Vite, vite, vite.</w:t>
      </w:r>
    </w:p>
    <w:p w:rsidR="00593BCF" w:rsidRPr="009D22D9" w:rsidRDefault="00593BCF" w:rsidP="00593BCF">
      <w:pPr>
        <w:pStyle w:val="dialog"/>
        <w:rPr>
          <w:rFonts w:ascii="Arial" w:hAnsi="Arial" w:cs="Arial"/>
          <w:b/>
          <w:sz w:val="22"/>
          <w:szCs w:val="22"/>
          <w:lang w:val="fr-SN"/>
        </w:rPr>
      </w:pP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 xml:space="preserve">Los, los, schnell. </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erzähler</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03:02:31</w:t>
      </w: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rPr>
        <w:t>Tausende Menschen fliehen in den Süden Frankreichs.</w:t>
      </w:r>
    </w:p>
    <w:p w:rsidR="00593BCF" w:rsidRPr="009D22D9" w:rsidRDefault="00593BCF" w:rsidP="00593BCF">
      <w:pPr>
        <w:pStyle w:val="primaryheading"/>
        <w:rPr>
          <w:rFonts w:ascii="Arial" w:hAnsi="Arial" w:cs="Arial"/>
          <w:b/>
          <w:sz w:val="22"/>
          <w:szCs w:val="22"/>
        </w:rPr>
      </w:pPr>
      <w:r w:rsidRPr="009D22D9">
        <w:rPr>
          <w:rFonts w:ascii="Arial" w:hAnsi="Arial" w:cs="Arial"/>
          <w:b/>
          <w:sz w:val="22"/>
          <w:szCs w:val="22"/>
        </w:rPr>
        <w:t>3</w:t>
      </w:r>
      <w:r w:rsidRPr="009D22D9">
        <w:rPr>
          <w:rFonts w:ascii="Arial" w:hAnsi="Arial" w:cs="Arial"/>
          <w:b/>
          <w:sz w:val="22"/>
          <w:szCs w:val="22"/>
        </w:rPr>
        <w:tab/>
      </w:r>
      <w:r w:rsidRPr="009D22D9">
        <w:rPr>
          <w:rFonts w:ascii="Arial" w:hAnsi="Arial" w:cs="Arial"/>
          <w:sz w:val="22"/>
          <w:szCs w:val="22"/>
        </w:rPr>
        <w:t xml:space="preserve">TC 03:02:34 </w:t>
      </w:r>
      <w:r w:rsidRPr="009D22D9">
        <w:rPr>
          <w:rFonts w:ascii="Arial" w:hAnsi="Arial" w:cs="Arial"/>
          <w:b/>
          <w:sz w:val="22"/>
          <w:szCs w:val="22"/>
        </w:rPr>
        <w:t>ARCHIV/MODELL: DEUTSCHer Sieg über FRANKREICH 1940</w:t>
      </w:r>
      <w:r w:rsidRPr="009D22D9">
        <w:rPr>
          <w:rFonts w:ascii="Arial" w:hAnsi="Arial" w:cs="Arial"/>
          <w:b/>
          <w:sz w:val="22"/>
          <w:szCs w:val="22"/>
        </w:rPr>
        <w:tab/>
      </w:r>
    </w:p>
    <w:p w:rsidR="00593BCF" w:rsidRPr="009D22D9" w:rsidRDefault="00593BCF" w:rsidP="00593BCF">
      <w:pPr>
        <w:pStyle w:val="dialogname"/>
        <w:rPr>
          <w:rFonts w:ascii="Arial" w:hAnsi="Arial" w:cs="Arial"/>
          <w:sz w:val="22"/>
          <w:szCs w:val="22"/>
        </w:rPr>
      </w:pPr>
      <w:r w:rsidRPr="009D22D9">
        <w:rPr>
          <w:rFonts w:ascii="Arial" w:hAnsi="Arial" w:cs="Arial"/>
          <w:b/>
          <w:sz w:val="22"/>
          <w:szCs w:val="22"/>
        </w:rPr>
        <w:tab/>
      </w:r>
      <w:r w:rsidRPr="009D22D9">
        <w:rPr>
          <w:rFonts w:ascii="Arial" w:hAnsi="Arial" w:cs="Arial"/>
          <w:sz w:val="22"/>
          <w:szCs w:val="22"/>
        </w:rPr>
        <w:t>erzähler</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Der Norden und Westen ist von Deutschland besetzt. Nazi-Deutschland hatte 1940 Frankreich angegriffen und besiegt. Die deutschen Besatzer herrschen mit Unterdrückung und Gewalt. Vor allem Juden werden rücksichtslos verfolgt.</w:t>
      </w:r>
    </w:p>
    <w:p w:rsidR="00593BCF" w:rsidRPr="009D22D9" w:rsidRDefault="00593BCF" w:rsidP="00593BCF">
      <w:pPr>
        <w:pStyle w:val="primaryheading"/>
        <w:rPr>
          <w:rFonts w:ascii="Arial" w:hAnsi="Arial" w:cs="Arial"/>
          <w:b/>
          <w:sz w:val="22"/>
          <w:szCs w:val="22"/>
        </w:rPr>
      </w:pPr>
      <w:r w:rsidRPr="009D22D9">
        <w:rPr>
          <w:rFonts w:ascii="Arial" w:hAnsi="Arial" w:cs="Arial"/>
          <w:b/>
          <w:sz w:val="22"/>
          <w:szCs w:val="22"/>
        </w:rPr>
        <w:t>4</w:t>
      </w:r>
      <w:r w:rsidRPr="009D22D9">
        <w:rPr>
          <w:rFonts w:ascii="Arial" w:hAnsi="Arial" w:cs="Arial"/>
          <w:b/>
          <w:sz w:val="22"/>
          <w:szCs w:val="22"/>
        </w:rPr>
        <w:tab/>
      </w:r>
      <w:r w:rsidRPr="009D22D9">
        <w:rPr>
          <w:rFonts w:ascii="Arial" w:hAnsi="Arial" w:cs="Arial"/>
          <w:sz w:val="22"/>
          <w:szCs w:val="22"/>
        </w:rPr>
        <w:t xml:space="preserve">TC 03:02:56 </w:t>
      </w:r>
      <w:r w:rsidRPr="009D22D9">
        <w:rPr>
          <w:rFonts w:ascii="Arial" w:hAnsi="Arial" w:cs="Arial"/>
          <w:b/>
          <w:sz w:val="22"/>
          <w:szCs w:val="22"/>
        </w:rPr>
        <w:t>MODELL: DIE TEILUNG FRANKREICHS</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erzähler</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03:02:57</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lastRenderedPageBreak/>
        <w:t>Der Süden Frankreichs,  die so genannte freie Zone, wird noch von Franzosen regiert. Deswegen werden viele jüdische Kinder hierher   gebracht.</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 (OFF)</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03:03:05</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Tu peux me dire comment tu t'appelles ?</w:t>
      </w:r>
    </w:p>
    <w:p w:rsidR="00593BCF" w:rsidRPr="009D22D9" w:rsidRDefault="00593BCF" w:rsidP="00593BCF">
      <w:pPr>
        <w:pStyle w:val="dialog"/>
        <w:rPr>
          <w:rFonts w:ascii="Arial" w:hAnsi="Arial" w:cs="Arial"/>
          <w:sz w:val="22"/>
          <w:szCs w:val="22"/>
          <w:lang w:val="en-US"/>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Kannst Du mir sagen wie Du heißt?</w:t>
      </w:r>
      <w:r w:rsidRPr="009D22D9">
        <w:rPr>
          <w:rFonts w:ascii="Arial" w:hAnsi="Arial" w:cs="Arial"/>
          <w:b/>
          <w:sz w:val="22"/>
          <w:szCs w:val="22"/>
        </w:rPr>
        <w:tab/>
      </w:r>
      <w:r w:rsidRPr="009D22D9">
        <w:rPr>
          <w:rFonts w:ascii="Arial" w:hAnsi="Arial" w:cs="Arial"/>
          <w:b/>
          <w:sz w:val="22"/>
          <w:szCs w:val="22"/>
        </w:rPr>
        <w:tab/>
      </w:r>
      <w:r w:rsidRPr="009D22D9">
        <w:rPr>
          <w:rFonts w:ascii="Arial" w:hAnsi="Arial" w:cs="Arial"/>
          <w:b/>
          <w:sz w:val="22"/>
          <w:szCs w:val="22"/>
        </w:rPr>
        <w:tab/>
      </w:r>
    </w:p>
    <w:p w:rsidR="00593BCF" w:rsidRPr="009D22D9" w:rsidRDefault="00593BCF" w:rsidP="00593BCF">
      <w:pPr>
        <w:pStyle w:val="primaryheading"/>
        <w:rPr>
          <w:rFonts w:ascii="Arial" w:hAnsi="Arial" w:cs="Arial"/>
          <w:b/>
          <w:sz w:val="22"/>
          <w:szCs w:val="22"/>
          <w:lang w:val="en-US"/>
        </w:rPr>
      </w:pPr>
      <w:r w:rsidRPr="009D22D9">
        <w:rPr>
          <w:rFonts w:ascii="Arial" w:hAnsi="Arial" w:cs="Arial"/>
          <w:b/>
          <w:sz w:val="22"/>
          <w:szCs w:val="22"/>
          <w:lang w:val="en-US"/>
        </w:rPr>
        <w:t>5</w:t>
      </w:r>
      <w:r w:rsidRPr="009D22D9">
        <w:rPr>
          <w:rFonts w:ascii="Arial" w:hAnsi="Arial" w:cs="Arial"/>
          <w:b/>
          <w:sz w:val="22"/>
          <w:szCs w:val="22"/>
          <w:lang w:val="en-US"/>
        </w:rPr>
        <w:tab/>
      </w:r>
      <w:r w:rsidRPr="009D22D9">
        <w:rPr>
          <w:rFonts w:ascii="Arial" w:hAnsi="Arial" w:cs="Arial"/>
          <w:sz w:val="22"/>
          <w:szCs w:val="22"/>
          <w:lang w:val="en-US"/>
        </w:rPr>
        <w:t xml:space="preserve">TC 03:03:07 </w:t>
      </w:r>
      <w:r w:rsidRPr="009D22D9">
        <w:rPr>
          <w:rFonts w:ascii="Arial" w:hAnsi="Arial" w:cs="Arial"/>
          <w:b/>
          <w:sz w:val="22"/>
          <w:szCs w:val="22"/>
          <w:lang w:val="en-US"/>
        </w:rPr>
        <w:t xml:space="preserve">DRAMA:  PFARRAMT / KÜCHE               </w:t>
      </w:r>
      <w:r w:rsidRPr="009D22D9">
        <w:rPr>
          <w:rFonts w:ascii="Arial" w:hAnsi="Arial" w:cs="Arial"/>
          <w:b/>
          <w:sz w:val="22"/>
          <w:szCs w:val="22"/>
          <w:lang w:val="en-US"/>
        </w:rPr>
        <w:tab/>
      </w:r>
      <w:r w:rsidRPr="009D22D9">
        <w:rPr>
          <w:rFonts w:ascii="Arial" w:hAnsi="Arial" w:cs="Arial"/>
          <w:b/>
          <w:sz w:val="22"/>
          <w:szCs w:val="22"/>
          <w:lang w:val="en-US"/>
        </w:rPr>
        <w:tab/>
      </w:r>
      <w:r w:rsidRPr="009D22D9">
        <w:rPr>
          <w:rFonts w:ascii="Arial" w:hAnsi="Arial" w:cs="Arial"/>
          <w:b/>
          <w:sz w:val="22"/>
          <w:szCs w:val="22"/>
          <w:lang w:val="en-US"/>
        </w:rPr>
        <w:tab/>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sandrine (OFF)</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 xml:space="preserve">TC 03:03:08 </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Alors ? C'est quoi, ton nom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lang w:val="en-US"/>
        </w:rPr>
        <w:t xml:space="preserve">Also? </w:t>
      </w:r>
      <w:r w:rsidRPr="009D22D9">
        <w:rPr>
          <w:rFonts w:ascii="Arial" w:hAnsi="Arial" w:cs="Arial"/>
          <w:sz w:val="22"/>
          <w:szCs w:val="22"/>
        </w:rPr>
        <w:t>Wie ist Dein Name?</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DAVID</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03:03:13</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Jacques?</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DEBORAH (Deutsch)</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03:03:16</w:t>
      </w:r>
    </w:p>
    <w:p w:rsidR="00593BCF" w:rsidRPr="009D22D9" w:rsidRDefault="00593BCF" w:rsidP="00593BCF">
      <w:pPr>
        <w:pStyle w:val="dialog"/>
        <w:rPr>
          <w:rFonts w:ascii="Arial" w:hAnsi="Arial" w:cs="Arial"/>
          <w:b/>
          <w:sz w:val="22"/>
          <w:szCs w:val="22"/>
          <w:lang w:val="fr-SN"/>
        </w:rPr>
      </w:pPr>
      <w:r w:rsidRPr="009D22D9">
        <w:rPr>
          <w:rFonts w:ascii="Arial" w:hAnsi="Arial" w:cs="Arial"/>
          <w:sz w:val="22"/>
          <w:szCs w:val="22"/>
        </w:rPr>
        <w:t xml:space="preserve">Nein, David. Denk nach. </w:t>
      </w:r>
      <w:r w:rsidRPr="009D22D9">
        <w:rPr>
          <w:rFonts w:ascii="Arial" w:hAnsi="Arial" w:cs="Arial"/>
          <w:sz w:val="22"/>
          <w:szCs w:val="22"/>
          <w:lang w:val="fr-SN"/>
        </w:rPr>
        <w:t xml:space="preserve">Wie heißt Du? … </w:t>
      </w:r>
      <w:r w:rsidRPr="009D22D9">
        <w:rPr>
          <w:rFonts w:ascii="Arial" w:hAnsi="Arial" w:cs="Arial"/>
          <w:b/>
          <w:sz w:val="22"/>
          <w:szCs w:val="22"/>
          <w:lang w:val="fr-SN"/>
        </w:rPr>
        <w:t>Comment tu t'appelles ?</w:t>
      </w:r>
    </w:p>
    <w:p w:rsidR="00593BCF" w:rsidRPr="009D22D9" w:rsidRDefault="00593BCF" w:rsidP="00593BCF">
      <w:pPr>
        <w:pStyle w:val="dialog"/>
        <w:rPr>
          <w:rFonts w:ascii="Arial" w:hAnsi="Arial" w:cs="Arial"/>
          <w:b/>
          <w:sz w:val="22"/>
          <w:szCs w:val="22"/>
          <w:lang w:val="fr-SN"/>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Nein, David. Denk nach. Wie heißt du. Wie ist dein Name?</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DAVID</w:t>
      </w:r>
    </w:p>
    <w:p w:rsidR="00593BCF" w:rsidRPr="009D22D9" w:rsidRDefault="00593BCF" w:rsidP="00593BCF">
      <w:pPr>
        <w:pStyle w:val="parenthetical"/>
        <w:rPr>
          <w:rFonts w:ascii="Arial" w:hAnsi="Arial" w:cs="Arial"/>
          <w:sz w:val="22"/>
          <w:szCs w:val="22"/>
        </w:rPr>
      </w:pPr>
      <w:r w:rsidRPr="009D22D9">
        <w:rPr>
          <w:rFonts w:ascii="Arial" w:hAnsi="Arial" w:cs="Arial"/>
          <w:sz w:val="22"/>
          <w:szCs w:val="22"/>
        </w:rPr>
        <w:t>(</w:t>
      </w:r>
      <w:r w:rsidRPr="009D22D9">
        <w:rPr>
          <w:rFonts w:ascii="Arial" w:hAnsi="Arial" w:cs="Arial"/>
          <w:i/>
          <w:sz w:val="22"/>
          <w:szCs w:val="22"/>
        </w:rPr>
        <w:t>verzweifelt</w:t>
      </w:r>
      <w:r w:rsidRPr="009D22D9">
        <w:rPr>
          <w:rFonts w:ascii="Arial" w:hAnsi="Arial" w:cs="Arial"/>
          <w:sz w:val="22"/>
          <w:szCs w:val="22"/>
        </w:rPr>
        <w:t>)</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03:03:20</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Maurice? Gustav?</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DEBORAH (FRZ)</w:t>
      </w:r>
    </w:p>
    <w:p w:rsidR="00593BCF" w:rsidRPr="009D22D9" w:rsidRDefault="00593BCF" w:rsidP="00593BCF">
      <w:pPr>
        <w:pStyle w:val="parenthetical"/>
        <w:rPr>
          <w:rFonts w:ascii="Arial" w:hAnsi="Arial" w:cs="Arial"/>
          <w:sz w:val="22"/>
          <w:szCs w:val="22"/>
        </w:rPr>
      </w:pPr>
      <w:r w:rsidRPr="009D22D9">
        <w:rPr>
          <w:rFonts w:ascii="Arial" w:hAnsi="Arial" w:cs="Arial"/>
          <w:sz w:val="22"/>
          <w:szCs w:val="22"/>
        </w:rPr>
        <w:t>(ZU sandrine)</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03:03:27</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Il a eu beaucoup de noms. Il sait plus.</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Er hatte schon so viele Namen. Viel zu viele.</w:t>
      </w:r>
    </w:p>
    <w:p w:rsidR="00593BCF" w:rsidRPr="009D22D9" w:rsidRDefault="00593BCF" w:rsidP="00593BCF">
      <w:pPr>
        <w:pStyle w:val="dialogname"/>
        <w:rPr>
          <w:rFonts w:ascii="Arial" w:hAnsi="Arial" w:cs="Arial"/>
          <w:sz w:val="22"/>
          <w:szCs w:val="22"/>
          <w:lang w:val="fr-FR"/>
        </w:rPr>
      </w:pPr>
      <w:r w:rsidRPr="009D22D9">
        <w:rPr>
          <w:rFonts w:ascii="Arial" w:hAnsi="Arial" w:cs="Arial"/>
          <w:sz w:val="22"/>
          <w:szCs w:val="22"/>
          <w:lang w:val="fr-FR"/>
        </w:rPr>
        <w:t>DANIEL (frz)</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03:03:31</w:t>
      </w:r>
    </w:p>
    <w:p w:rsidR="00593BCF" w:rsidRPr="009D22D9" w:rsidRDefault="00593BCF" w:rsidP="00593BCF">
      <w:pPr>
        <w:pStyle w:val="dialog"/>
        <w:rPr>
          <w:rFonts w:ascii="Arial" w:hAnsi="Arial" w:cs="Arial"/>
          <w:b/>
          <w:sz w:val="22"/>
          <w:szCs w:val="22"/>
          <w:lang w:val="en-US"/>
        </w:rPr>
      </w:pPr>
      <w:r w:rsidRPr="009D22D9">
        <w:rPr>
          <w:rFonts w:ascii="Arial" w:hAnsi="Arial" w:cs="Arial"/>
          <w:b/>
          <w:sz w:val="22"/>
          <w:szCs w:val="22"/>
          <w:lang w:val="fr-FR"/>
        </w:rPr>
        <w:t xml:space="preserve">On est parti et on a caché nous plusieurs fois. D'abord l'Allemagne, après Paris, et ici. </w:t>
      </w:r>
      <w:r w:rsidRPr="009D22D9">
        <w:rPr>
          <w:rFonts w:ascii="Arial" w:hAnsi="Arial" w:cs="Arial"/>
          <w:b/>
          <w:sz w:val="22"/>
          <w:szCs w:val="22"/>
          <w:lang w:val="en-US"/>
        </w:rPr>
        <w:t>C'est le quatrième nom maintenant.</w:t>
      </w:r>
    </w:p>
    <w:p w:rsidR="00593BCF" w:rsidRPr="009D22D9" w:rsidRDefault="00593BCF" w:rsidP="00593BCF">
      <w:pPr>
        <w:pStyle w:val="dialog"/>
        <w:rPr>
          <w:rFonts w:ascii="Arial" w:hAnsi="Arial" w:cs="Arial"/>
          <w:sz w:val="22"/>
          <w:szCs w:val="22"/>
          <w:lang w:val="en-US"/>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lastRenderedPageBreak/>
        <w:t>Wir mussten uns ja ständig verstecken und immer wieder fliehen – erst aus Deutschland nach Paris und dann hierher. Wir mussten uns jetzt schon vier Namen merken.</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DANIEL (Deutsch)</w:t>
      </w:r>
    </w:p>
    <w:p w:rsidR="00593BCF" w:rsidRPr="009D22D9" w:rsidRDefault="00593BCF" w:rsidP="00593BCF">
      <w:pPr>
        <w:pStyle w:val="parenthetical"/>
        <w:rPr>
          <w:rFonts w:ascii="Arial" w:hAnsi="Arial" w:cs="Arial"/>
          <w:sz w:val="22"/>
          <w:szCs w:val="22"/>
        </w:rPr>
      </w:pPr>
      <w:r w:rsidRPr="009D22D9">
        <w:rPr>
          <w:rFonts w:ascii="Arial" w:hAnsi="Arial" w:cs="Arial"/>
          <w:sz w:val="22"/>
          <w:szCs w:val="22"/>
        </w:rPr>
        <w:t>(ZU DAVID)</w:t>
      </w:r>
    </w:p>
    <w:p w:rsidR="00593BCF" w:rsidRPr="009D22D9" w:rsidRDefault="00593BCF" w:rsidP="00593BCF">
      <w:pPr>
        <w:pStyle w:val="parenthetical"/>
        <w:rPr>
          <w:rFonts w:ascii="Arial" w:hAnsi="Arial" w:cs="Arial"/>
          <w:sz w:val="22"/>
          <w:szCs w:val="22"/>
        </w:rPr>
      </w:pPr>
      <w:r w:rsidRPr="009D22D9">
        <w:rPr>
          <w:rFonts w:ascii="Arial" w:hAnsi="Arial" w:cs="Arial"/>
          <w:sz w:val="22"/>
          <w:szCs w:val="22"/>
        </w:rPr>
        <w:t>(genervt)</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03:03:44</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Sie hat es dir doch gerade erst gesagt!</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DAVID (Deutsch)</w:t>
      </w:r>
    </w:p>
    <w:p w:rsidR="00593BCF" w:rsidRPr="009D22D9" w:rsidRDefault="00593BCF" w:rsidP="00593BCF">
      <w:pPr>
        <w:pStyle w:val="parenthetical"/>
        <w:rPr>
          <w:rFonts w:ascii="Arial" w:hAnsi="Arial" w:cs="Arial"/>
          <w:sz w:val="22"/>
          <w:szCs w:val="22"/>
        </w:rPr>
      </w:pPr>
      <w:r w:rsidRPr="009D22D9">
        <w:rPr>
          <w:rFonts w:ascii="Arial" w:hAnsi="Arial" w:cs="Arial"/>
          <w:sz w:val="22"/>
          <w:szCs w:val="22"/>
        </w:rPr>
        <w:t>(</w:t>
      </w:r>
      <w:r w:rsidRPr="009D22D9">
        <w:rPr>
          <w:rFonts w:ascii="Arial" w:hAnsi="Arial" w:cs="Arial"/>
          <w:i/>
          <w:sz w:val="22"/>
          <w:szCs w:val="22"/>
        </w:rPr>
        <w:t>laut</w:t>
      </w:r>
      <w:r w:rsidRPr="009D22D9">
        <w:rPr>
          <w:rFonts w:ascii="Arial" w:hAnsi="Arial" w:cs="Arial"/>
          <w:sz w:val="22"/>
          <w:szCs w:val="22"/>
        </w:rPr>
        <w:t>)</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03:03:45</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Ich kann mir den Namen nicht merken.</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w:t>
      </w:r>
    </w:p>
    <w:p w:rsidR="00593BCF" w:rsidRPr="009D22D9" w:rsidRDefault="00593BCF" w:rsidP="00593BCF">
      <w:pPr>
        <w:pStyle w:val="parenthetical"/>
        <w:rPr>
          <w:rFonts w:ascii="Arial" w:hAnsi="Arial" w:cs="Arial"/>
          <w:sz w:val="22"/>
          <w:szCs w:val="22"/>
        </w:rPr>
      </w:pPr>
      <w:r w:rsidRPr="009D22D9">
        <w:rPr>
          <w:rFonts w:ascii="Arial" w:hAnsi="Arial" w:cs="Arial"/>
          <w:sz w:val="22"/>
          <w:szCs w:val="22"/>
        </w:rPr>
        <w:t>(UNTERBRICHT)</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03:03:47</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Psst!</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w:t>
      </w:r>
    </w:p>
    <w:p w:rsidR="00593BCF" w:rsidRPr="009D22D9" w:rsidRDefault="00593BCF" w:rsidP="00593BCF">
      <w:pPr>
        <w:pStyle w:val="dialog"/>
        <w:rPr>
          <w:rFonts w:ascii="Arial" w:hAnsi="Arial" w:cs="Arial"/>
          <w:color w:val="auto"/>
          <w:sz w:val="22"/>
          <w:szCs w:val="22"/>
        </w:rPr>
      </w:pPr>
      <w:r w:rsidRPr="009D22D9">
        <w:rPr>
          <w:rFonts w:ascii="Arial" w:hAnsi="Arial" w:cs="Arial"/>
          <w:color w:val="auto"/>
          <w:sz w:val="22"/>
          <w:szCs w:val="22"/>
        </w:rPr>
        <w:t>TC 03:03:51</w:t>
      </w:r>
    </w:p>
    <w:p w:rsidR="00593BCF" w:rsidRPr="009D22D9" w:rsidRDefault="00593BCF" w:rsidP="00593BCF">
      <w:pPr>
        <w:pStyle w:val="dialog"/>
        <w:rPr>
          <w:rFonts w:ascii="Arial" w:hAnsi="Arial" w:cs="Arial"/>
          <w:b/>
          <w:color w:val="auto"/>
          <w:sz w:val="22"/>
          <w:szCs w:val="22"/>
          <w:lang w:val="fr-FR"/>
        </w:rPr>
      </w:pPr>
      <w:r w:rsidRPr="009D22D9">
        <w:rPr>
          <w:rFonts w:ascii="Arial" w:hAnsi="Arial" w:cs="Arial"/>
          <w:b/>
          <w:color w:val="auto"/>
          <w:sz w:val="22"/>
          <w:szCs w:val="22"/>
          <w:lang w:val="fr-FR"/>
        </w:rPr>
        <w:t>Dans quelques jours, vous recevrez de nouveaux papiers avec vos nouveaux noms. Quand la police te contrôle, tu dois leur donner ton nouveau nom sans hésiter, tu comprends?</w:t>
      </w:r>
    </w:p>
    <w:p w:rsidR="00593BCF" w:rsidRPr="009D22D9" w:rsidRDefault="00593BCF" w:rsidP="00593BCF">
      <w:pPr>
        <w:pStyle w:val="dialog"/>
        <w:rPr>
          <w:rFonts w:ascii="Arial" w:hAnsi="Arial" w:cs="Arial"/>
          <w:b/>
          <w:color w:val="auto"/>
          <w:sz w:val="22"/>
          <w:szCs w:val="22"/>
          <w:lang w:val="fr-FR"/>
        </w:rPr>
      </w:pPr>
    </w:p>
    <w:p w:rsidR="00593BCF" w:rsidRPr="009D22D9" w:rsidRDefault="00593BCF" w:rsidP="00593BCF">
      <w:pPr>
        <w:pStyle w:val="dialog"/>
        <w:rPr>
          <w:rFonts w:ascii="Arial" w:hAnsi="Arial" w:cs="Arial"/>
          <w:color w:val="auto"/>
          <w:sz w:val="22"/>
          <w:szCs w:val="22"/>
        </w:rPr>
      </w:pPr>
      <w:r w:rsidRPr="009D22D9">
        <w:rPr>
          <w:rFonts w:ascii="Arial" w:hAnsi="Arial" w:cs="Arial"/>
          <w:color w:val="auto"/>
          <w:sz w:val="22"/>
          <w:szCs w:val="22"/>
        </w:rPr>
        <w:t>In einigen Tagen bekommt ihr neue Pässe mit neuen Namen. Wenn die Polizei dich kontrolliert, musst Du den neuen Namen sagen ohne zu zögern, verstehst Du?</w:t>
      </w:r>
    </w:p>
    <w:p w:rsidR="00593BCF" w:rsidRPr="009D22D9" w:rsidRDefault="00593BCF" w:rsidP="00593BCF">
      <w:pPr>
        <w:pStyle w:val="dialogname"/>
        <w:tabs>
          <w:tab w:val="left" w:pos="4935"/>
        </w:tabs>
        <w:rPr>
          <w:rFonts w:ascii="Arial" w:hAnsi="Arial" w:cs="Arial"/>
          <w:sz w:val="22"/>
          <w:szCs w:val="22"/>
        </w:rPr>
      </w:pPr>
      <w:r w:rsidRPr="009D22D9">
        <w:rPr>
          <w:rFonts w:ascii="Arial" w:hAnsi="Arial" w:cs="Arial"/>
          <w:sz w:val="22"/>
          <w:szCs w:val="22"/>
        </w:rPr>
        <w:t>DANIEL (Deutsch)</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03:04:04</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Sonst sperren sie Dich ein!</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DEBORAH (Deutsch)</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03:04:06</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Nicht nur Dich, (</w:t>
      </w:r>
      <w:r w:rsidRPr="009D22D9">
        <w:rPr>
          <w:rFonts w:ascii="Arial" w:hAnsi="Arial" w:cs="Arial"/>
          <w:i/>
          <w:sz w:val="22"/>
          <w:szCs w:val="22"/>
        </w:rPr>
        <w:t>nickt zu Sandrine</w:t>
      </w:r>
      <w:r w:rsidRPr="009D22D9">
        <w:rPr>
          <w:rFonts w:ascii="Arial" w:hAnsi="Arial" w:cs="Arial"/>
          <w:sz w:val="22"/>
          <w:szCs w:val="22"/>
        </w:rPr>
        <w:t xml:space="preserve">) uns alle … </w:t>
      </w:r>
      <w:r w:rsidRPr="009D22D9">
        <w:rPr>
          <w:rFonts w:ascii="Arial" w:hAnsi="Arial" w:cs="Arial"/>
          <w:b/>
          <w:sz w:val="22"/>
          <w:szCs w:val="22"/>
        </w:rPr>
        <w:t>nous tous.</w:t>
      </w:r>
    </w:p>
    <w:p w:rsidR="00593BCF" w:rsidRPr="009D22D9" w:rsidRDefault="00593BCF" w:rsidP="00593BCF">
      <w:pPr>
        <w:pStyle w:val="dialog"/>
        <w:rPr>
          <w:rFonts w:ascii="Arial" w:hAnsi="Arial" w:cs="Arial"/>
          <w:sz w:val="22"/>
          <w:szCs w:val="22"/>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Nicht nur Dich, (</w:t>
      </w:r>
      <w:r w:rsidRPr="009D22D9">
        <w:rPr>
          <w:rFonts w:ascii="Arial" w:hAnsi="Arial" w:cs="Arial"/>
          <w:i/>
          <w:sz w:val="22"/>
          <w:szCs w:val="22"/>
        </w:rPr>
        <w:t>nickt zu Sandrine</w:t>
      </w:r>
      <w:r w:rsidRPr="009D22D9">
        <w:rPr>
          <w:rFonts w:ascii="Arial" w:hAnsi="Arial" w:cs="Arial"/>
          <w:sz w:val="22"/>
          <w:szCs w:val="22"/>
        </w:rPr>
        <w:t>) uns alle … verstehst du?</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MUTTER MAGDA (OFF)</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03:04:11</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Bon. Regardez-moi ce que je vous ai trouvé ! … Bon… çà…</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So, seht mal, was ich für euch gefunden habe! … Einmal das…  ja..</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lastRenderedPageBreak/>
        <w:t>Sandrine (vo)</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03:04:16</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Ma robe préférée ! Et les bas que Mamie m'a tricotés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Mein Lieblingskleid! Und die Strümpfe hat Oma für mich gestrickt!</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MUTTER MAGDA</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03:04:25</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Ça ne te dérange pas, n'est-ce pas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Sandrine, du bist doch einverstanden?</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 (VO)</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03:04:28</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 xml:space="preserve">Pourquoi me demander, de toute façon ? Elle leur a déjà tout donné ! </w:t>
      </w:r>
    </w:p>
    <w:p w:rsidR="00593BCF" w:rsidRPr="009D22D9" w:rsidRDefault="00593BCF" w:rsidP="00593BCF">
      <w:pPr>
        <w:pStyle w:val="dialog"/>
        <w:rPr>
          <w:rFonts w:ascii="Arial" w:hAnsi="Arial" w:cs="Arial"/>
          <w:b/>
          <w:sz w:val="22"/>
          <w:szCs w:val="22"/>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 xml:space="preserve">Wieso fragt sie überhaupt? Sie hat doch schon alles verteilt! </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w:t>
      </w: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TC 03:04:33</w:t>
      </w:r>
    </w:p>
    <w:p w:rsidR="00593BCF" w:rsidRPr="009D22D9" w:rsidRDefault="00593BCF" w:rsidP="00593BCF">
      <w:pPr>
        <w:pStyle w:val="dialog"/>
        <w:rPr>
          <w:rFonts w:ascii="Arial" w:hAnsi="Arial" w:cs="Arial"/>
          <w:b/>
          <w:sz w:val="22"/>
          <w:szCs w:val="22"/>
          <w:lang w:val="fr-SN"/>
        </w:rPr>
      </w:pPr>
      <w:r w:rsidRPr="009D22D9">
        <w:rPr>
          <w:rFonts w:ascii="Arial" w:hAnsi="Arial" w:cs="Arial"/>
          <w:b/>
          <w:sz w:val="22"/>
          <w:szCs w:val="22"/>
          <w:lang w:val="fr-SN"/>
        </w:rPr>
        <w:t>Bien sûr que non !</w:t>
      </w:r>
    </w:p>
    <w:p w:rsidR="00593BCF" w:rsidRPr="009D22D9" w:rsidRDefault="00593BCF" w:rsidP="00593BCF">
      <w:pPr>
        <w:pStyle w:val="dialog"/>
        <w:rPr>
          <w:rFonts w:ascii="Arial" w:hAnsi="Arial" w:cs="Arial"/>
          <w:b/>
          <w:sz w:val="22"/>
          <w:szCs w:val="22"/>
          <w:lang w:val="fr-SN"/>
        </w:rPr>
      </w:pP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Aber natürlich.</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MUTTER MAGDA</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03:04:36</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Et ça, c'est pour… Comment t'appelles-tu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Und das hier ist für... wie heißt Du denn, mein Kleiner?</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DAVID (FRZ)</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03:04:41</w:t>
      </w:r>
    </w:p>
    <w:p w:rsidR="00593BCF" w:rsidRPr="009D22D9" w:rsidRDefault="00593BCF" w:rsidP="00593BCF">
      <w:pPr>
        <w:pStyle w:val="dialog"/>
        <w:rPr>
          <w:rFonts w:ascii="Arial" w:hAnsi="Arial" w:cs="Arial"/>
          <w:b/>
          <w:color w:val="auto"/>
          <w:sz w:val="22"/>
          <w:szCs w:val="22"/>
        </w:rPr>
      </w:pPr>
      <w:r w:rsidRPr="009D22D9">
        <w:rPr>
          <w:rFonts w:ascii="Arial" w:hAnsi="Arial" w:cs="Arial"/>
          <w:b/>
          <w:color w:val="auto"/>
          <w:sz w:val="22"/>
          <w:szCs w:val="22"/>
        </w:rPr>
        <w:t>Henri. Je m'appelle Henri.</w:t>
      </w:r>
    </w:p>
    <w:p w:rsidR="00593BCF" w:rsidRPr="009D22D9" w:rsidRDefault="00593BCF" w:rsidP="00593BCF">
      <w:pPr>
        <w:pStyle w:val="dialog"/>
        <w:rPr>
          <w:rFonts w:ascii="Arial" w:hAnsi="Arial" w:cs="Arial"/>
          <w:b/>
          <w:color w:val="auto"/>
          <w:sz w:val="22"/>
          <w:szCs w:val="22"/>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Henri. Mein Name ist Henri.</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daniel und deborah</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03:04:44</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Ja!</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Mutter Magda (OFF)</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03:04:46</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en-US"/>
        </w:rPr>
        <w:t xml:space="preserve">Voila </w:t>
      </w:r>
      <w:r w:rsidRPr="009D22D9">
        <w:rPr>
          <w:rFonts w:ascii="Arial" w:hAnsi="Arial" w:cs="Arial"/>
          <w:b/>
          <w:sz w:val="22"/>
          <w:szCs w:val="22"/>
          <w:lang w:val="fr-FR"/>
        </w:rPr>
        <w:t>Ça…</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Gut…</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 (VO)</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03:04:47</w:t>
      </w:r>
    </w:p>
    <w:p w:rsidR="00593BCF" w:rsidRPr="009D22D9" w:rsidRDefault="00593BCF" w:rsidP="00593BCF">
      <w:pPr>
        <w:pStyle w:val="dialog"/>
        <w:rPr>
          <w:rFonts w:ascii="Arial" w:hAnsi="Arial" w:cs="Arial"/>
          <w:b/>
          <w:sz w:val="22"/>
          <w:szCs w:val="22"/>
        </w:rPr>
      </w:pPr>
      <w:r w:rsidRPr="009D22D9">
        <w:rPr>
          <w:rFonts w:ascii="Arial" w:hAnsi="Arial" w:cs="Arial"/>
          <w:b/>
          <w:sz w:val="22"/>
          <w:szCs w:val="22"/>
        </w:rPr>
        <w:lastRenderedPageBreak/>
        <w:t>J'en ai vraiment marre de cette guerre !</w:t>
      </w:r>
    </w:p>
    <w:p w:rsidR="00593BCF" w:rsidRPr="009D22D9" w:rsidRDefault="00593BCF" w:rsidP="00593BCF">
      <w:pPr>
        <w:pStyle w:val="dialog"/>
        <w:rPr>
          <w:rFonts w:ascii="Arial" w:hAnsi="Arial" w:cs="Arial"/>
          <w:b/>
          <w:sz w:val="22"/>
          <w:szCs w:val="22"/>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Oh, ich habe diesen Krieg so satt!</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Mutter Magda (OFF)</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03:04:48</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en-US"/>
        </w:rPr>
        <w:t xml:space="preserve">Et </w:t>
      </w:r>
      <w:r w:rsidRPr="009D22D9">
        <w:rPr>
          <w:rFonts w:ascii="Arial" w:hAnsi="Arial" w:cs="Arial"/>
          <w:b/>
          <w:sz w:val="22"/>
          <w:szCs w:val="22"/>
          <w:lang w:val="fr-FR"/>
        </w:rPr>
        <w:t>Ça…</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Und das hier…</w:t>
      </w:r>
    </w:p>
    <w:p w:rsidR="00593BCF" w:rsidRPr="009D22D9" w:rsidRDefault="00593BCF" w:rsidP="00593BCF">
      <w:pPr>
        <w:pStyle w:val="primaryheading"/>
        <w:ind w:left="0" w:firstLine="0"/>
        <w:rPr>
          <w:rFonts w:ascii="Arial" w:hAnsi="Arial" w:cs="Arial"/>
          <w:b/>
          <w:sz w:val="22"/>
          <w:szCs w:val="22"/>
        </w:rPr>
      </w:pPr>
      <w:r w:rsidRPr="009D22D9">
        <w:rPr>
          <w:rFonts w:ascii="Arial" w:hAnsi="Arial" w:cs="Arial"/>
          <w:b/>
          <w:sz w:val="22"/>
          <w:szCs w:val="22"/>
        </w:rPr>
        <w:t>6</w:t>
      </w:r>
      <w:r w:rsidRPr="009D22D9">
        <w:rPr>
          <w:rFonts w:ascii="Arial" w:hAnsi="Arial" w:cs="Arial"/>
          <w:b/>
          <w:sz w:val="22"/>
          <w:szCs w:val="22"/>
        </w:rPr>
        <w:tab/>
      </w:r>
      <w:r w:rsidRPr="009D22D9">
        <w:rPr>
          <w:rFonts w:ascii="Arial" w:hAnsi="Arial" w:cs="Arial"/>
          <w:sz w:val="22"/>
          <w:szCs w:val="22"/>
        </w:rPr>
        <w:t xml:space="preserve">TC 03:04:50 </w:t>
      </w:r>
      <w:r w:rsidRPr="009D22D9">
        <w:rPr>
          <w:rFonts w:ascii="Arial" w:hAnsi="Arial" w:cs="Arial"/>
          <w:b/>
          <w:sz w:val="22"/>
          <w:szCs w:val="22"/>
        </w:rPr>
        <w:t>ARCHIV/Modell: JUDENVERFOLGUNG &amp; JUDENHELFER</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erzähler</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03:04:52</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Auch im Süden Frankreichs sind die Flüchtlinge nicht wirklich sicher, denn die französische Regierung beschließt, freiwillig mit dem deutschen Diktator Adolf Hitler zusammenzuarbeiten. Juden dürfen sich jetzt auch hier abends nicht mehr auf der Straße aufhalten. Öffentliche Park und Cafés sind ihnen verboten. Sie können jederzeit grundlos verhaftet werden. Viele Juden leben deswegen mit falschen Namen und gefälschten Pässen.</w:t>
      </w:r>
      <w:r w:rsidRPr="009D22D9">
        <w:rPr>
          <w:rFonts w:ascii="Arial" w:hAnsi="Arial" w:cs="Arial"/>
          <w:b/>
          <w:sz w:val="22"/>
          <w:szCs w:val="22"/>
        </w:rPr>
        <w:tab/>
      </w:r>
    </w:p>
    <w:p w:rsidR="00593BCF" w:rsidRPr="009D22D9" w:rsidRDefault="00593BCF" w:rsidP="00593BCF">
      <w:pPr>
        <w:pStyle w:val="primaryheading"/>
        <w:rPr>
          <w:rFonts w:ascii="Arial" w:hAnsi="Arial" w:cs="Arial"/>
          <w:b/>
          <w:sz w:val="22"/>
          <w:szCs w:val="22"/>
          <w:lang w:val="en-US"/>
        </w:rPr>
      </w:pPr>
      <w:r w:rsidRPr="009D22D9">
        <w:rPr>
          <w:rFonts w:ascii="Arial" w:hAnsi="Arial" w:cs="Arial"/>
          <w:b/>
          <w:sz w:val="22"/>
          <w:szCs w:val="22"/>
          <w:lang w:val="en-US"/>
        </w:rPr>
        <w:t>7</w:t>
      </w:r>
      <w:r w:rsidRPr="009D22D9">
        <w:rPr>
          <w:rFonts w:ascii="Arial" w:hAnsi="Arial" w:cs="Arial"/>
          <w:b/>
          <w:sz w:val="22"/>
          <w:szCs w:val="22"/>
          <w:lang w:val="en-US"/>
        </w:rPr>
        <w:tab/>
      </w:r>
      <w:r w:rsidRPr="009D22D9">
        <w:rPr>
          <w:rFonts w:ascii="Arial" w:hAnsi="Arial" w:cs="Arial"/>
          <w:sz w:val="22"/>
          <w:szCs w:val="22"/>
          <w:lang w:val="en-US"/>
        </w:rPr>
        <w:t xml:space="preserve">Tc 03:05:17 </w:t>
      </w:r>
      <w:r w:rsidRPr="009D22D9">
        <w:rPr>
          <w:rFonts w:ascii="Arial" w:hAnsi="Arial" w:cs="Arial"/>
          <w:b/>
          <w:sz w:val="22"/>
          <w:szCs w:val="22"/>
          <w:lang w:val="en-US"/>
        </w:rPr>
        <w:t>MODELL: le chambon-sur-lignon</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erzähler</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03:05:17</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Und auch wer den Juden helfen will, lebt gefährlich.</w:t>
      </w:r>
      <w:r w:rsidRPr="009D22D9">
        <w:rPr>
          <w:rFonts w:ascii="Arial" w:hAnsi="Arial" w:cs="Arial"/>
          <w:b/>
          <w:sz w:val="22"/>
          <w:szCs w:val="22"/>
        </w:rPr>
        <w:tab/>
      </w:r>
      <w:r w:rsidRPr="009D22D9">
        <w:rPr>
          <w:rFonts w:ascii="Arial" w:hAnsi="Arial" w:cs="Arial"/>
          <w:b/>
          <w:sz w:val="22"/>
          <w:szCs w:val="22"/>
        </w:rPr>
        <w:tab/>
      </w:r>
      <w:r w:rsidRPr="009D22D9">
        <w:rPr>
          <w:rFonts w:ascii="Arial" w:hAnsi="Arial" w:cs="Arial"/>
          <w:b/>
          <w:sz w:val="22"/>
          <w:szCs w:val="22"/>
        </w:rPr>
        <w:tab/>
      </w:r>
      <w:r w:rsidRPr="009D22D9">
        <w:rPr>
          <w:rFonts w:ascii="Arial" w:hAnsi="Arial" w:cs="Arial"/>
          <w:b/>
          <w:sz w:val="22"/>
          <w:szCs w:val="22"/>
        </w:rPr>
        <w:tab/>
      </w:r>
    </w:p>
    <w:p w:rsidR="00593BCF" w:rsidRPr="009D22D9" w:rsidRDefault="00593BCF" w:rsidP="00593BCF">
      <w:pPr>
        <w:pStyle w:val="primaryheading"/>
        <w:rPr>
          <w:rFonts w:ascii="Arial" w:hAnsi="Arial" w:cs="Arial"/>
          <w:b/>
          <w:sz w:val="22"/>
          <w:szCs w:val="22"/>
        </w:rPr>
      </w:pPr>
      <w:r w:rsidRPr="009D22D9">
        <w:rPr>
          <w:rFonts w:ascii="Arial" w:hAnsi="Arial" w:cs="Arial"/>
          <w:b/>
          <w:sz w:val="22"/>
          <w:szCs w:val="22"/>
        </w:rPr>
        <w:t>8</w:t>
      </w:r>
      <w:r w:rsidRPr="009D22D9">
        <w:rPr>
          <w:rFonts w:ascii="Arial" w:hAnsi="Arial" w:cs="Arial"/>
          <w:b/>
          <w:sz w:val="22"/>
          <w:szCs w:val="22"/>
        </w:rPr>
        <w:tab/>
      </w:r>
      <w:r w:rsidRPr="009D22D9">
        <w:rPr>
          <w:rFonts w:ascii="Arial" w:hAnsi="Arial" w:cs="Arial"/>
          <w:sz w:val="22"/>
          <w:szCs w:val="22"/>
        </w:rPr>
        <w:t xml:space="preserve">TC 03:05:22 </w:t>
      </w:r>
      <w:r w:rsidRPr="009D22D9">
        <w:rPr>
          <w:rFonts w:ascii="Arial" w:hAnsi="Arial" w:cs="Arial"/>
          <w:b/>
          <w:sz w:val="22"/>
          <w:szCs w:val="22"/>
        </w:rPr>
        <w:t xml:space="preserve">DRAMA:  PFARRAMT / KÜCHE                </w:t>
      </w:r>
      <w:r w:rsidRPr="009D22D9">
        <w:rPr>
          <w:rFonts w:ascii="Arial" w:hAnsi="Arial" w:cs="Arial"/>
          <w:b/>
          <w:sz w:val="22"/>
          <w:szCs w:val="22"/>
        </w:rPr>
        <w:tab/>
      </w:r>
      <w:r w:rsidRPr="009D22D9">
        <w:rPr>
          <w:rFonts w:ascii="Arial" w:hAnsi="Arial" w:cs="Arial"/>
          <w:b/>
          <w:sz w:val="22"/>
          <w:szCs w:val="22"/>
        </w:rPr>
        <w:tab/>
      </w:r>
      <w:r w:rsidRPr="009D22D9">
        <w:rPr>
          <w:rFonts w:ascii="Arial" w:hAnsi="Arial" w:cs="Arial"/>
          <w:b/>
          <w:sz w:val="22"/>
          <w:szCs w:val="22"/>
        </w:rPr>
        <w:tab/>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03:05:27</w:t>
      </w:r>
    </w:p>
    <w:p w:rsidR="00593BCF" w:rsidRPr="009D22D9" w:rsidRDefault="00593BCF" w:rsidP="00593BCF">
      <w:pPr>
        <w:pStyle w:val="dialog"/>
        <w:rPr>
          <w:rFonts w:ascii="Arial" w:hAnsi="Arial" w:cs="Arial"/>
          <w:b/>
          <w:sz w:val="22"/>
          <w:szCs w:val="22"/>
        </w:rPr>
      </w:pPr>
      <w:r w:rsidRPr="009D22D9">
        <w:rPr>
          <w:rFonts w:ascii="Arial" w:hAnsi="Arial" w:cs="Arial"/>
          <w:b/>
          <w:sz w:val="22"/>
          <w:szCs w:val="22"/>
        </w:rPr>
        <w:t>Tu as encore faim ?</w:t>
      </w:r>
    </w:p>
    <w:p w:rsidR="00593BCF" w:rsidRPr="009D22D9" w:rsidRDefault="00593BCF" w:rsidP="00593BCF">
      <w:pPr>
        <w:pStyle w:val="dialog"/>
        <w:rPr>
          <w:rFonts w:ascii="Arial" w:hAnsi="Arial" w:cs="Arial"/>
          <w:b/>
          <w:sz w:val="22"/>
          <w:szCs w:val="22"/>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Möchtest du noch was?</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Daniel</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03:05:28</w:t>
      </w:r>
    </w:p>
    <w:p w:rsidR="00593BCF" w:rsidRPr="009D22D9" w:rsidRDefault="00593BCF" w:rsidP="00593BCF">
      <w:pPr>
        <w:pStyle w:val="dialog"/>
        <w:rPr>
          <w:rFonts w:ascii="Arial" w:hAnsi="Arial" w:cs="Arial"/>
          <w:b/>
          <w:sz w:val="22"/>
          <w:szCs w:val="22"/>
        </w:rPr>
      </w:pPr>
      <w:r w:rsidRPr="009D22D9">
        <w:rPr>
          <w:rFonts w:ascii="Arial" w:hAnsi="Arial" w:cs="Arial"/>
          <w:b/>
          <w:sz w:val="22"/>
          <w:szCs w:val="22"/>
        </w:rPr>
        <w:t>Qui.</w:t>
      </w:r>
    </w:p>
    <w:p w:rsidR="00593BCF" w:rsidRPr="009D22D9" w:rsidRDefault="00593BCF" w:rsidP="00593BCF">
      <w:pPr>
        <w:pStyle w:val="dialog"/>
        <w:rPr>
          <w:rFonts w:ascii="Arial" w:hAnsi="Arial" w:cs="Arial"/>
          <w:b/>
          <w:sz w:val="22"/>
          <w:szCs w:val="22"/>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 xml:space="preserve">Ja gern. </w:t>
      </w:r>
    </w:p>
    <w:p w:rsidR="00593BCF" w:rsidRPr="009D22D9" w:rsidRDefault="00593BCF" w:rsidP="00593BCF">
      <w:pPr>
        <w:pStyle w:val="dialogname"/>
        <w:rPr>
          <w:rFonts w:ascii="Arial" w:hAnsi="Arial" w:cs="Arial"/>
          <w:sz w:val="22"/>
          <w:szCs w:val="22"/>
          <w:lang w:val="fr-SN"/>
        </w:rPr>
      </w:pPr>
      <w:r w:rsidRPr="009D22D9">
        <w:rPr>
          <w:rFonts w:ascii="Arial" w:hAnsi="Arial" w:cs="Arial"/>
          <w:sz w:val="22"/>
          <w:szCs w:val="22"/>
          <w:lang w:val="fr-SN"/>
        </w:rPr>
        <w:t>PFARRER morel</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03:05:30</w:t>
      </w:r>
    </w:p>
    <w:p w:rsidR="00593BCF" w:rsidRPr="009D22D9" w:rsidRDefault="00593BCF" w:rsidP="00593BCF">
      <w:pPr>
        <w:pStyle w:val="dialog"/>
        <w:rPr>
          <w:rFonts w:ascii="Arial" w:hAnsi="Arial" w:cs="Arial"/>
          <w:b/>
          <w:sz w:val="22"/>
          <w:szCs w:val="22"/>
          <w:lang w:val="fr-SN"/>
        </w:rPr>
      </w:pPr>
      <w:r w:rsidRPr="009D22D9">
        <w:rPr>
          <w:rFonts w:ascii="Arial" w:hAnsi="Arial" w:cs="Arial"/>
          <w:b/>
          <w:sz w:val="22"/>
          <w:szCs w:val="22"/>
          <w:lang w:val="fr-SN"/>
        </w:rPr>
        <w:t xml:space="preserve">Alors, écoutez. Qu’est-ce que c’est? </w:t>
      </w:r>
    </w:p>
    <w:p w:rsidR="00593BCF" w:rsidRPr="009D22D9" w:rsidRDefault="00593BCF" w:rsidP="00593BCF">
      <w:pPr>
        <w:pStyle w:val="dialog"/>
        <w:rPr>
          <w:rFonts w:ascii="Arial" w:hAnsi="Arial" w:cs="Arial"/>
          <w:b/>
          <w:sz w:val="22"/>
          <w:szCs w:val="22"/>
          <w:lang w:val="fr-SN"/>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 xml:space="preserve">Passt mal auf. Was ist das? </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DAVID (FRZ)</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03:05:39</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SN"/>
        </w:rPr>
        <w:t>C'est pas v</w:t>
      </w:r>
      <w:r w:rsidRPr="009D22D9">
        <w:rPr>
          <w:rFonts w:ascii="Arial" w:hAnsi="Arial" w:cs="Arial"/>
          <w:b/>
          <w:sz w:val="22"/>
          <w:szCs w:val="22"/>
          <w:lang w:val="fr-FR"/>
        </w:rPr>
        <w:t>in, c'est sang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Das Blut Christi!</w:t>
      </w:r>
    </w:p>
    <w:p w:rsidR="00593BCF" w:rsidRPr="009D22D9" w:rsidRDefault="00593BCF" w:rsidP="00593BCF">
      <w:pPr>
        <w:pStyle w:val="dialogname"/>
        <w:rPr>
          <w:rFonts w:ascii="Arial" w:hAnsi="Arial" w:cs="Arial"/>
          <w:sz w:val="22"/>
          <w:szCs w:val="22"/>
          <w:lang w:val="fr-SN"/>
        </w:rPr>
      </w:pPr>
      <w:r w:rsidRPr="009D22D9">
        <w:rPr>
          <w:rFonts w:ascii="Arial" w:hAnsi="Arial" w:cs="Arial"/>
          <w:sz w:val="22"/>
          <w:szCs w:val="22"/>
          <w:lang w:val="fr-SN"/>
        </w:rPr>
        <w:t>PFARRER morel</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03:05:40</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Formidable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Hervorragend!</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 xml:space="preserve">MUTTER MAGDA </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03:05:42</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 xml:space="preserve">Oh… Bientôt, personne ne pourra deviner que vous n’êtes pas chrétiens. </w:t>
      </w:r>
    </w:p>
    <w:p w:rsidR="00593BCF" w:rsidRPr="009D22D9" w:rsidRDefault="00593BCF" w:rsidP="00593BCF">
      <w:pPr>
        <w:pStyle w:val="dialog"/>
        <w:rPr>
          <w:rFonts w:ascii="Arial" w:hAnsi="Arial" w:cs="Arial"/>
          <w:sz w:val="22"/>
          <w:szCs w:val="22"/>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Bravo… Bald wird niemand mehr auf den Gedanken kommen, dass Ihr keine Christen seid.</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sandrine</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03:05:47</w:t>
      </w:r>
    </w:p>
    <w:p w:rsidR="00593BCF" w:rsidRPr="009D22D9" w:rsidRDefault="00593BCF" w:rsidP="00593BCF">
      <w:pPr>
        <w:pStyle w:val="dialog"/>
        <w:rPr>
          <w:rFonts w:ascii="Arial" w:hAnsi="Arial" w:cs="Arial"/>
          <w:b/>
          <w:sz w:val="22"/>
          <w:szCs w:val="22"/>
          <w:lang w:val="fr-SN"/>
        </w:rPr>
      </w:pPr>
      <w:r w:rsidRPr="009D22D9">
        <w:rPr>
          <w:rFonts w:ascii="Arial" w:hAnsi="Arial" w:cs="Arial"/>
          <w:b/>
          <w:sz w:val="22"/>
          <w:szCs w:val="22"/>
          <w:lang w:val="fr-SN"/>
        </w:rPr>
        <w:t>Oui, c'est juste que…</w:t>
      </w:r>
    </w:p>
    <w:p w:rsidR="00593BCF" w:rsidRPr="009D22D9" w:rsidRDefault="00593BCF" w:rsidP="00593BCF">
      <w:pPr>
        <w:pStyle w:val="dialog"/>
        <w:rPr>
          <w:rFonts w:ascii="Arial" w:hAnsi="Arial" w:cs="Arial"/>
          <w:b/>
          <w:sz w:val="22"/>
          <w:szCs w:val="22"/>
          <w:lang w:val="fr-SN"/>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Ja, es ist nur so, dass...</w:t>
      </w:r>
    </w:p>
    <w:p w:rsidR="00593BCF" w:rsidRPr="009D22D9" w:rsidRDefault="00593BCF" w:rsidP="00593BCF">
      <w:pPr>
        <w:pStyle w:val="dialogname"/>
        <w:rPr>
          <w:rFonts w:ascii="Arial" w:hAnsi="Arial" w:cs="Arial"/>
          <w:sz w:val="22"/>
          <w:szCs w:val="22"/>
          <w:lang w:val="fr-SN"/>
        </w:rPr>
      </w:pPr>
      <w:r w:rsidRPr="009D22D9">
        <w:rPr>
          <w:rFonts w:ascii="Arial" w:hAnsi="Arial" w:cs="Arial"/>
          <w:sz w:val="22"/>
          <w:szCs w:val="22"/>
          <w:lang w:val="fr-SN"/>
        </w:rPr>
        <w:t>sandrine</w:t>
      </w: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TC 03:05:51</w:t>
      </w:r>
    </w:p>
    <w:p w:rsidR="00593BCF" w:rsidRPr="009D22D9" w:rsidRDefault="00593BCF" w:rsidP="00593BCF">
      <w:pPr>
        <w:pStyle w:val="dialog"/>
        <w:rPr>
          <w:rFonts w:ascii="Arial" w:hAnsi="Arial" w:cs="Arial"/>
          <w:b/>
          <w:sz w:val="22"/>
          <w:szCs w:val="22"/>
          <w:lang w:val="fr-SN"/>
        </w:rPr>
      </w:pPr>
      <w:r w:rsidRPr="009D22D9">
        <w:rPr>
          <w:rFonts w:ascii="Arial" w:hAnsi="Arial" w:cs="Arial"/>
          <w:b/>
          <w:sz w:val="22"/>
          <w:szCs w:val="22"/>
          <w:lang w:val="fr-SN"/>
        </w:rPr>
        <w:t>Tu viens, maman?</w:t>
      </w:r>
    </w:p>
    <w:p w:rsidR="00593BCF" w:rsidRPr="009D22D9" w:rsidRDefault="00593BCF" w:rsidP="00593BCF">
      <w:pPr>
        <w:pStyle w:val="dialog"/>
        <w:rPr>
          <w:rFonts w:ascii="Arial" w:hAnsi="Arial" w:cs="Arial"/>
          <w:b/>
          <w:sz w:val="22"/>
          <w:szCs w:val="22"/>
          <w:lang w:val="fr-SN"/>
        </w:rPr>
      </w:pP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 xml:space="preserve">Kommst du, Mama? </w:t>
      </w:r>
    </w:p>
    <w:p w:rsidR="00593BCF" w:rsidRPr="009D22D9" w:rsidRDefault="00593BCF" w:rsidP="00593BCF">
      <w:pPr>
        <w:pStyle w:val="dialogname"/>
        <w:rPr>
          <w:rFonts w:ascii="Arial" w:hAnsi="Arial" w:cs="Arial"/>
          <w:sz w:val="22"/>
          <w:szCs w:val="22"/>
          <w:lang w:val="fr-SN"/>
        </w:rPr>
      </w:pPr>
      <w:r w:rsidRPr="009D22D9">
        <w:rPr>
          <w:rFonts w:ascii="Arial" w:hAnsi="Arial" w:cs="Arial"/>
          <w:sz w:val="22"/>
          <w:szCs w:val="22"/>
          <w:lang w:val="fr-SN"/>
        </w:rPr>
        <w:t>MUTTER MAGDA</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03:05:51</w:t>
      </w:r>
    </w:p>
    <w:p w:rsidR="00593BCF" w:rsidRPr="009D22D9" w:rsidRDefault="00593BCF" w:rsidP="00593BCF">
      <w:pPr>
        <w:pStyle w:val="dialog"/>
        <w:rPr>
          <w:rFonts w:ascii="Arial" w:hAnsi="Arial" w:cs="Arial"/>
          <w:b/>
          <w:sz w:val="22"/>
          <w:szCs w:val="22"/>
          <w:lang w:val="fr-SN"/>
        </w:rPr>
      </w:pPr>
      <w:r w:rsidRPr="009D22D9">
        <w:rPr>
          <w:rFonts w:ascii="Arial" w:hAnsi="Arial" w:cs="Arial"/>
          <w:b/>
          <w:sz w:val="22"/>
          <w:szCs w:val="22"/>
          <w:lang w:val="fr-SN"/>
        </w:rPr>
        <w:t xml:space="preserve">Ah, tu deviens. D’accord…. Tu me passes ton assiette, s’il te plaît ? Et le… Oui. </w:t>
      </w:r>
    </w:p>
    <w:p w:rsidR="00593BCF" w:rsidRPr="009D22D9" w:rsidRDefault="00593BCF" w:rsidP="00593BCF">
      <w:pPr>
        <w:pStyle w:val="dialog"/>
        <w:rPr>
          <w:rFonts w:ascii="Arial" w:hAnsi="Arial" w:cs="Arial"/>
          <w:b/>
          <w:sz w:val="22"/>
          <w:szCs w:val="22"/>
          <w:lang w:val="fr-SN"/>
        </w:rPr>
      </w:pPr>
      <w:r w:rsidRPr="009D22D9">
        <w:rPr>
          <w:rFonts w:ascii="Arial" w:hAnsi="Arial" w:cs="Arial"/>
          <w:b/>
          <w:sz w:val="22"/>
          <w:szCs w:val="22"/>
          <w:lang w:val="fr-SN"/>
        </w:rPr>
        <w:t>Voilà, merci.</w:t>
      </w:r>
    </w:p>
    <w:p w:rsidR="00593BCF" w:rsidRPr="009D22D9" w:rsidRDefault="00593BCF" w:rsidP="00593BCF">
      <w:pPr>
        <w:pStyle w:val="dialog"/>
        <w:rPr>
          <w:rFonts w:ascii="Arial" w:hAnsi="Arial" w:cs="Arial"/>
          <w:sz w:val="22"/>
          <w:szCs w:val="22"/>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Räum bitte ab, ja?</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Gibst du mir deinen Teller, bitte? Und das kleine Stück Brot…</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 xml:space="preserve">Ich bring das nur schnell weg. </w:t>
      </w:r>
    </w:p>
    <w:p w:rsidR="00593BCF" w:rsidRPr="009D22D9" w:rsidRDefault="00593BCF" w:rsidP="00593BCF">
      <w:pPr>
        <w:pStyle w:val="dialogname"/>
        <w:rPr>
          <w:rFonts w:ascii="Arial" w:hAnsi="Arial" w:cs="Arial"/>
          <w:sz w:val="22"/>
          <w:szCs w:val="22"/>
          <w:lang w:val="fr-SN"/>
        </w:rPr>
      </w:pPr>
      <w:r w:rsidRPr="009D22D9">
        <w:rPr>
          <w:rFonts w:ascii="Arial" w:hAnsi="Arial" w:cs="Arial"/>
          <w:sz w:val="22"/>
          <w:szCs w:val="22"/>
          <w:lang w:val="fr-SN"/>
        </w:rPr>
        <w:t>Daniel (OFF)</w:t>
      </w: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 xml:space="preserve">TC 03 :05 :57 </w:t>
      </w: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 Danke</w:t>
      </w:r>
    </w:p>
    <w:p w:rsidR="00593BCF" w:rsidRPr="009D22D9" w:rsidRDefault="00593BCF" w:rsidP="00593BCF">
      <w:pPr>
        <w:pStyle w:val="dialogname"/>
        <w:rPr>
          <w:rFonts w:ascii="Arial" w:hAnsi="Arial" w:cs="Arial"/>
          <w:sz w:val="22"/>
          <w:szCs w:val="22"/>
          <w:lang w:val="fr-SN"/>
        </w:rPr>
      </w:pPr>
      <w:r w:rsidRPr="009D22D9">
        <w:rPr>
          <w:rFonts w:ascii="Arial" w:hAnsi="Arial" w:cs="Arial"/>
          <w:sz w:val="22"/>
          <w:szCs w:val="22"/>
          <w:lang w:val="fr-SN"/>
        </w:rPr>
        <w:t>PFARRER morel (OFF)</w:t>
      </w: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TC 03 :06 :07</w:t>
      </w:r>
    </w:p>
    <w:p w:rsidR="00593BCF" w:rsidRPr="009D22D9" w:rsidRDefault="00593BCF" w:rsidP="00593BCF">
      <w:pPr>
        <w:pStyle w:val="dialog"/>
        <w:rPr>
          <w:rFonts w:ascii="Arial" w:hAnsi="Arial" w:cs="Arial"/>
          <w:b/>
          <w:sz w:val="22"/>
          <w:szCs w:val="22"/>
          <w:lang w:val="fr-SN"/>
        </w:rPr>
      </w:pPr>
      <w:r w:rsidRPr="009D22D9">
        <w:rPr>
          <w:rFonts w:ascii="Arial" w:hAnsi="Arial" w:cs="Arial"/>
          <w:b/>
          <w:sz w:val="22"/>
          <w:szCs w:val="22"/>
          <w:lang w:val="fr-SN"/>
        </w:rPr>
        <w:lastRenderedPageBreak/>
        <w:t xml:space="preserve">Maintenant, on joue. Alors. </w:t>
      </w:r>
    </w:p>
    <w:p w:rsidR="00593BCF" w:rsidRPr="009D22D9" w:rsidRDefault="00593BCF" w:rsidP="00593BCF">
      <w:pPr>
        <w:pStyle w:val="dialog"/>
        <w:rPr>
          <w:rFonts w:ascii="Arial" w:hAnsi="Arial" w:cs="Arial"/>
          <w:b/>
          <w:sz w:val="22"/>
          <w:szCs w:val="22"/>
          <w:lang w:val="fr-SN"/>
        </w:rPr>
      </w:pP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Ja, Hausmusik. Na dann.</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Sandrine</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03:06:13</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Ils ont ma chambre, mes affaires et maintenant Papa…</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Sie haben meine Sachen, mein Zimmer und jetzt noch Papa...</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MUTTER MAGDA</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03:06:16</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Sandrine?!</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03:06:18</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Je veux juste dire que…</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Ich meine ja nur, dass das vielleicht...</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MUTTER MAGDA</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03:06:19</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Ces trois-là n'ont plus rien ni personne. Plus de père, plus de mère, rien du tout !</w:t>
      </w:r>
    </w:p>
    <w:p w:rsidR="00593BCF" w:rsidRPr="009D22D9" w:rsidRDefault="00593BCF" w:rsidP="00593BCF">
      <w:pPr>
        <w:pStyle w:val="dialog"/>
        <w:rPr>
          <w:rFonts w:ascii="Arial" w:hAnsi="Arial" w:cs="Arial"/>
          <w:sz w:val="22"/>
          <w:szCs w:val="22"/>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Die Drei haben absolut nichts und niemand! Weder Vater, noch Mutter, gar nichts!</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MUTTER MAGDA</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03:06:26</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Les accueillir chez nous, c'est le minimum que nous puissions faire pour eux.</w:t>
      </w:r>
    </w:p>
    <w:p w:rsidR="00593BCF" w:rsidRPr="009D22D9" w:rsidRDefault="00593BCF" w:rsidP="00593BCF">
      <w:pPr>
        <w:pStyle w:val="dialog"/>
        <w:rPr>
          <w:rFonts w:ascii="Arial" w:hAnsi="Arial" w:cs="Arial"/>
          <w:sz w:val="22"/>
          <w:szCs w:val="22"/>
          <w:lang w:val="en-US"/>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Sie bei uns aufzunehmen ist doch das mindeste, was wir tun können.</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03:06:30</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 xml:space="preserve">Maman…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lang w:val="fr-FR"/>
        </w:rPr>
      </w:pPr>
      <w:r w:rsidRPr="009D22D9">
        <w:rPr>
          <w:rFonts w:ascii="Arial" w:hAnsi="Arial" w:cs="Arial"/>
          <w:sz w:val="22"/>
          <w:szCs w:val="22"/>
          <w:lang w:val="fr-FR"/>
        </w:rPr>
        <w:t>Mama…</w:t>
      </w:r>
    </w:p>
    <w:p w:rsidR="00593BCF" w:rsidRPr="009D22D9" w:rsidRDefault="00593BCF" w:rsidP="00593BCF">
      <w:pPr>
        <w:pStyle w:val="dialogname"/>
        <w:rPr>
          <w:rFonts w:ascii="Arial" w:hAnsi="Arial" w:cs="Arial"/>
          <w:sz w:val="22"/>
          <w:szCs w:val="22"/>
          <w:lang w:val="fr-FR"/>
        </w:rPr>
      </w:pPr>
      <w:r w:rsidRPr="009D22D9">
        <w:rPr>
          <w:rFonts w:ascii="Arial" w:hAnsi="Arial" w:cs="Arial"/>
          <w:sz w:val="22"/>
          <w:szCs w:val="22"/>
          <w:lang w:val="fr-FR"/>
        </w:rPr>
        <w:t>Mutter magda</w:t>
      </w:r>
    </w:p>
    <w:p w:rsidR="00593BCF" w:rsidRPr="009D22D9" w:rsidRDefault="00593BCF" w:rsidP="00593BCF">
      <w:pPr>
        <w:pStyle w:val="dialog"/>
        <w:rPr>
          <w:rFonts w:ascii="Arial" w:hAnsi="Arial" w:cs="Arial"/>
          <w:sz w:val="22"/>
          <w:szCs w:val="22"/>
          <w:lang w:val="fr-FR"/>
        </w:rPr>
      </w:pPr>
      <w:r w:rsidRPr="009D22D9">
        <w:rPr>
          <w:rFonts w:ascii="Arial" w:hAnsi="Arial" w:cs="Arial"/>
          <w:sz w:val="22"/>
          <w:szCs w:val="22"/>
          <w:lang w:val="fr-FR"/>
        </w:rPr>
        <w:t>TC 03:06:32</w:t>
      </w:r>
    </w:p>
    <w:p w:rsidR="00593BCF" w:rsidRPr="009D22D9" w:rsidRDefault="00593BCF" w:rsidP="00593BCF">
      <w:pPr>
        <w:pStyle w:val="dialog"/>
        <w:rPr>
          <w:rFonts w:ascii="Arial" w:hAnsi="Arial" w:cs="Arial"/>
          <w:b/>
          <w:sz w:val="22"/>
          <w:szCs w:val="22"/>
          <w:lang w:val="fr-SN"/>
        </w:rPr>
      </w:pPr>
      <w:r w:rsidRPr="009D22D9">
        <w:rPr>
          <w:rFonts w:ascii="Arial" w:hAnsi="Arial" w:cs="Arial"/>
          <w:b/>
          <w:sz w:val="22"/>
          <w:szCs w:val="22"/>
          <w:lang w:val="fr-SN"/>
        </w:rPr>
        <w:t>Sandrine, qu’est-ce qui te gêne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lang w:val="fr-FR"/>
        </w:rPr>
      </w:pPr>
      <w:r w:rsidRPr="009D22D9">
        <w:rPr>
          <w:rFonts w:ascii="Arial" w:hAnsi="Arial" w:cs="Arial"/>
          <w:sz w:val="22"/>
          <w:szCs w:val="22"/>
          <w:lang w:val="fr-FR"/>
        </w:rPr>
        <w:t>Sandrine, was sört dich wirklich ?</w:t>
      </w:r>
    </w:p>
    <w:p w:rsidR="00593BCF" w:rsidRPr="009D22D9" w:rsidRDefault="00593BCF" w:rsidP="00593BCF">
      <w:pPr>
        <w:pStyle w:val="dialogname"/>
        <w:rPr>
          <w:rFonts w:ascii="Arial" w:hAnsi="Arial" w:cs="Arial"/>
          <w:sz w:val="22"/>
          <w:szCs w:val="22"/>
          <w:lang w:val="fr-FR"/>
        </w:rPr>
      </w:pPr>
      <w:r w:rsidRPr="009D22D9">
        <w:rPr>
          <w:rFonts w:ascii="Arial" w:hAnsi="Arial" w:cs="Arial"/>
          <w:sz w:val="22"/>
          <w:szCs w:val="22"/>
          <w:lang w:val="fr-FR"/>
        </w:rPr>
        <w:t>Sandrine</w:t>
      </w:r>
    </w:p>
    <w:p w:rsidR="00593BCF" w:rsidRPr="009D22D9" w:rsidRDefault="00593BCF" w:rsidP="00593BCF">
      <w:pPr>
        <w:pStyle w:val="dialog"/>
        <w:rPr>
          <w:rFonts w:ascii="Arial" w:hAnsi="Arial" w:cs="Arial"/>
          <w:sz w:val="22"/>
          <w:szCs w:val="22"/>
          <w:lang w:val="fr-FR"/>
        </w:rPr>
      </w:pPr>
      <w:r w:rsidRPr="009D22D9">
        <w:rPr>
          <w:rFonts w:ascii="Arial" w:hAnsi="Arial" w:cs="Arial"/>
          <w:sz w:val="22"/>
          <w:szCs w:val="22"/>
          <w:lang w:val="fr-FR"/>
        </w:rPr>
        <w:t>03:06:35</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lastRenderedPageBreak/>
        <w:t>Mais tu n'as pas peur pour Papa ? Tous les jours, ça devient plus dangereux, et…</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b/>
          <w:sz w:val="22"/>
          <w:szCs w:val="22"/>
          <w:lang w:val="fr-FR"/>
        </w:rPr>
      </w:pPr>
      <w:r w:rsidRPr="009D22D9">
        <w:rPr>
          <w:rFonts w:ascii="Arial" w:hAnsi="Arial" w:cs="Arial"/>
          <w:sz w:val="22"/>
          <w:szCs w:val="22"/>
        </w:rPr>
        <w:t>Aber, hast du denn keine Angst um Papa?! Es wird doch jeden Tag gefährlicher und...</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03:06:41</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Il cache des Juifs comme si rien ne pouvait lui arriver.</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er versteckt Juden, als ob er unverwundbar wäre.</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MUTTER MAGDA</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03:06:44</w:t>
      </w:r>
    </w:p>
    <w:p w:rsidR="00593BCF" w:rsidRPr="009D22D9" w:rsidRDefault="00593BCF" w:rsidP="00593BCF">
      <w:pPr>
        <w:pStyle w:val="dialog"/>
        <w:rPr>
          <w:rFonts w:ascii="Arial" w:hAnsi="Arial" w:cs="Arial"/>
          <w:b/>
          <w:sz w:val="22"/>
          <w:szCs w:val="22"/>
          <w:lang w:val="en-US"/>
        </w:rPr>
      </w:pPr>
      <w:r w:rsidRPr="009D22D9">
        <w:rPr>
          <w:rFonts w:ascii="Arial" w:hAnsi="Arial" w:cs="Arial"/>
          <w:b/>
          <w:sz w:val="22"/>
          <w:szCs w:val="22"/>
          <w:lang w:val="en-US"/>
        </w:rPr>
        <w:t>Silence !</w:t>
      </w:r>
    </w:p>
    <w:p w:rsidR="00593BCF" w:rsidRPr="009D22D9" w:rsidRDefault="00593BCF" w:rsidP="00593BCF">
      <w:pPr>
        <w:pStyle w:val="dialog"/>
        <w:rPr>
          <w:rFonts w:ascii="Arial" w:hAnsi="Arial" w:cs="Arial"/>
          <w:b/>
          <w:sz w:val="22"/>
          <w:szCs w:val="22"/>
          <w:lang w:val="en-US"/>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lang w:val="en-US"/>
        </w:rPr>
        <w:t xml:space="preserve">Still! </w:t>
      </w:r>
      <w:r w:rsidRPr="009D22D9">
        <w:rPr>
          <w:rFonts w:ascii="Arial" w:hAnsi="Arial" w:cs="Arial"/>
          <w:sz w:val="22"/>
          <w:szCs w:val="22"/>
        </w:rPr>
        <w:t>Sei leise!</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MUTTER MAGDA</w:t>
      </w:r>
    </w:p>
    <w:p w:rsidR="00593BCF" w:rsidRPr="009D22D9" w:rsidRDefault="00593BCF" w:rsidP="00593BCF">
      <w:pPr>
        <w:pStyle w:val="dialog"/>
        <w:spacing w:after="241"/>
        <w:rPr>
          <w:rFonts w:ascii="Arial" w:hAnsi="Arial" w:cs="Arial"/>
          <w:sz w:val="22"/>
          <w:szCs w:val="22"/>
        </w:rPr>
      </w:pPr>
      <w:r w:rsidRPr="009D22D9">
        <w:rPr>
          <w:rFonts w:ascii="Arial" w:hAnsi="Arial" w:cs="Arial"/>
          <w:sz w:val="22"/>
          <w:szCs w:val="22"/>
        </w:rPr>
        <w:t>TC 03:06:48</w:t>
      </w:r>
    </w:p>
    <w:p w:rsidR="00593BCF" w:rsidRPr="009D22D9" w:rsidRDefault="00593BCF" w:rsidP="00593BCF">
      <w:pPr>
        <w:pStyle w:val="dialog"/>
        <w:spacing w:after="241"/>
        <w:rPr>
          <w:rFonts w:ascii="Arial" w:hAnsi="Arial" w:cs="Arial"/>
          <w:b/>
          <w:sz w:val="22"/>
          <w:szCs w:val="22"/>
        </w:rPr>
      </w:pPr>
      <w:r w:rsidRPr="009D22D9">
        <w:rPr>
          <w:rFonts w:ascii="Arial" w:hAnsi="Arial" w:cs="Arial"/>
          <w:b/>
          <w:sz w:val="22"/>
          <w:szCs w:val="22"/>
          <w:lang w:val="fr-SN"/>
        </w:rPr>
        <w:t xml:space="preserve">Vite! Cachez-vous, cachez-vous! Asseyez-vous ! Vite ! … </w:t>
      </w:r>
    </w:p>
    <w:p w:rsidR="00593BCF" w:rsidRPr="009D22D9" w:rsidRDefault="00593BCF" w:rsidP="00593BCF">
      <w:pPr>
        <w:pStyle w:val="dialog"/>
        <w:spacing w:after="241"/>
        <w:rPr>
          <w:rFonts w:ascii="Arial" w:hAnsi="Arial" w:cs="Arial"/>
          <w:sz w:val="22"/>
          <w:szCs w:val="22"/>
          <w:lang w:val="fr-SN"/>
        </w:rPr>
      </w:pPr>
      <w:r w:rsidRPr="009D22D9">
        <w:rPr>
          <w:rFonts w:ascii="Arial" w:hAnsi="Arial" w:cs="Arial"/>
          <w:sz w:val="22"/>
          <w:szCs w:val="22"/>
        </w:rPr>
        <w:t xml:space="preserve">Los! Versteckt euch! </w:t>
      </w:r>
      <w:r w:rsidRPr="009D22D9">
        <w:rPr>
          <w:rFonts w:ascii="Arial" w:hAnsi="Arial" w:cs="Arial"/>
          <w:sz w:val="22"/>
          <w:szCs w:val="22"/>
          <w:lang w:val="fr-SN"/>
        </w:rPr>
        <w:t>Schnell, schnell, schnell! Du, komm, komm! Komm rein! Los, versteckt euch! Jetzt! Schnell!</w:t>
      </w:r>
    </w:p>
    <w:p w:rsidR="00593BCF" w:rsidRPr="009D22D9" w:rsidRDefault="00593BCF" w:rsidP="00593BCF">
      <w:pPr>
        <w:pStyle w:val="primaryheading"/>
        <w:rPr>
          <w:rFonts w:ascii="Arial" w:hAnsi="Arial" w:cs="Arial"/>
          <w:b/>
          <w:sz w:val="22"/>
          <w:szCs w:val="22"/>
        </w:rPr>
      </w:pPr>
      <w:r w:rsidRPr="009D22D9">
        <w:rPr>
          <w:rFonts w:ascii="Arial" w:hAnsi="Arial" w:cs="Arial"/>
          <w:b/>
          <w:sz w:val="22"/>
          <w:szCs w:val="22"/>
        </w:rPr>
        <w:t>9</w:t>
      </w:r>
      <w:r w:rsidRPr="009D22D9">
        <w:rPr>
          <w:rFonts w:ascii="Arial" w:hAnsi="Arial" w:cs="Arial"/>
          <w:b/>
          <w:sz w:val="22"/>
          <w:szCs w:val="22"/>
        </w:rPr>
        <w:tab/>
      </w:r>
      <w:r w:rsidRPr="009D22D9">
        <w:rPr>
          <w:rFonts w:ascii="Arial" w:hAnsi="Arial" w:cs="Arial"/>
          <w:sz w:val="22"/>
          <w:szCs w:val="22"/>
        </w:rPr>
        <w:t xml:space="preserve">TC 03:06:58 </w:t>
      </w:r>
      <w:r w:rsidRPr="009D22D9">
        <w:rPr>
          <w:rFonts w:ascii="Arial" w:hAnsi="Arial" w:cs="Arial"/>
          <w:b/>
          <w:sz w:val="22"/>
          <w:szCs w:val="22"/>
        </w:rPr>
        <w:t>ARCHIV/Modell: Leben als Untertaucher</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erzähler</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03:06:58</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Die Polizei sucht gezielt nach Juden – deswegen müssen sie sich ständig verstecken. Manche leben jahrelang auf Dachböden oder in Kellern. Sie haben ständig Angst, entdeckt zu werden. Nicht nur in Frankreich geht es jüdischen Kindern so, sondern überall in Europa, wo die Nationalsozialisten  und ihre Helfer die Macht haben.</w:t>
      </w:r>
      <w:r w:rsidRPr="009D22D9">
        <w:rPr>
          <w:rFonts w:ascii="Arial" w:hAnsi="Arial" w:cs="Arial"/>
          <w:sz w:val="22"/>
          <w:szCs w:val="22"/>
        </w:rPr>
        <w:tab/>
      </w:r>
      <w:r w:rsidRPr="009D22D9">
        <w:rPr>
          <w:rFonts w:ascii="Arial" w:hAnsi="Arial" w:cs="Arial"/>
          <w:sz w:val="22"/>
          <w:szCs w:val="22"/>
        </w:rPr>
        <w:tab/>
      </w:r>
      <w:r w:rsidRPr="009D22D9">
        <w:rPr>
          <w:rFonts w:ascii="Arial" w:hAnsi="Arial" w:cs="Arial"/>
          <w:sz w:val="22"/>
          <w:szCs w:val="22"/>
        </w:rPr>
        <w:tab/>
      </w:r>
    </w:p>
    <w:p w:rsidR="00593BCF" w:rsidRPr="009D22D9" w:rsidRDefault="00593BCF" w:rsidP="00593BCF">
      <w:pPr>
        <w:pStyle w:val="primaryheading"/>
        <w:rPr>
          <w:rFonts w:ascii="Arial" w:hAnsi="Arial" w:cs="Arial"/>
          <w:b/>
          <w:sz w:val="22"/>
          <w:szCs w:val="22"/>
        </w:rPr>
      </w:pPr>
      <w:r w:rsidRPr="009D22D9">
        <w:rPr>
          <w:rFonts w:ascii="Arial" w:hAnsi="Arial" w:cs="Arial"/>
          <w:b/>
          <w:sz w:val="22"/>
          <w:szCs w:val="22"/>
        </w:rPr>
        <w:t>10</w:t>
      </w:r>
      <w:r w:rsidRPr="009D22D9">
        <w:rPr>
          <w:rFonts w:ascii="Arial" w:hAnsi="Arial" w:cs="Arial"/>
          <w:b/>
          <w:sz w:val="22"/>
          <w:szCs w:val="22"/>
        </w:rPr>
        <w:tab/>
      </w:r>
      <w:r w:rsidRPr="009D22D9">
        <w:rPr>
          <w:rFonts w:ascii="Arial" w:hAnsi="Arial" w:cs="Arial"/>
          <w:sz w:val="22"/>
          <w:szCs w:val="22"/>
        </w:rPr>
        <w:t xml:space="preserve">TC 03:07:17 </w:t>
      </w:r>
      <w:r w:rsidRPr="009D22D9">
        <w:rPr>
          <w:rFonts w:ascii="Arial" w:hAnsi="Arial" w:cs="Arial"/>
          <w:b/>
          <w:sz w:val="22"/>
          <w:szCs w:val="22"/>
        </w:rPr>
        <w:t>CHORUS: ERFAHRUNGEN versteckter juden</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Rose (16)</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03:07:17</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Immer nur flüstern. Sehr leise schleichen. Nicht niesen dürfen oder husten. Das geht wirklich auf die Nerven.</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lastRenderedPageBreak/>
        <w:t>Rutka (13)</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03:07:26</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Abwarten ist das schlimmste, was es gibt.</w:t>
      </w:r>
      <w:r w:rsidRPr="009D22D9">
        <w:rPr>
          <w:rFonts w:ascii="Arial" w:hAnsi="Arial" w:cs="Arial"/>
          <w:sz w:val="22"/>
          <w:szCs w:val="22"/>
        </w:rPr>
        <w:tab/>
      </w:r>
      <w:r w:rsidRPr="009D22D9">
        <w:rPr>
          <w:rFonts w:ascii="Arial" w:hAnsi="Arial" w:cs="Arial"/>
          <w:sz w:val="22"/>
          <w:szCs w:val="22"/>
        </w:rPr>
        <w:tab/>
      </w:r>
    </w:p>
    <w:p w:rsidR="00593BCF" w:rsidRPr="009D22D9" w:rsidRDefault="00593BCF" w:rsidP="00593BCF">
      <w:pPr>
        <w:pStyle w:val="primaryheading"/>
        <w:rPr>
          <w:rFonts w:ascii="Arial" w:hAnsi="Arial" w:cs="Arial"/>
          <w:b/>
          <w:sz w:val="22"/>
          <w:szCs w:val="22"/>
        </w:rPr>
      </w:pPr>
      <w:r w:rsidRPr="009D22D9">
        <w:rPr>
          <w:rFonts w:ascii="Arial" w:hAnsi="Arial" w:cs="Arial"/>
          <w:b/>
          <w:sz w:val="22"/>
          <w:szCs w:val="22"/>
        </w:rPr>
        <w:t>11</w:t>
      </w:r>
      <w:r w:rsidRPr="009D22D9">
        <w:rPr>
          <w:rFonts w:ascii="Arial" w:hAnsi="Arial" w:cs="Arial"/>
          <w:b/>
          <w:sz w:val="22"/>
          <w:szCs w:val="22"/>
        </w:rPr>
        <w:tab/>
      </w:r>
      <w:r w:rsidRPr="009D22D9">
        <w:rPr>
          <w:rFonts w:ascii="Arial" w:hAnsi="Arial" w:cs="Arial"/>
          <w:sz w:val="22"/>
          <w:szCs w:val="22"/>
        </w:rPr>
        <w:t xml:space="preserve">TC 03:07:31 </w:t>
      </w:r>
      <w:r w:rsidRPr="009D22D9">
        <w:rPr>
          <w:rFonts w:ascii="Arial" w:hAnsi="Arial" w:cs="Arial"/>
          <w:b/>
          <w:sz w:val="22"/>
          <w:szCs w:val="22"/>
        </w:rPr>
        <w:t xml:space="preserve">DRAMA:  PFARRAMT / KÜCHE &amp; wohnzimmer  </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 (VO)</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03:07:32</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J'ai bien peur qu'il ne se passe ce que je redoute depuis le début…</w:t>
      </w:r>
    </w:p>
    <w:p w:rsidR="00593BCF" w:rsidRPr="009D22D9" w:rsidRDefault="00593BCF" w:rsidP="00593BCF">
      <w:pPr>
        <w:pStyle w:val="dialog"/>
        <w:rPr>
          <w:rFonts w:ascii="Arial" w:hAnsi="Arial" w:cs="Arial"/>
          <w:sz w:val="22"/>
          <w:szCs w:val="22"/>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Passiert jetzt das, wovor ich mich schon immer gefürchtet habe?</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MAJOR DUBOIS</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03:07:35</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De Paris à Bordeaux, le bruit court que ce village est un refuge pour les Juifs.</w:t>
      </w:r>
    </w:p>
    <w:p w:rsidR="00593BCF" w:rsidRPr="009D22D9" w:rsidRDefault="00593BCF" w:rsidP="00593BCF">
      <w:pPr>
        <w:pStyle w:val="dialog"/>
        <w:rPr>
          <w:rFonts w:ascii="Arial" w:hAnsi="Arial" w:cs="Arial"/>
          <w:b/>
          <w:strike/>
          <w:sz w:val="22"/>
          <w:szCs w:val="22"/>
          <w:lang w:val="en-US"/>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Von Paris bis Bordeaux heißt es, dass dieses Dorf ein Zufluchtsort für Juden ist.</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MAJOR DUBOIS</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03:07:41</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Croyez-vous vraiment que le secret est bien gardé ? Nous savons exactement ce qui se passe ici… Et le rôle que vous jouez dans tout ça.</w:t>
      </w:r>
    </w:p>
    <w:p w:rsidR="00593BCF" w:rsidRPr="009D22D9" w:rsidRDefault="00593BCF" w:rsidP="00593BCF">
      <w:pPr>
        <w:pStyle w:val="dialog"/>
        <w:rPr>
          <w:rFonts w:ascii="Arial" w:hAnsi="Arial" w:cs="Arial"/>
          <w:sz w:val="22"/>
          <w:szCs w:val="22"/>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Glauben Sie wirklich, dass Sie das geheim halten können? Wir wissen ganz genau, was hier vor sich geht... Und welche Rolle Sie dabei spielen.</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 (VO)</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03:07:50</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 xml:space="preserve">S'il te plaît, Papa, fais semblant de ne rien savoir.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Bitte Papa, tu einfach, als ob du nichts weißt.</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PFARRER morel</w:t>
      </w:r>
    </w:p>
    <w:p w:rsidR="00593BCF" w:rsidRPr="009D22D9" w:rsidRDefault="00593BCF" w:rsidP="00593BCF">
      <w:pPr>
        <w:pStyle w:val="dialog"/>
        <w:rPr>
          <w:rFonts w:ascii="Arial" w:hAnsi="Arial" w:cs="Arial"/>
          <w:color w:val="auto"/>
          <w:sz w:val="22"/>
          <w:szCs w:val="22"/>
          <w:lang w:val="en-US"/>
        </w:rPr>
      </w:pPr>
      <w:r w:rsidRPr="009D22D9">
        <w:rPr>
          <w:rFonts w:ascii="Arial" w:hAnsi="Arial" w:cs="Arial"/>
          <w:color w:val="auto"/>
          <w:sz w:val="22"/>
          <w:szCs w:val="22"/>
          <w:lang w:val="en-US"/>
        </w:rPr>
        <w:t>TC 03:07:53</w:t>
      </w:r>
    </w:p>
    <w:p w:rsidR="00593BCF" w:rsidRPr="009D22D9" w:rsidRDefault="00593BCF" w:rsidP="00593BCF">
      <w:pPr>
        <w:pStyle w:val="dialog"/>
        <w:rPr>
          <w:rFonts w:ascii="Arial" w:hAnsi="Arial" w:cs="Arial"/>
          <w:b/>
          <w:color w:val="auto"/>
          <w:sz w:val="22"/>
          <w:szCs w:val="22"/>
          <w:lang w:val="fr-FR"/>
        </w:rPr>
      </w:pPr>
      <w:r w:rsidRPr="009D22D9">
        <w:rPr>
          <w:rFonts w:ascii="Arial" w:hAnsi="Arial" w:cs="Arial"/>
          <w:b/>
          <w:color w:val="auto"/>
          <w:sz w:val="22"/>
          <w:szCs w:val="22"/>
          <w:lang w:val="fr-FR"/>
        </w:rPr>
        <w:t>Monsieur Dubois… Pardon, Major Dubois… Je ne fais que mon devoir.</w:t>
      </w:r>
    </w:p>
    <w:p w:rsidR="00593BCF" w:rsidRPr="009D22D9" w:rsidRDefault="00593BCF" w:rsidP="00593BCF">
      <w:pPr>
        <w:pStyle w:val="dialog"/>
        <w:rPr>
          <w:rFonts w:ascii="Arial" w:hAnsi="Arial" w:cs="Arial"/>
          <w:b/>
          <w:color w:val="auto"/>
          <w:sz w:val="22"/>
          <w:szCs w:val="22"/>
          <w:lang w:val="fr-FR"/>
        </w:rPr>
      </w:pPr>
    </w:p>
    <w:p w:rsidR="00593BCF" w:rsidRPr="009D22D9" w:rsidRDefault="00593BCF" w:rsidP="00593BCF">
      <w:pPr>
        <w:pStyle w:val="dialog"/>
        <w:rPr>
          <w:rFonts w:ascii="Arial" w:hAnsi="Arial" w:cs="Arial"/>
          <w:color w:val="auto"/>
          <w:sz w:val="22"/>
          <w:szCs w:val="22"/>
        </w:rPr>
      </w:pPr>
      <w:r w:rsidRPr="009D22D9">
        <w:rPr>
          <w:rFonts w:ascii="Arial" w:hAnsi="Arial" w:cs="Arial"/>
          <w:color w:val="auto"/>
          <w:sz w:val="22"/>
          <w:szCs w:val="22"/>
          <w:lang w:val="en-US"/>
        </w:rPr>
        <w:t xml:space="preserve">Monsieur Dubois,… </w:t>
      </w:r>
      <w:r w:rsidRPr="009D22D9">
        <w:rPr>
          <w:rFonts w:ascii="Arial" w:hAnsi="Arial" w:cs="Arial"/>
          <w:color w:val="auto"/>
          <w:sz w:val="22"/>
          <w:szCs w:val="22"/>
        </w:rPr>
        <w:t xml:space="preserve">Pardon </w:t>
      </w:r>
      <w:r w:rsidRPr="009D22D9">
        <w:rPr>
          <w:rFonts w:ascii="Arial" w:hAnsi="Arial" w:cs="Arial"/>
          <w:color w:val="auto"/>
          <w:sz w:val="22"/>
          <w:szCs w:val="22"/>
          <w:lang w:val="fr-FR"/>
        </w:rPr>
        <w:t xml:space="preserve">Major </w:t>
      </w:r>
      <w:r w:rsidRPr="009D22D9">
        <w:rPr>
          <w:rFonts w:ascii="Arial" w:hAnsi="Arial" w:cs="Arial"/>
          <w:color w:val="auto"/>
          <w:sz w:val="22"/>
          <w:szCs w:val="22"/>
        </w:rPr>
        <w:t>Dubois, ich tue nur meine Pflicht.</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MAJOR DUBOIS</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03:07:59</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lastRenderedPageBreak/>
        <w:t>C'est vous qui poussez les villageois dans le mauvais chemin avec vos prêches incendiaires. Vous les incitez à offrir des vêtements et de la nourriture… et à prendre des Juifs chez eux.</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Sie führen mit ihren Hetzreden die Bewohner mit voller Absicht in die Irre. Sie beschwatzen sie Kleider und Lebensmittel zu spenden… und Juden aufzunehmen.</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PFARRER MOREL</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03:08:09</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Je ne connais pas de Juifs, je ne connais que des êtres humains.</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Ich weiß nicht, was ein Jude ist, ich kenne nur Menschen.</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MAJOR DUBOIS</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03:08:14</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Ces « êtres humains » vous font courir un grand danger, non seulement à vous, mais aussi à votre famille et à tout le village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Diese "Menschen" gefährden aber nicht nur Sie, Sie persönlich, sondern auch ihre Familie und das ganze Dorf!</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MAJOR DUBOIS</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03:08:27</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Je vous laisse une dernière chance de sauver votre vie et celles de vos proches… Donnez-moi le nom de tous les Juifs qui vivent dans ce village.</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Ich gebe Ihnen eine letzte Chance, ihr Leben und das ihrer Angehörigen zu retten... Nennen Sie mir die Namen aller Juden, die sich in diesem Dorf befinden.</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 (VO)</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03:08:36</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Papa, s'il te plaît, dis-lui qu'il n'y aucun Juif ici. Rien qu'un petit mensonge, et nous serons tous sauvés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Papa, bitte, sag ihm, es gibt hier keine Juden. Nur eine kleine Lüge und wir sind alle gerettet!</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PFARRER morel</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03:08:44</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lastRenderedPageBreak/>
        <w:t>Un berger n'abandonne pas son troupeau.</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Ich bin ein Hirte. Ein Hirte lässt seine Herde nicht im Stich.</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MAJOR DUBOIS</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03:08:49</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Ce n'est pas un conseil que je vous donne, mais un ordre ! Si vous ne respectez pas la loi, vous serez arrêté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Ich gebe Ihnen hier kein Rat, sondern ein Befehl! Wenn Sie die Gesetze nicht respektieren, werden sie verhaftet!</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PFARRER morel</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03:08:55</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rPr>
        <w:t xml:space="preserve">J'obéis à des lois bien supérieures aux autres. </w:t>
      </w:r>
      <w:r w:rsidRPr="009D22D9">
        <w:rPr>
          <w:rFonts w:ascii="Arial" w:hAnsi="Arial" w:cs="Arial"/>
          <w:b/>
          <w:sz w:val="22"/>
          <w:szCs w:val="22"/>
          <w:lang w:val="fr-FR"/>
        </w:rPr>
        <w:t>L'humanité, l'amour de mon prochain, la compassion, la miséricorde…</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Ich respektiere Gesetze, die weit über Ihre Vorschriften hinausrgehen. Menschlichkeit, Nächstenliebe, Mitgefühl, Barmherzigkeit ...</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MAJOR DUBOIS</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03:09:11</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Comme vous voulez. Mais sachez qu'aucun Dieu ne vous viendra en aide.</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Wie sie wollen. Dann kann Ihnen jetzt auch Ihr Gott nicht mehr helfen.</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 xml:space="preserve">Sandrine </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03:09:21</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Mon Dieu, Papa, qu'est-ce que tu as fait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Mein Gott Papa, was hast Du getan?</w:t>
      </w:r>
    </w:p>
    <w:p w:rsidR="00593BCF" w:rsidRPr="009D22D9" w:rsidRDefault="00593BCF" w:rsidP="00593BCF">
      <w:pPr>
        <w:pStyle w:val="primaryheading"/>
        <w:rPr>
          <w:rFonts w:ascii="Arial" w:hAnsi="Arial" w:cs="Arial"/>
          <w:b/>
          <w:sz w:val="22"/>
          <w:szCs w:val="22"/>
        </w:rPr>
      </w:pPr>
      <w:r w:rsidRPr="009D22D9">
        <w:rPr>
          <w:rFonts w:ascii="Arial" w:hAnsi="Arial" w:cs="Arial"/>
          <w:b/>
          <w:color w:val="auto"/>
          <w:sz w:val="22"/>
          <w:szCs w:val="22"/>
        </w:rPr>
        <w:t>12</w:t>
      </w:r>
      <w:r w:rsidRPr="009D22D9">
        <w:rPr>
          <w:rFonts w:ascii="Arial" w:hAnsi="Arial" w:cs="Arial"/>
          <w:b/>
          <w:color w:val="auto"/>
          <w:sz w:val="22"/>
          <w:szCs w:val="22"/>
        </w:rPr>
        <w:tab/>
      </w:r>
      <w:r w:rsidRPr="009D22D9">
        <w:rPr>
          <w:rFonts w:ascii="Arial" w:hAnsi="Arial" w:cs="Arial"/>
          <w:color w:val="auto"/>
          <w:sz w:val="22"/>
          <w:szCs w:val="22"/>
        </w:rPr>
        <w:t xml:space="preserve">TC 03:09:27 </w:t>
      </w:r>
      <w:r w:rsidRPr="009D22D9">
        <w:rPr>
          <w:rFonts w:ascii="Arial" w:hAnsi="Arial" w:cs="Arial"/>
          <w:b/>
          <w:color w:val="auto"/>
          <w:sz w:val="22"/>
          <w:szCs w:val="22"/>
        </w:rPr>
        <w:t>MODell /</w:t>
      </w:r>
      <w:r w:rsidRPr="009D22D9">
        <w:rPr>
          <w:rFonts w:ascii="Arial" w:hAnsi="Arial" w:cs="Arial"/>
          <w:color w:val="auto"/>
          <w:sz w:val="22"/>
          <w:szCs w:val="22"/>
        </w:rPr>
        <w:t xml:space="preserve"> </w:t>
      </w:r>
      <w:r w:rsidRPr="009D22D9">
        <w:rPr>
          <w:rFonts w:ascii="Arial" w:hAnsi="Arial" w:cs="Arial"/>
          <w:b/>
          <w:color w:val="auto"/>
          <w:sz w:val="22"/>
          <w:szCs w:val="22"/>
        </w:rPr>
        <w:t>ARCHIV: CHRISTLICH MOTIVIERTER WIDERSTAND</w:t>
      </w:r>
      <w:r w:rsidRPr="009D22D9">
        <w:rPr>
          <w:rFonts w:ascii="Arial" w:hAnsi="Arial" w:cs="Arial"/>
          <w:b/>
          <w:sz w:val="22"/>
          <w:szCs w:val="22"/>
        </w:rPr>
        <w:tab/>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erzähler</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03:09:29</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 xml:space="preserve">Mit Worten wie Nächstenliebe und Mitgefühl können die Nationalsozialisten nichts anfangen. Für sie zählt das Recht des Stärkeren. Und so handeln sie auch. Schwachen wird nicht geholfen, sondern sie werden ausgegrenzt, ja sogar verfolgt. Für jeden überzeugten Christen stellt sich die </w:t>
      </w:r>
      <w:r w:rsidRPr="009D22D9">
        <w:rPr>
          <w:rFonts w:ascii="Arial" w:hAnsi="Arial" w:cs="Arial"/>
          <w:sz w:val="22"/>
          <w:szCs w:val="22"/>
        </w:rPr>
        <w:lastRenderedPageBreak/>
        <w:t xml:space="preserve">Frage, ob man sich dagegen wehrt und sein Leben riskiert, indem man anderen Menschen hilft. </w:t>
      </w:r>
    </w:p>
    <w:p w:rsidR="00593BCF" w:rsidRPr="009D22D9" w:rsidRDefault="00593BCF" w:rsidP="00593BCF">
      <w:pPr>
        <w:pStyle w:val="primaryheading"/>
        <w:rPr>
          <w:rFonts w:ascii="Arial" w:hAnsi="Arial" w:cs="Arial"/>
          <w:b/>
          <w:sz w:val="22"/>
          <w:szCs w:val="22"/>
        </w:rPr>
      </w:pPr>
      <w:r w:rsidRPr="009D22D9">
        <w:rPr>
          <w:rFonts w:ascii="Arial" w:hAnsi="Arial" w:cs="Arial"/>
          <w:b/>
          <w:sz w:val="22"/>
          <w:szCs w:val="22"/>
        </w:rPr>
        <w:t>13</w:t>
      </w:r>
      <w:r w:rsidRPr="009D22D9">
        <w:rPr>
          <w:rFonts w:ascii="Arial" w:hAnsi="Arial" w:cs="Arial"/>
          <w:b/>
          <w:sz w:val="22"/>
          <w:szCs w:val="22"/>
        </w:rPr>
        <w:tab/>
      </w:r>
      <w:r w:rsidRPr="009D22D9">
        <w:rPr>
          <w:rFonts w:ascii="Arial" w:hAnsi="Arial" w:cs="Arial"/>
          <w:sz w:val="22"/>
          <w:szCs w:val="22"/>
        </w:rPr>
        <w:t xml:space="preserve">TC 03:10:06 </w:t>
      </w:r>
      <w:r w:rsidRPr="009D22D9">
        <w:rPr>
          <w:rFonts w:ascii="Arial" w:hAnsi="Arial" w:cs="Arial"/>
          <w:b/>
          <w:sz w:val="22"/>
          <w:szCs w:val="22"/>
        </w:rPr>
        <w:t xml:space="preserve">DRAMA: KIRCHE / kirchraum           </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PFARRER morel</w:t>
      </w:r>
    </w:p>
    <w:p w:rsidR="00593BCF" w:rsidRPr="009D22D9" w:rsidRDefault="00593BCF" w:rsidP="00593BCF">
      <w:pPr>
        <w:pStyle w:val="dialog"/>
        <w:rPr>
          <w:rFonts w:ascii="Arial" w:hAnsi="Arial" w:cs="Arial"/>
          <w:color w:val="auto"/>
          <w:sz w:val="22"/>
          <w:szCs w:val="22"/>
          <w:lang w:val="en-US"/>
        </w:rPr>
      </w:pPr>
      <w:r w:rsidRPr="009D22D9">
        <w:rPr>
          <w:rFonts w:ascii="Arial" w:hAnsi="Arial" w:cs="Arial"/>
          <w:color w:val="auto"/>
          <w:sz w:val="22"/>
          <w:szCs w:val="22"/>
          <w:lang w:val="en-US"/>
        </w:rPr>
        <w:t>TC 03:10:01</w:t>
      </w:r>
    </w:p>
    <w:p w:rsidR="00593BCF" w:rsidRPr="009D22D9" w:rsidRDefault="00593BCF" w:rsidP="00593BCF">
      <w:pPr>
        <w:pStyle w:val="dialog"/>
        <w:rPr>
          <w:rFonts w:ascii="Arial" w:hAnsi="Arial" w:cs="Arial"/>
          <w:b/>
          <w:color w:val="auto"/>
          <w:sz w:val="22"/>
          <w:szCs w:val="22"/>
          <w:lang w:val="fr-FR"/>
        </w:rPr>
      </w:pPr>
      <w:r w:rsidRPr="009D22D9">
        <w:rPr>
          <w:rFonts w:ascii="Arial" w:hAnsi="Arial" w:cs="Arial"/>
          <w:b/>
          <w:color w:val="auto"/>
          <w:sz w:val="22"/>
          <w:szCs w:val="22"/>
          <w:lang w:val="fr-FR"/>
        </w:rPr>
        <w:t>… Mais quand les lois édictées par nos dirigeants sont inhumaines, nous ne devons pas les appliquer, mais obéir à la loi de Dieu…</w:t>
      </w:r>
    </w:p>
    <w:p w:rsidR="00593BCF" w:rsidRPr="009D22D9" w:rsidRDefault="00593BCF" w:rsidP="00593BCF">
      <w:pPr>
        <w:pStyle w:val="dialog"/>
        <w:rPr>
          <w:rFonts w:ascii="Arial" w:hAnsi="Arial" w:cs="Arial"/>
          <w:b/>
          <w:color w:val="auto"/>
          <w:sz w:val="22"/>
          <w:szCs w:val="22"/>
          <w:lang w:val="fr-FR"/>
        </w:rPr>
      </w:pPr>
    </w:p>
    <w:p w:rsidR="00593BCF" w:rsidRPr="009D22D9" w:rsidRDefault="00593BCF" w:rsidP="00593BCF">
      <w:pPr>
        <w:pStyle w:val="dialog"/>
        <w:rPr>
          <w:rFonts w:ascii="Arial" w:hAnsi="Arial" w:cs="Arial"/>
          <w:color w:val="auto"/>
          <w:sz w:val="22"/>
          <w:szCs w:val="22"/>
        </w:rPr>
      </w:pPr>
      <w:r w:rsidRPr="009D22D9">
        <w:rPr>
          <w:rFonts w:ascii="Arial" w:hAnsi="Arial" w:cs="Arial"/>
          <w:color w:val="auto"/>
          <w:sz w:val="22"/>
          <w:szCs w:val="22"/>
        </w:rPr>
        <w:t xml:space="preserve">... Wenn die Gesetze der Machthaber unmenschlich sind, dürfen wir sie auf keinen Fall befolgen, sondern müssen dem Willen Gottes gehorchen… </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erzähler</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03:10:13</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Nur wenige haben den Mut und leisten Widerstand. Sie hören auf ihr Herz und nicht auf die Nazis.</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PFARRER morel</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03:10:19</w:t>
      </w:r>
    </w:p>
    <w:p w:rsidR="00593BCF" w:rsidRPr="009D22D9" w:rsidRDefault="00593BCF" w:rsidP="00593BCF">
      <w:pPr>
        <w:pStyle w:val="dialog"/>
        <w:rPr>
          <w:rFonts w:ascii="Arial" w:hAnsi="Arial" w:cs="Arial"/>
          <w:b/>
          <w:sz w:val="22"/>
          <w:szCs w:val="22"/>
        </w:rPr>
      </w:pPr>
      <w:r w:rsidRPr="009D22D9">
        <w:rPr>
          <w:rFonts w:ascii="Arial" w:hAnsi="Arial" w:cs="Arial"/>
          <w:b/>
          <w:sz w:val="22"/>
          <w:szCs w:val="22"/>
          <w:lang w:val="fr-FR"/>
        </w:rPr>
        <w:t xml:space="preserve">Non seulement de nos paroles, mais aussi par nos actes, car les prières n'ont jamais sauvé personne à elles-seules. </w:t>
      </w:r>
      <w:r w:rsidRPr="009D22D9">
        <w:rPr>
          <w:rFonts w:ascii="Arial" w:hAnsi="Arial" w:cs="Arial"/>
          <w:b/>
          <w:sz w:val="22"/>
          <w:szCs w:val="22"/>
        </w:rPr>
        <w:t>Que Dieu vous bénisse tous !</w:t>
      </w:r>
    </w:p>
    <w:p w:rsidR="00593BCF" w:rsidRPr="009D22D9" w:rsidRDefault="00593BCF" w:rsidP="00593BCF">
      <w:pPr>
        <w:pStyle w:val="dialog"/>
        <w:rPr>
          <w:rFonts w:ascii="Arial" w:hAnsi="Arial" w:cs="Arial"/>
          <w:b/>
          <w:sz w:val="22"/>
          <w:szCs w:val="22"/>
        </w:rPr>
      </w:pP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rPr>
        <w:t xml:space="preserve">Und zwar nicht nur mit Worten, sondern vor allem mit Taten, denn allein durch Gebete ist noch niemand gerettet worden. </w:t>
      </w:r>
      <w:r w:rsidRPr="009D22D9">
        <w:rPr>
          <w:rFonts w:ascii="Arial" w:hAnsi="Arial" w:cs="Arial"/>
          <w:sz w:val="22"/>
          <w:szCs w:val="22"/>
          <w:lang w:val="fr-SN"/>
        </w:rPr>
        <w:t>Und nun, möge Gottes Segen mit euch allen sein!</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MUTTER MAGDA</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03:10.39</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 xml:space="preserve">Fantastique.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 xml:space="preserve">Großartig. </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03:10:45</w:t>
      </w:r>
    </w:p>
    <w:p w:rsidR="00593BCF" w:rsidRPr="009D22D9" w:rsidRDefault="00593BCF" w:rsidP="00593BCF">
      <w:pPr>
        <w:pStyle w:val="dialog"/>
        <w:rPr>
          <w:rFonts w:ascii="Arial" w:hAnsi="Arial" w:cs="Arial"/>
          <w:b/>
          <w:sz w:val="22"/>
          <w:szCs w:val="22"/>
          <w:lang w:val="en-US"/>
        </w:rPr>
      </w:pPr>
      <w:r w:rsidRPr="009D22D9">
        <w:rPr>
          <w:rFonts w:ascii="Arial" w:hAnsi="Arial" w:cs="Arial"/>
          <w:b/>
          <w:sz w:val="22"/>
          <w:szCs w:val="22"/>
          <w:lang w:val="en-US"/>
        </w:rPr>
        <w:t>Papa !</w:t>
      </w:r>
    </w:p>
    <w:p w:rsidR="00593BCF" w:rsidRPr="009D22D9" w:rsidRDefault="00593BCF" w:rsidP="00593BCF">
      <w:pPr>
        <w:pStyle w:val="dialog"/>
        <w:rPr>
          <w:rFonts w:ascii="Arial" w:hAnsi="Arial" w:cs="Arial"/>
          <w:b/>
          <w:sz w:val="22"/>
          <w:szCs w:val="22"/>
          <w:lang w:val="en-US"/>
        </w:rPr>
      </w:pP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Papa!</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MAJOR dubois</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03:10.46</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Jean Morel ! Je vous arrête pour troubles à l'ordre public et activités illicites avec les Juifs.</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Jean Morel! Ich verhafte Sie wegen Aufhetzung und wegen verbotswidrigem Umgangs mit Juden.</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03:10:51</w:t>
      </w:r>
    </w:p>
    <w:p w:rsidR="00593BCF" w:rsidRPr="009D22D9" w:rsidRDefault="00593BCF" w:rsidP="00593BCF">
      <w:pPr>
        <w:pStyle w:val="dialog"/>
        <w:rPr>
          <w:rFonts w:ascii="Arial" w:hAnsi="Arial" w:cs="Arial"/>
          <w:b/>
          <w:sz w:val="22"/>
          <w:szCs w:val="22"/>
        </w:rPr>
      </w:pPr>
      <w:r w:rsidRPr="009D22D9">
        <w:rPr>
          <w:rFonts w:ascii="Arial" w:hAnsi="Arial" w:cs="Arial"/>
          <w:b/>
          <w:sz w:val="22"/>
          <w:szCs w:val="22"/>
        </w:rPr>
        <w:t>Non !</w:t>
      </w:r>
    </w:p>
    <w:p w:rsidR="00593BCF" w:rsidRPr="009D22D9" w:rsidRDefault="00593BCF" w:rsidP="00593BCF">
      <w:pPr>
        <w:pStyle w:val="dialog"/>
        <w:rPr>
          <w:rFonts w:ascii="Arial" w:hAnsi="Arial" w:cs="Arial"/>
          <w:b/>
          <w:sz w:val="22"/>
          <w:szCs w:val="22"/>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Nein! Nicht!</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MUTTER MAGDA</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03:10:52</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 xml:space="preserve">Sandrine! Ganz ruhig! </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MAJOR dubois</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03:10:54</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Acceptez-vous de nous suivre ou devons-nous faire usage de la force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Kommen Sie freiwillig mit oder müssen wir Gewalt anwenden?</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PFARRER morel</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03:11:02</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Ma Cherie. Seid vorsichtig.</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KIRCHENBESUCHERIN</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03:11:10</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Nous allons prier pour vous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Wir werden für Sie beten!</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PFARRER morel</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03:11:12</w:t>
      </w:r>
    </w:p>
    <w:p w:rsidR="00593BCF" w:rsidRPr="009D22D9" w:rsidRDefault="00593BCF" w:rsidP="00593BCF">
      <w:pPr>
        <w:pStyle w:val="dialog"/>
        <w:rPr>
          <w:rFonts w:ascii="Arial" w:hAnsi="Arial" w:cs="Arial"/>
          <w:b/>
          <w:sz w:val="22"/>
          <w:szCs w:val="22"/>
          <w:lang w:val="en-US"/>
        </w:rPr>
      </w:pPr>
      <w:r w:rsidRPr="009D22D9">
        <w:rPr>
          <w:rFonts w:ascii="Arial" w:hAnsi="Arial" w:cs="Arial"/>
          <w:b/>
          <w:sz w:val="22"/>
          <w:szCs w:val="22"/>
          <w:lang w:val="en-US"/>
        </w:rPr>
        <w:t>Merci Madame.</w:t>
      </w:r>
    </w:p>
    <w:p w:rsidR="00593BCF" w:rsidRPr="009D22D9" w:rsidRDefault="00593BCF" w:rsidP="00593BCF">
      <w:pPr>
        <w:pStyle w:val="dialog"/>
        <w:rPr>
          <w:rFonts w:ascii="Arial" w:hAnsi="Arial" w:cs="Arial"/>
          <w:b/>
          <w:sz w:val="22"/>
          <w:szCs w:val="22"/>
          <w:lang w:val="en-US"/>
        </w:rPr>
      </w:pPr>
      <w:r w:rsidRPr="009D22D9">
        <w:rPr>
          <w:rFonts w:ascii="Arial" w:hAnsi="Arial" w:cs="Arial"/>
          <w:b/>
          <w:sz w:val="22"/>
          <w:szCs w:val="22"/>
          <w:lang w:val="en-US"/>
        </w:rPr>
        <w:t xml:space="preserve">  </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Merci Madame.</w:t>
      </w:r>
    </w:p>
    <w:p w:rsidR="00593BCF" w:rsidRPr="009D22D9" w:rsidRDefault="00593BCF" w:rsidP="00593BCF">
      <w:pPr>
        <w:pStyle w:val="dialogname"/>
        <w:rPr>
          <w:rFonts w:ascii="Arial" w:hAnsi="Arial" w:cs="Arial"/>
          <w:sz w:val="22"/>
          <w:szCs w:val="22"/>
          <w:lang w:val="fr-FR"/>
        </w:rPr>
      </w:pPr>
      <w:r w:rsidRPr="009D22D9">
        <w:rPr>
          <w:rFonts w:ascii="Arial" w:hAnsi="Arial" w:cs="Arial"/>
          <w:sz w:val="22"/>
          <w:szCs w:val="22"/>
          <w:lang w:val="fr-FR"/>
        </w:rPr>
        <w:t>KIRCHENBESUCHER</w:t>
      </w:r>
    </w:p>
    <w:p w:rsidR="00593BCF" w:rsidRPr="009D22D9" w:rsidRDefault="00593BCF" w:rsidP="00593BCF">
      <w:pPr>
        <w:pStyle w:val="parenthetical"/>
        <w:rPr>
          <w:rFonts w:ascii="Arial" w:hAnsi="Arial" w:cs="Arial"/>
          <w:sz w:val="22"/>
          <w:szCs w:val="22"/>
          <w:lang w:val="fr-FR"/>
        </w:rPr>
      </w:pPr>
      <w:r w:rsidRPr="009D22D9">
        <w:rPr>
          <w:rFonts w:ascii="Arial" w:hAnsi="Arial" w:cs="Arial"/>
          <w:sz w:val="22"/>
          <w:szCs w:val="22"/>
          <w:lang w:val="fr-FR"/>
        </w:rPr>
        <w:t>(</w:t>
      </w:r>
      <w:r w:rsidRPr="009D22D9">
        <w:rPr>
          <w:rFonts w:ascii="Arial" w:hAnsi="Arial" w:cs="Arial"/>
          <w:i/>
          <w:sz w:val="22"/>
          <w:szCs w:val="22"/>
          <w:lang w:val="fr-FR"/>
        </w:rPr>
        <w:t>singen</w:t>
      </w:r>
      <w:r w:rsidRPr="009D22D9">
        <w:rPr>
          <w:rFonts w:ascii="Arial" w:hAnsi="Arial" w:cs="Arial"/>
          <w:sz w:val="22"/>
          <w:szCs w:val="22"/>
          <w:lang w:val="fr-FR"/>
        </w:rPr>
        <w:t>)</w:t>
      </w:r>
    </w:p>
    <w:p w:rsidR="00593BCF" w:rsidRPr="009D22D9" w:rsidRDefault="00593BCF" w:rsidP="00593BCF">
      <w:pPr>
        <w:pStyle w:val="dialog"/>
        <w:rPr>
          <w:rFonts w:ascii="Arial" w:hAnsi="Arial" w:cs="Arial"/>
          <w:sz w:val="22"/>
          <w:szCs w:val="22"/>
          <w:lang w:val="fr-FR"/>
        </w:rPr>
      </w:pPr>
      <w:r w:rsidRPr="009D22D9">
        <w:rPr>
          <w:rFonts w:ascii="Arial" w:hAnsi="Arial" w:cs="Arial"/>
          <w:sz w:val="22"/>
          <w:szCs w:val="22"/>
          <w:lang w:val="fr-FR"/>
        </w:rPr>
        <w:t>TC 03:11:14</w:t>
      </w:r>
    </w:p>
    <w:p w:rsidR="00593BCF" w:rsidRPr="009D22D9" w:rsidRDefault="00593BCF" w:rsidP="00593BCF">
      <w:pPr>
        <w:pStyle w:val="dialog"/>
        <w:rPr>
          <w:rFonts w:ascii="Arial" w:hAnsi="Arial" w:cs="Arial"/>
          <w:sz w:val="22"/>
          <w:szCs w:val="22"/>
          <w:lang w:val="fr-FR"/>
        </w:rPr>
      </w:pPr>
      <w:r w:rsidRPr="009D22D9">
        <w:rPr>
          <w:rFonts w:ascii="Arial" w:hAnsi="Arial" w:cs="Arial"/>
          <w:i/>
          <w:sz w:val="22"/>
          <w:szCs w:val="22"/>
          <w:lang w:val="fr-FR"/>
        </w:rPr>
        <w:t>Que Dieu se montre seulement,</w:t>
      </w:r>
      <w:r w:rsidRPr="009D22D9">
        <w:rPr>
          <w:rFonts w:ascii="Arial" w:hAnsi="Arial" w:cs="Arial"/>
          <w:i/>
          <w:sz w:val="22"/>
          <w:szCs w:val="22"/>
          <w:lang w:val="fr-FR"/>
        </w:rPr>
        <w:br/>
        <w:t>Et l’on verra dans un moment</w:t>
      </w:r>
      <w:r w:rsidRPr="009D22D9">
        <w:rPr>
          <w:rFonts w:ascii="Arial" w:hAnsi="Arial" w:cs="Arial"/>
          <w:sz w:val="22"/>
          <w:szCs w:val="22"/>
          <w:lang w:val="fr-FR"/>
        </w:rPr>
        <w:t>..</w:t>
      </w:r>
      <w:r w:rsidRPr="009D22D9">
        <w:rPr>
          <w:rFonts w:ascii="Arial" w:hAnsi="Arial" w:cs="Arial"/>
          <w:i/>
          <w:sz w:val="22"/>
          <w:szCs w:val="22"/>
          <w:lang w:val="fr-FR"/>
        </w:rPr>
        <w:t>.</w:t>
      </w:r>
      <w:r w:rsidRPr="009D22D9">
        <w:rPr>
          <w:rStyle w:val="Endnotenzeichen"/>
          <w:rFonts w:ascii="Arial" w:hAnsi="Arial" w:cs="Arial"/>
          <w:i/>
          <w:sz w:val="22"/>
          <w:szCs w:val="22"/>
          <w:lang w:val="fr-FR"/>
        </w:rPr>
        <w:endnoteReference w:id="1"/>
      </w:r>
    </w:p>
    <w:p w:rsidR="00593BCF" w:rsidRPr="009D22D9" w:rsidRDefault="00593BCF" w:rsidP="00593BCF">
      <w:pPr>
        <w:pStyle w:val="dialogname"/>
        <w:rPr>
          <w:rFonts w:ascii="Arial" w:hAnsi="Arial" w:cs="Arial"/>
          <w:sz w:val="22"/>
          <w:szCs w:val="22"/>
          <w:lang w:val="fr-FR"/>
        </w:rPr>
      </w:pPr>
      <w:r w:rsidRPr="009D22D9">
        <w:rPr>
          <w:rFonts w:ascii="Arial" w:hAnsi="Arial" w:cs="Arial"/>
          <w:sz w:val="22"/>
          <w:szCs w:val="22"/>
          <w:lang w:val="fr-FR"/>
        </w:rPr>
        <w:t>KIRCHENGEMEINDE</w:t>
      </w:r>
    </w:p>
    <w:p w:rsidR="00593BCF" w:rsidRPr="009D22D9" w:rsidRDefault="00593BCF" w:rsidP="00593BCF">
      <w:pPr>
        <w:pStyle w:val="parenthetical"/>
        <w:rPr>
          <w:rFonts w:ascii="Arial" w:hAnsi="Arial" w:cs="Arial"/>
          <w:sz w:val="22"/>
          <w:szCs w:val="22"/>
          <w:lang w:val="fr-FR"/>
        </w:rPr>
      </w:pPr>
      <w:r w:rsidRPr="009D22D9">
        <w:rPr>
          <w:rFonts w:ascii="Arial" w:hAnsi="Arial" w:cs="Arial"/>
          <w:sz w:val="22"/>
          <w:szCs w:val="22"/>
          <w:lang w:val="fr-FR"/>
        </w:rPr>
        <w:t>(</w:t>
      </w:r>
      <w:r w:rsidRPr="009D22D9">
        <w:rPr>
          <w:rFonts w:ascii="Arial" w:hAnsi="Arial" w:cs="Arial"/>
          <w:i/>
          <w:sz w:val="22"/>
          <w:szCs w:val="22"/>
          <w:lang w:val="fr-FR"/>
        </w:rPr>
        <w:t>singen</w:t>
      </w:r>
      <w:r w:rsidRPr="009D22D9">
        <w:rPr>
          <w:rFonts w:ascii="Arial" w:hAnsi="Arial" w:cs="Arial"/>
          <w:sz w:val="22"/>
          <w:szCs w:val="22"/>
          <w:lang w:val="fr-FR"/>
        </w:rPr>
        <w:t>)</w:t>
      </w:r>
    </w:p>
    <w:p w:rsidR="00593BCF" w:rsidRPr="009D22D9" w:rsidRDefault="00593BCF" w:rsidP="00593BCF">
      <w:pPr>
        <w:pStyle w:val="dialog"/>
        <w:rPr>
          <w:rFonts w:ascii="Arial" w:hAnsi="Arial" w:cs="Arial"/>
          <w:sz w:val="22"/>
          <w:szCs w:val="22"/>
          <w:lang w:val="fr-FR"/>
        </w:rPr>
      </w:pPr>
      <w:r w:rsidRPr="009D22D9">
        <w:rPr>
          <w:rFonts w:ascii="Arial" w:hAnsi="Arial" w:cs="Arial"/>
          <w:sz w:val="22"/>
          <w:szCs w:val="22"/>
          <w:lang w:val="fr-FR"/>
        </w:rPr>
        <w:t>TC 03:11:21</w:t>
      </w:r>
    </w:p>
    <w:p w:rsidR="00593BCF" w:rsidRPr="009D22D9" w:rsidRDefault="00593BCF" w:rsidP="00593BCF">
      <w:pPr>
        <w:pStyle w:val="dialog"/>
        <w:rPr>
          <w:rFonts w:ascii="Arial" w:hAnsi="Arial" w:cs="Arial"/>
          <w:sz w:val="22"/>
          <w:szCs w:val="22"/>
          <w:lang w:val="fr-FR"/>
        </w:rPr>
      </w:pPr>
      <w:r w:rsidRPr="009D22D9">
        <w:rPr>
          <w:rFonts w:ascii="Arial" w:hAnsi="Arial" w:cs="Arial"/>
          <w:i/>
          <w:sz w:val="22"/>
          <w:szCs w:val="22"/>
          <w:lang w:val="fr-FR"/>
        </w:rPr>
        <w:t>Abandonner la place.</w:t>
      </w:r>
      <w:r w:rsidRPr="009D22D9">
        <w:rPr>
          <w:rFonts w:ascii="Arial" w:hAnsi="Arial" w:cs="Arial"/>
          <w:i/>
          <w:sz w:val="22"/>
          <w:szCs w:val="22"/>
          <w:lang w:val="fr-FR"/>
        </w:rPr>
        <w:br/>
        <w:t>Le camp des ennemis épars,</w:t>
      </w:r>
      <w:r w:rsidRPr="009D22D9">
        <w:rPr>
          <w:rFonts w:ascii="Arial" w:hAnsi="Arial" w:cs="Arial"/>
          <w:i/>
          <w:sz w:val="22"/>
          <w:szCs w:val="22"/>
          <w:lang w:val="fr-FR"/>
        </w:rPr>
        <w:br/>
        <w:t>Épouvanté de toute part,</w:t>
      </w:r>
      <w:r w:rsidRPr="009D22D9">
        <w:rPr>
          <w:rFonts w:ascii="Arial" w:hAnsi="Arial" w:cs="Arial"/>
          <w:i/>
          <w:sz w:val="22"/>
          <w:szCs w:val="22"/>
          <w:lang w:val="fr-FR"/>
        </w:rPr>
        <w:br/>
        <w:t>Fuira devant sa face</w:t>
      </w:r>
      <w:r w:rsidRPr="009D22D9">
        <w:rPr>
          <w:rFonts w:ascii="Arial" w:hAnsi="Arial" w:cs="Arial"/>
          <w:sz w:val="22"/>
          <w:szCs w:val="22"/>
          <w:lang w:val="fr-FR"/>
        </w:rPr>
        <w:t xml:space="preserve">.... </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PFARRER morel</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lastRenderedPageBreak/>
        <w:t>TC 03:11:21</w:t>
      </w:r>
    </w:p>
    <w:p w:rsidR="00593BCF" w:rsidRPr="009D22D9" w:rsidRDefault="00593BCF" w:rsidP="00593BCF">
      <w:pPr>
        <w:pStyle w:val="dialog"/>
        <w:rPr>
          <w:rFonts w:ascii="Arial" w:hAnsi="Arial" w:cs="Arial"/>
          <w:b/>
          <w:sz w:val="22"/>
          <w:szCs w:val="22"/>
        </w:rPr>
      </w:pPr>
      <w:r w:rsidRPr="009D22D9">
        <w:rPr>
          <w:rFonts w:ascii="Arial" w:hAnsi="Arial" w:cs="Arial"/>
          <w:b/>
          <w:sz w:val="22"/>
          <w:szCs w:val="22"/>
          <w:lang w:val="fr-FR"/>
        </w:rPr>
        <w:t xml:space="preserve">Ne t'inquiète pas, ma chérie. </w:t>
      </w:r>
      <w:r w:rsidRPr="009D22D9">
        <w:rPr>
          <w:rFonts w:ascii="Arial" w:hAnsi="Arial" w:cs="Arial"/>
          <w:b/>
          <w:sz w:val="22"/>
          <w:szCs w:val="22"/>
        </w:rPr>
        <w:t>Tout ira bien.</w:t>
      </w:r>
    </w:p>
    <w:p w:rsidR="00593BCF" w:rsidRPr="009D22D9" w:rsidRDefault="00593BCF" w:rsidP="00593BCF">
      <w:pPr>
        <w:pStyle w:val="dialog"/>
        <w:rPr>
          <w:rFonts w:ascii="Arial" w:hAnsi="Arial" w:cs="Arial"/>
          <w:b/>
          <w:sz w:val="22"/>
          <w:szCs w:val="22"/>
        </w:rPr>
      </w:pP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rPr>
        <w:t>Macht euch keine Sorgen, wir sehen uns wieder.</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Major Dubois</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03:11:24</w:t>
      </w:r>
    </w:p>
    <w:p w:rsidR="00593BCF" w:rsidRPr="009D22D9" w:rsidRDefault="00593BCF" w:rsidP="00593BCF">
      <w:pPr>
        <w:pStyle w:val="dialog"/>
        <w:rPr>
          <w:rFonts w:ascii="Arial" w:hAnsi="Arial" w:cs="Arial"/>
          <w:b/>
          <w:color w:val="auto"/>
          <w:sz w:val="22"/>
          <w:szCs w:val="22"/>
          <w:lang w:val="en-US"/>
        </w:rPr>
      </w:pPr>
      <w:r w:rsidRPr="009D22D9">
        <w:rPr>
          <w:rFonts w:ascii="Arial" w:hAnsi="Arial" w:cs="Arial"/>
          <w:b/>
          <w:color w:val="auto"/>
          <w:sz w:val="22"/>
          <w:szCs w:val="22"/>
          <w:lang w:val="en-US"/>
        </w:rPr>
        <w:t xml:space="preserve">Faites-le sortir! </w:t>
      </w:r>
    </w:p>
    <w:p w:rsidR="00593BCF" w:rsidRPr="009D22D9" w:rsidRDefault="00593BCF" w:rsidP="00593BCF">
      <w:pPr>
        <w:pStyle w:val="dialog"/>
        <w:rPr>
          <w:rFonts w:ascii="Arial" w:hAnsi="Arial" w:cs="Arial"/>
          <w:b/>
          <w:color w:val="auto"/>
          <w:sz w:val="22"/>
          <w:szCs w:val="22"/>
          <w:lang w:val="en-US"/>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Bringt ihn weg!</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erzähler</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03:11:28</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Es ist eine verkehrte Welt. Wer zu Nächstenliebe aufruft und anderen hilft - gilt als Verbrecher und wird verhaftet.</w:t>
      </w:r>
    </w:p>
    <w:p w:rsidR="00593BCF" w:rsidRPr="009D22D9" w:rsidRDefault="00593BCF" w:rsidP="00593BCF">
      <w:pPr>
        <w:pStyle w:val="primaryheading"/>
        <w:rPr>
          <w:rFonts w:ascii="Arial" w:hAnsi="Arial" w:cs="Arial"/>
          <w:b/>
          <w:sz w:val="22"/>
          <w:szCs w:val="22"/>
        </w:rPr>
      </w:pPr>
      <w:r w:rsidRPr="009D22D9">
        <w:rPr>
          <w:rFonts w:ascii="Arial" w:hAnsi="Arial" w:cs="Arial"/>
          <w:b/>
          <w:sz w:val="22"/>
          <w:szCs w:val="22"/>
        </w:rPr>
        <w:t>14</w:t>
      </w:r>
      <w:r w:rsidRPr="009D22D9">
        <w:rPr>
          <w:rFonts w:ascii="Arial" w:hAnsi="Arial" w:cs="Arial"/>
          <w:b/>
          <w:sz w:val="22"/>
          <w:szCs w:val="22"/>
        </w:rPr>
        <w:tab/>
      </w:r>
      <w:r w:rsidRPr="009D22D9">
        <w:rPr>
          <w:rFonts w:ascii="Arial" w:hAnsi="Arial" w:cs="Arial"/>
          <w:sz w:val="22"/>
          <w:szCs w:val="22"/>
        </w:rPr>
        <w:t xml:space="preserve">TC 03:11:37 </w:t>
      </w:r>
      <w:r w:rsidRPr="009D22D9">
        <w:rPr>
          <w:rFonts w:ascii="Arial" w:hAnsi="Arial" w:cs="Arial"/>
          <w:b/>
          <w:sz w:val="22"/>
          <w:szCs w:val="22"/>
        </w:rPr>
        <w:t>MODELL / ARCHIV: le chambon und europa-Karte</w:t>
      </w:r>
    </w:p>
    <w:p w:rsidR="00593BCF" w:rsidRPr="009D22D9" w:rsidRDefault="00593BCF" w:rsidP="00593BCF">
      <w:pPr>
        <w:pStyle w:val="dialogname"/>
        <w:rPr>
          <w:rFonts w:ascii="Arial" w:hAnsi="Arial" w:cs="Arial"/>
          <w:sz w:val="22"/>
          <w:szCs w:val="22"/>
        </w:rPr>
      </w:pPr>
      <w:r w:rsidRPr="009D22D9">
        <w:rPr>
          <w:rFonts w:ascii="Arial" w:hAnsi="Arial" w:cs="Arial"/>
          <w:b/>
          <w:sz w:val="22"/>
          <w:szCs w:val="22"/>
        </w:rPr>
        <w:tab/>
      </w:r>
      <w:r w:rsidRPr="009D22D9">
        <w:rPr>
          <w:rFonts w:ascii="Arial" w:hAnsi="Arial" w:cs="Arial"/>
          <w:sz w:val="22"/>
          <w:szCs w:val="22"/>
        </w:rPr>
        <w:t>erzähleR</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03:11:42</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Der französische Pfarrer – André Trocmé - rettet mit seiner Familie und der Kirchengemeinde tausende Menschen, die von den Nationalsozialisten verfolgt werden. Er wird dafür verhaftet.</w:t>
      </w:r>
      <w:r w:rsidRPr="009D22D9">
        <w:rPr>
          <w:rFonts w:ascii="Arial" w:hAnsi="Arial" w:cs="Arial"/>
          <w:sz w:val="22"/>
          <w:szCs w:val="22"/>
        </w:rPr>
        <w:tab/>
      </w:r>
    </w:p>
    <w:p w:rsidR="00593BCF" w:rsidRPr="009D22D9" w:rsidRDefault="00593BCF" w:rsidP="00593BCF">
      <w:pPr>
        <w:pStyle w:val="primaryheading"/>
        <w:ind w:left="0" w:firstLine="0"/>
        <w:rPr>
          <w:rFonts w:ascii="Arial" w:hAnsi="Arial" w:cs="Arial"/>
          <w:b/>
          <w:sz w:val="22"/>
          <w:szCs w:val="22"/>
        </w:rPr>
      </w:pPr>
      <w:r w:rsidRPr="009D22D9">
        <w:rPr>
          <w:rFonts w:ascii="Arial" w:hAnsi="Arial" w:cs="Arial"/>
          <w:b/>
          <w:sz w:val="22"/>
          <w:szCs w:val="22"/>
        </w:rPr>
        <w:t>15</w:t>
      </w:r>
      <w:r w:rsidRPr="009D22D9">
        <w:rPr>
          <w:rFonts w:ascii="Arial" w:hAnsi="Arial" w:cs="Arial"/>
          <w:b/>
          <w:sz w:val="22"/>
          <w:szCs w:val="22"/>
        </w:rPr>
        <w:tab/>
      </w:r>
      <w:r w:rsidRPr="009D22D9">
        <w:rPr>
          <w:rFonts w:ascii="Arial" w:hAnsi="Arial" w:cs="Arial"/>
          <w:sz w:val="22"/>
          <w:szCs w:val="22"/>
        </w:rPr>
        <w:t>TC 03:11:56</w:t>
      </w:r>
      <w:r w:rsidRPr="009D22D9">
        <w:rPr>
          <w:rFonts w:ascii="Arial" w:hAnsi="Arial" w:cs="Arial"/>
          <w:b/>
          <w:sz w:val="22"/>
          <w:szCs w:val="22"/>
        </w:rPr>
        <w:t xml:space="preserve"> ARCHIV: INTERNIERUNGSLAGER in VICHY-FRANKREICH</w:t>
      </w:r>
    </w:p>
    <w:p w:rsidR="00593BCF" w:rsidRPr="009D22D9" w:rsidRDefault="00593BCF" w:rsidP="00593BCF">
      <w:pPr>
        <w:pStyle w:val="dialogname"/>
        <w:rPr>
          <w:rFonts w:ascii="Arial" w:hAnsi="Arial" w:cs="Arial"/>
          <w:sz w:val="22"/>
          <w:szCs w:val="22"/>
        </w:rPr>
      </w:pPr>
      <w:r w:rsidRPr="009D22D9">
        <w:rPr>
          <w:rFonts w:ascii="Arial" w:hAnsi="Arial" w:cs="Arial"/>
          <w:b/>
          <w:sz w:val="22"/>
          <w:szCs w:val="22"/>
        </w:rPr>
        <w:tab/>
      </w:r>
      <w:r w:rsidRPr="009D22D9">
        <w:rPr>
          <w:rFonts w:ascii="Arial" w:hAnsi="Arial" w:cs="Arial"/>
          <w:sz w:val="22"/>
          <w:szCs w:val="22"/>
        </w:rPr>
        <w:t>erzähler</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03:11:56</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Die französische Regierung hat riesige Gefangenenlager errichtet.  Dort sperrt sie alle ein, die Widerstand leisten und auch zehntausende Juden.  Sie werden an  die deutschen Besatzer ausgeliefert. Die meisten von ihnen kehren nie zurück…</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 (VO)</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03:12:17</w:t>
      </w:r>
    </w:p>
    <w:p w:rsidR="00593BCF" w:rsidRPr="009D22D9" w:rsidRDefault="00593BCF" w:rsidP="00593BCF">
      <w:pPr>
        <w:pStyle w:val="dialog"/>
        <w:spacing w:after="241"/>
        <w:rPr>
          <w:rFonts w:ascii="Arial" w:hAnsi="Arial" w:cs="Arial"/>
          <w:b/>
          <w:sz w:val="22"/>
          <w:szCs w:val="22"/>
          <w:lang w:val="fr-FR"/>
        </w:rPr>
      </w:pPr>
      <w:r w:rsidRPr="009D22D9">
        <w:rPr>
          <w:rFonts w:ascii="Arial" w:hAnsi="Arial" w:cs="Arial"/>
          <w:b/>
          <w:sz w:val="22"/>
          <w:szCs w:val="22"/>
          <w:lang w:val="fr-FR"/>
        </w:rPr>
        <w:t>Tout ça, c'est la faute de Papa ! On ne le reverra plus jamais !</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 xml:space="preserve">Papa ist selbst schuld. Wir sehen ihn nie wieder. </w:t>
      </w:r>
    </w:p>
    <w:p w:rsidR="00593BCF" w:rsidRPr="009D22D9" w:rsidRDefault="00593BCF" w:rsidP="00593BCF">
      <w:pPr>
        <w:pStyle w:val="primaryheading"/>
        <w:rPr>
          <w:rFonts w:ascii="Arial" w:hAnsi="Arial" w:cs="Arial"/>
          <w:b/>
          <w:sz w:val="22"/>
          <w:szCs w:val="22"/>
        </w:rPr>
      </w:pPr>
      <w:r w:rsidRPr="009D22D9">
        <w:rPr>
          <w:rFonts w:ascii="Arial" w:hAnsi="Arial" w:cs="Arial"/>
          <w:b/>
          <w:sz w:val="22"/>
          <w:szCs w:val="22"/>
        </w:rPr>
        <w:t>16</w:t>
      </w:r>
      <w:r w:rsidRPr="009D22D9">
        <w:rPr>
          <w:rFonts w:ascii="Arial" w:hAnsi="Arial" w:cs="Arial"/>
          <w:sz w:val="22"/>
          <w:szCs w:val="22"/>
        </w:rPr>
        <w:tab/>
        <w:t xml:space="preserve">TC 03:12:20 </w:t>
      </w:r>
      <w:r w:rsidRPr="009D22D9">
        <w:rPr>
          <w:rFonts w:ascii="Arial" w:hAnsi="Arial" w:cs="Arial"/>
          <w:b/>
          <w:sz w:val="22"/>
          <w:szCs w:val="22"/>
        </w:rPr>
        <w:t xml:space="preserve">DRAMA:  Scheune </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 (VO)</w:t>
      </w: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lastRenderedPageBreak/>
        <w:t>TC 03 :12 :26</w:t>
      </w: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Für alle ist er da und wir…</w:t>
      </w:r>
    </w:p>
    <w:p w:rsidR="00593BCF" w:rsidRPr="009D22D9" w:rsidRDefault="00593BCF" w:rsidP="00593BCF">
      <w:pPr>
        <w:pStyle w:val="dialogname"/>
        <w:rPr>
          <w:rFonts w:ascii="Arial" w:hAnsi="Arial" w:cs="Arial"/>
          <w:sz w:val="22"/>
          <w:szCs w:val="22"/>
          <w:lang w:val="fr-SN"/>
        </w:rPr>
      </w:pPr>
      <w:r w:rsidRPr="009D22D9">
        <w:rPr>
          <w:rFonts w:ascii="Arial" w:hAnsi="Arial" w:cs="Arial"/>
          <w:sz w:val="22"/>
          <w:szCs w:val="22"/>
          <w:lang w:val="fr-SN"/>
        </w:rPr>
        <w:t>MUTTER MAGDA</w:t>
      </w: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TC 03 :12 :35</w:t>
      </w:r>
    </w:p>
    <w:p w:rsidR="00593BCF" w:rsidRPr="009D22D9" w:rsidRDefault="00593BCF" w:rsidP="00593BCF">
      <w:pPr>
        <w:pStyle w:val="dialog"/>
        <w:rPr>
          <w:rFonts w:ascii="Arial" w:hAnsi="Arial" w:cs="Arial"/>
          <w:b/>
          <w:sz w:val="22"/>
          <w:szCs w:val="22"/>
          <w:lang w:val="fr-SN"/>
        </w:rPr>
      </w:pPr>
      <w:r w:rsidRPr="009D22D9">
        <w:rPr>
          <w:rFonts w:ascii="Arial" w:hAnsi="Arial" w:cs="Arial"/>
          <w:b/>
          <w:sz w:val="22"/>
          <w:szCs w:val="22"/>
          <w:lang w:val="fr-SN"/>
        </w:rPr>
        <w:t>Sandrine? Sandrine? T’es où?</w:t>
      </w:r>
    </w:p>
    <w:p w:rsidR="00593BCF" w:rsidRPr="009D22D9" w:rsidRDefault="00593BCF" w:rsidP="00593BCF">
      <w:pPr>
        <w:pStyle w:val="dialog"/>
        <w:rPr>
          <w:rFonts w:ascii="Arial" w:hAnsi="Arial" w:cs="Arial"/>
          <w:b/>
          <w:sz w:val="22"/>
          <w:szCs w:val="22"/>
          <w:lang w:val="fr-SN"/>
        </w:rPr>
      </w:pP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Sandrine? Sandrine? Wo bist du?</w:t>
      </w:r>
    </w:p>
    <w:p w:rsidR="00593BCF" w:rsidRPr="009D22D9" w:rsidRDefault="00593BCF" w:rsidP="00593BCF">
      <w:pPr>
        <w:pStyle w:val="script"/>
        <w:ind w:left="0"/>
        <w:jc w:val="center"/>
        <w:rPr>
          <w:rFonts w:ascii="Arial" w:hAnsi="Arial" w:cs="Arial"/>
          <w:sz w:val="22"/>
          <w:szCs w:val="22"/>
          <w:lang w:val="fr-SN"/>
        </w:rPr>
      </w:pPr>
      <w:r w:rsidRPr="009D22D9">
        <w:rPr>
          <w:rFonts w:ascii="Arial" w:hAnsi="Arial" w:cs="Arial"/>
          <w:sz w:val="22"/>
          <w:szCs w:val="22"/>
          <w:lang w:val="fr-SN"/>
        </w:rPr>
        <w:t>SANDRINE</w:t>
      </w: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TC 03:12:40</w:t>
      </w:r>
    </w:p>
    <w:p w:rsidR="00593BCF" w:rsidRPr="009D22D9" w:rsidRDefault="00593BCF" w:rsidP="00593BCF">
      <w:pPr>
        <w:pStyle w:val="dialog"/>
        <w:rPr>
          <w:rFonts w:ascii="Arial" w:hAnsi="Arial" w:cs="Arial"/>
          <w:b/>
          <w:sz w:val="22"/>
          <w:szCs w:val="22"/>
          <w:lang w:val="fr-SN"/>
        </w:rPr>
      </w:pPr>
      <w:r w:rsidRPr="009D22D9">
        <w:rPr>
          <w:rFonts w:ascii="Arial" w:hAnsi="Arial" w:cs="Arial"/>
          <w:b/>
          <w:sz w:val="22"/>
          <w:szCs w:val="22"/>
          <w:lang w:val="fr-SN"/>
        </w:rPr>
        <w:t xml:space="preserve">Je ne veux voir personne. </w:t>
      </w:r>
    </w:p>
    <w:p w:rsidR="00593BCF" w:rsidRPr="009D22D9" w:rsidRDefault="00593BCF" w:rsidP="00593BCF">
      <w:pPr>
        <w:pStyle w:val="dialog"/>
        <w:rPr>
          <w:rFonts w:ascii="Arial" w:hAnsi="Arial" w:cs="Arial"/>
          <w:b/>
          <w:sz w:val="22"/>
          <w:szCs w:val="22"/>
          <w:lang w:val="fr-SN"/>
        </w:rPr>
      </w:pP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 xml:space="preserve">Ich will niemanden sehn. </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03:12:43</w:t>
      </w:r>
    </w:p>
    <w:p w:rsidR="00593BCF" w:rsidRPr="009D22D9" w:rsidRDefault="00593BCF" w:rsidP="00593BCF">
      <w:pPr>
        <w:pStyle w:val="dialog"/>
        <w:rPr>
          <w:rFonts w:ascii="Arial" w:hAnsi="Arial" w:cs="Arial"/>
          <w:b/>
          <w:sz w:val="22"/>
          <w:szCs w:val="22"/>
        </w:rPr>
      </w:pPr>
      <w:r w:rsidRPr="009D22D9">
        <w:rPr>
          <w:rFonts w:ascii="Arial" w:hAnsi="Arial" w:cs="Arial"/>
          <w:b/>
          <w:sz w:val="22"/>
          <w:szCs w:val="22"/>
          <w:lang w:val="fr-FR"/>
        </w:rPr>
        <w:t xml:space="preserve">Pourquoi on les a accueillis ? Qu'est-ce qu'on en a à faire d'eux ? </w:t>
      </w:r>
      <w:r w:rsidRPr="009D22D9">
        <w:rPr>
          <w:rFonts w:ascii="Arial" w:hAnsi="Arial" w:cs="Arial"/>
          <w:b/>
          <w:sz w:val="22"/>
          <w:szCs w:val="22"/>
        </w:rPr>
        <w:t xml:space="preserve">Ils ne sont même pas Français ! </w:t>
      </w:r>
    </w:p>
    <w:p w:rsidR="00593BCF" w:rsidRPr="009D22D9" w:rsidRDefault="00593BCF" w:rsidP="00593BCF">
      <w:pPr>
        <w:pStyle w:val="dialog"/>
        <w:rPr>
          <w:rFonts w:ascii="Arial" w:hAnsi="Arial" w:cs="Arial"/>
          <w:b/>
          <w:sz w:val="22"/>
          <w:szCs w:val="22"/>
        </w:rPr>
      </w:pP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rPr>
        <w:t xml:space="preserve">Warum haben wir die aufgenommen? Was haben wir mit denen zu tun? </w:t>
      </w:r>
      <w:r w:rsidRPr="009D22D9">
        <w:rPr>
          <w:rFonts w:ascii="Arial" w:hAnsi="Arial" w:cs="Arial"/>
          <w:sz w:val="22"/>
          <w:szCs w:val="22"/>
          <w:lang w:val="fr-SN"/>
        </w:rPr>
        <w:t>Die sind ja nicht mal Franzosen!</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03:12:51</w:t>
      </w:r>
    </w:p>
    <w:p w:rsidR="00593BCF" w:rsidRPr="009D22D9" w:rsidRDefault="00593BCF" w:rsidP="00593BCF">
      <w:pPr>
        <w:pStyle w:val="dialog"/>
        <w:rPr>
          <w:rFonts w:ascii="Arial" w:hAnsi="Arial" w:cs="Arial"/>
          <w:b/>
          <w:sz w:val="22"/>
          <w:szCs w:val="22"/>
        </w:rPr>
      </w:pPr>
      <w:r w:rsidRPr="009D22D9">
        <w:rPr>
          <w:rFonts w:ascii="Arial" w:hAnsi="Arial" w:cs="Arial"/>
          <w:b/>
          <w:sz w:val="22"/>
          <w:szCs w:val="22"/>
        </w:rPr>
        <w:t>C'est tellement injuste !</w:t>
      </w:r>
    </w:p>
    <w:p w:rsidR="00593BCF" w:rsidRPr="009D22D9" w:rsidRDefault="00593BCF" w:rsidP="00593BCF">
      <w:pPr>
        <w:pStyle w:val="dialog"/>
        <w:rPr>
          <w:rFonts w:ascii="Arial" w:hAnsi="Arial" w:cs="Arial"/>
          <w:b/>
          <w:sz w:val="22"/>
          <w:szCs w:val="22"/>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Das ist so ungerecht!</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03:12:52</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Marie… Cécile de ma classe vivent normalement, elles. Elles n'ont jamais peur ! Pourquoi c'est différent pour nous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Marie… Cecile aus meiner Klasse, die leben ganz normal…. Und haben auch niemals Angst! Warum kann das nicht bei uns so sein?</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MUTTER MAGDA</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03:13:00</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Sandrine, papa a décidé d'aider les autres au lieu de détourner le regard.</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Sandrine, Papa hat sich dafür entschieden nicht wegzuschauen, sondern zu helfen.</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Sandrine</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03:13:04</w:t>
      </w:r>
    </w:p>
    <w:p w:rsidR="00593BCF" w:rsidRPr="009D22D9" w:rsidRDefault="00593BCF" w:rsidP="00593BCF">
      <w:pPr>
        <w:pStyle w:val="dialog"/>
        <w:rPr>
          <w:rFonts w:ascii="Arial" w:hAnsi="Arial" w:cs="Arial"/>
          <w:b/>
          <w:sz w:val="22"/>
          <w:szCs w:val="22"/>
        </w:rPr>
      </w:pPr>
      <w:r w:rsidRPr="009D22D9">
        <w:rPr>
          <w:rFonts w:ascii="Arial" w:hAnsi="Arial" w:cs="Arial"/>
          <w:b/>
          <w:sz w:val="22"/>
          <w:szCs w:val="22"/>
          <w:lang w:val="fr-FR"/>
        </w:rPr>
        <w:lastRenderedPageBreak/>
        <w:t xml:space="preserve">Et ça lui a apporté quoi ?! </w:t>
      </w:r>
      <w:r w:rsidRPr="009D22D9">
        <w:rPr>
          <w:rFonts w:ascii="Arial" w:hAnsi="Arial" w:cs="Arial"/>
          <w:b/>
          <w:sz w:val="22"/>
          <w:szCs w:val="22"/>
        </w:rPr>
        <w:t>Ils l'ont arrêté !</w:t>
      </w:r>
    </w:p>
    <w:p w:rsidR="00593BCF" w:rsidRPr="009D22D9" w:rsidRDefault="00593BCF" w:rsidP="00593BCF">
      <w:pPr>
        <w:pStyle w:val="dialog"/>
        <w:rPr>
          <w:rFonts w:ascii="Arial" w:hAnsi="Arial" w:cs="Arial"/>
          <w:b/>
          <w:sz w:val="22"/>
          <w:szCs w:val="22"/>
        </w:rPr>
      </w:pP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rPr>
        <w:t xml:space="preserve">Und was hat er nun davon?! </w:t>
      </w:r>
      <w:r w:rsidRPr="009D22D9">
        <w:rPr>
          <w:rFonts w:ascii="Arial" w:hAnsi="Arial" w:cs="Arial"/>
          <w:sz w:val="22"/>
          <w:szCs w:val="22"/>
          <w:lang w:val="fr-SN"/>
        </w:rPr>
        <w:t>Sie haben ihn eingesperrt!</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MUTTER MAGDA</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03:13:08</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Oui, c'est vrai. Parce qu'il s'occupe des gens dans le besoin et appelle à la solidarité.</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Dans ce cas, qui a tort ? Lui, ou ceux qui l'ont emmené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Ja, das stimmt. Weil er sich um Menschen in Not kümmert und immer wieder zur Mitmenschlichkeit aufruft. Also, wer macht was falsch? Papa oder die, die ihn verhaftet haben?</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MUTTER MAGDA</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03:12:20</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Sandrine, chaque être humain n'a qu'une seule vie. Et chacun doit décider lui-même de ce qu'il veut en faire… Le bien, le mal, ou rien du tout.</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Sandrine, jeder hat nur ein Leben. Und jeder muss selbst entscheiden, was er damit anfängt... etwas Gutes, was Schlechtes, oder gar nichts.</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Sandrine</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03:13:38</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On fait quoi avec les réfugiés maintenant ? Sans Papa, nous sommes impuissantes.</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Und was machen wir jetzt mit den Flüchtlingen? Mama, ohne Papa können wir das nicht schaffen.</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MUTTER MAGDA</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03:13:45</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Mais ne t'inquiète pas, Sandrine. Tu l'as vu toi-même dans l'église : nous ne sommes pas seules. Tant que tous les villageois se serreront les coudes, nous pourrons continuer l'œuvre de Papa...</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 xml:space="preserve">Mach dir keine Sorgen, mein Kind. Sandrine, du hast es doch selbst in der Kirche gesehen. Wir sind nicht allein. Solange nämlich unser ganze Dorf </w:t>
      </w:r>
      <w:r w:rsidRPr="009D22D9">
        <w:rPr>
          <w:rFonts w:ascii="Arial" w:hAnsi="Arial" w:cs="Arial"/>
          <w:sz w:val="22"/>
          <w:szCs w:val="22"/>
        </w:rPr>
        <w:lastRenderedPageBreak/>
        <w:t>zusammenhält, können wir Papas Arbeit weiterführen...</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MUTTER MAGDA</w:t>
      </w:r>
    </w:p>
    <w:p w:rsidR="00593BCF" w:rsidRPr="009D22D9" w:rsidRDefault="00593BCF" w:rsidP="00593BCF">
      <w:pPr>
        <w:pStyle w:val="dialog"/>
        <w:spacing w:after="241"/>
        <w:rPr>
          <w:rFonts w:ascii="Arial" w:hAnsi="Arial" w:cs="Arial"/>
          <w:sz w:val="22"/>
          <w:szCs w:val="22"/>
        </w:rPr>
      </w:pPr>
      <w:r w:rsidRPr="009D22D9">
        <w:rPr>
          <w:rFonts w:ascii="Arial" w:hAnsi="Arial" w:cs="Arial"/>
          <w:sz w:val="22"/>
          <w:szCs w:val="22"/>
        </w:rPr>
        <w:t>TC: 03:13:57</w:t>
      </w:r>
    </w:p>
    <w:p w:rsidR="00593BCF" w:rsidRPr="009D22D9" w:rsidRDefault="00593BCF" w:rsidP="00593BCF">
      <w:pPr>
        <w:pStyle w:val="dialog"/>
        <w:spacing w:after="241"/>
        <w:rPr>
          <w:rFonts w:ascii="Arial" w:hAnsi="Arial" w:cs="Arial"/>
          <w:b/>
          <w:sz w:val="22"/>
          <w:szCs w:val="22"/>
          <w:lang w:val="fr-FR"/>
        </w:rPr>
      </w:pPr>
      <w:r w:rsidRPr="009D22D9">
        <w:rPr>
          <w:rFonts w:ascii="Arial" w:hAnsi="Arial" w:cs="Arial"/>
          <w:b/>
          <w:sz w:val="22"/>
          <w:szCs w:val="22"/>
          <w:lang w:val="fr-FR"/>
        </w:rPr>
        <w:t>… Tôt ou tard, les Allemands finiront par quitter la France !</w:t>
      </w:r>
    </w:p>
    <w:p w:rsidR="00593BCF" w:rsidRPr="009D22D9" w:rsidRDefault="00593BCF" w:rsidP="00593BCF">
      <w:pPr>
        <w:pStyle w:val="dialog"/>
        <w:spacing w:after="241"/>
        <w:rPr>
          <w:rFonts w:ascii="Arial" w:hAnsi="Arial" w:cs="Arial"/>
          <w:sz w:val="22"/>
          <w:szCs w:val="22"/>
        </w:rPr>
      </w:pPr>
      <w:r w:rsidRPr="009D22D9">
        <w:rPr>
          <w:rFonts w:ascii="Arial" w:hAnsi="Arial" w:cs="Arial"/>
          <w:sz w:val="22"/>
          <w:szCs w:val="22"/>
        </w:rPr>
        <w:t>... Früher oder später werden die Deutschen aus Frankreich verschwinden!</w:t>
      </w:r>
    </w:p>
    <w:p w:rsidR="00593BCF" w:rsidRPr="009D22D9" w:rsidRDefault="00593BCF" w:rsidP="00593BCF">
      <w:pPr>
        <w:pStyle w:val="primaryheading"/>
        <w:rPr>
          <w:rFonts w:ascii="Arial" w:hAnsi="Arial" w:cs="Arial"/>
          <w:sz w:val="22"/>
          <w:szCs w:val="22"/>
        </w:rPr>
      </w:pPr>
      <w:r w:rsidRPr="009D22D9">
        <w:rPr>
          <w:rFonts w:ascii="Arial" w:hAnsi="Arial" w:cs="Arial"/>
          <w:b/>
          <w:sz w:val="22"/>
          <w:szCs w:val="22"/>
        </w:rPr>
        <w:t>17</w:t>
      </w:r>
      <w:r w:rsidRPr="009D22D9">
        <w:rPr>
          <w:rFonts w:ascii="Arial" w:hAnsi="Arial" w:cs="Arial"/>
          <w:b/>
          <w:sz w:val="22"/>
          <w:szCs w:val="22"/>
        </w:rPr>
        <w:tab/>
      </w:r>
      <w:r w:rsidRPr="009D22D9">
        <w:rPr>
          <w:rFonts w:ascii="Arial" w:hAnsi="Arial" w:cs="Arial"/>
          <w:sz w:val="22"/>
          <w:szCs w:val="22"/>
        </w:rPr>
        <w:t>TC 03:13:58</w:t>
      </w:r>
      <w:r w:rsidRPr="009D22D9">
        <w:rPr>
          <w:rFonts w:ascii="Arial" w:hAnsi="Arial" w:cs="Arial"/>
          <w:b/>
          <w:sz w:val="22"/>
          <w:szCs w:val="22"/>
        </w:rPr>
        <w:t xml:space="preserve"> MODELL: europa-karte / BESETZUNG DER SÜDZONE</w:t>
      </w:r>
      <w:r w:rsidRPr="009D22D9">
        <w:rPr>
          <w:rFonts w:ascii="Arial" w:hAnsi="Arial" w:cs="Arial"/>
          <w:sz w:val="22"/>
          <w:szCs w:val="22"/>
        </w:rPr>
        <w:t xml:space="preserve"> </w:t>
      </w:r>
    </w:p>
    <w:p w:rsidR="00593BCF" w:rsidRPr="009D22D9" w:rsidRDefault="00593BCF" w:rsidP="00593BCF">
      <w:pPr>
        <w:pStyle w:val="dialogname"/>
        <w:rPr>
          <w:rFonts w:ascii="Arial" w:hAnsi="Arial" w:cs="Arial"/>
          <w:sz w:val="22"/>
          <w:szCs w:val="22"/>
        </w:rPr>
      </w:pPr>
      <w:r w:rsidRPr="009D22D9">
        <w:rPr>
          <w:rFonts w:ascii="Arial" w:hAnsi="Arial" w:cs="Arial"/>
          <w:b/>
          <w:sz w:val="22"/>
          <w:szCs w:val="22"/>
        </w:rPr>
        <w:tab/>
      </w:r>
      <w:r w:rsidRPr="009D22D9">
        <w:rPr>
          <w:rFonts w:ascii="Arial" w:hAnsi="Arial" w:cs="Arial"/>
          <w:sz w:val="22"/>
          <w:szCs w:val="22"/>
        </w:rPr>
        <w:t>erzähler</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03:14:04</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Doch im Gegenteil.</w:t>
      </w:r>
    </w:p>
    <w:p w:rsidR="00593BCF" w:rsidRPr="009D22D9" w:rsidRDefault="00593BCF" w:rsidP="00593BCF">
      <w:pPr>
        <w:pStyle w:val="primaryheading"/>
        <w:rPr>
          <w:rFonts w:ascii="Arial" w:hAnsi="Arial" w:cs="Arial"/>
          <w:b/>
          <w:sz w:val="22"/>
          <w:szCs w:val="22"/>
        </w:rPr>
      </w:pPr>
      <w:r w:rsidRPr="009D22D9">
        <w:rPr>
          <w:rFonts w:ascii="Arial" w:hAnsi="Arial" w:cs="Arial"/>
          <w:b/>
          <w:sz w:val="22"/>
          <w:szCs w:val="22"/>
        </w:rPr>
        <w:t>18</w:t>
      </w:r>
      <w:r w:rsidRPr="009D22D9">
        <w:rPr>
          <w:rFonts w:ascii="Arial" w:hAnsi="Arial" w:cs="Arial"/>
          <w:b/>
          <w:sz w:val="22"/>
          <w:szCs w:val="22"/>
        </w:rPr>
        <w:tab/>
      </w:r>
      <w:r w:rsidRPr="009D22D9">
        <w:rPr>
          <w:rFonts w:ascii="Arial" w:hAnsi="Arial" w:cs="Arial"/>
          <w:sz w:val="22"/>
          <w:szCs w:val="22"/>
        </w:rPr>
        <w:t xml:space="preserve">TC 03:14:13 </w:t>
      </w:r>
      <w:r w:rsidRPr="009D22D9">
        <w:rPr>
          <w:rFonts w:ascii="Arial" w:hAnsi="Arial" w:cs="Arial"/>
          <w:b/>
          <w:sz w:val="22"/>
          <w:szCs w:val="22"/>
        </w:rPr>
        <w:t>ARCHIV/MODELL: BESETZUNG DER SÜDZONE</w:t>
      </w:r>
    </w:p>
    <w:p w:rsidR="00593BCF" w:rsidRPr="009D22D9" w:rsidRDefault="00593BCF" w:rsidP="00593BCF">
      <w:pPr>
        <w:pStyle w:val="dialogname"/>
        <w:rPr>
          <w:rFonts w:ascii="Arial" w:hAnsi="Arial" w:cs="Arial"/>
          <w:sz w:val="22"/>
          <w:szCs w:val="22"/>
        </w:rPr>
      </w:pPr>
      <w:r w:rsidRPr="009D22D9">
        <w:rPr>
          <w:rFonts w:ascii="Arial" w:hAnsi="Arial" w:cs="Arial"/>
          <w:b/>
          <w:sz w:val="22"/>
          <w:szCs w:val="22"/>
        </w:rPr>
        <w:tab/>
      </w:r>
      <w:r w:rsidRPr="009D22D9">
        <w:rPr>
          <w:rFonts w:ascii="Arial" w:hAnsi="Arial" w:cs="Arial"/>
          <w:sz w:val="22"/>
          <w:szCs w:val="22"/>
        </w:rPr>
        <w:t>erzähler</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03:14:06</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Im November 1942 besetzt die deutsche Armee auch noch Südfrankreich. Die Franzosen haben nun in ihrem ganzen Land nichts mehr zu sagen. Die deutschen Besatzer übernehmen alle Macht. Für Juden wird es noch gefährlicher und es wird immer schwieriger, ihnen zu helfen.</w:t>
      </w:r>
      <w:r w:rsidRPr="009D22D9">
        <w:rPr>
          <w:rFonts w:ascii="Arial" w:hAnsi="Arial" w:cs="Arial"/>
          <w:b/>
          <w:sz w:val="22"/>
          <w:szCs w:val="22"/>
        </w:rPr>
        <w:tab/>
      </w:r>
    </w:p>
    <w:p w:rsidR="00593BCF" w:rsidRPr="009D22D9" w:rsidRDefault="00593BCF" w:rsidP="00593BCF">
      <w:pPr>
        <w:pStyle w:val="primaryheading"/>
        <w:rPr>
          <w:rFonts w:ascii="Arial" w:hAnsi="Arial" w:cs="Arial"/>
          <w:b/>
          <w:sz w:val="22"/>
          <w:szCs w:val="22"/>
        </w:rPr>
      </w:pPr>
      <w:r w:rsidRPr="009D22D9">
        <w:rPr>
          <w:rFonts w:ascii="Arial" w:hAnsi="Arial" w:cs="Arial"/>
          <w:b/>
          <w:sz w:val="22"/>
          <w:szCs w:val="22"/>
        </w:rPr>
        <w:t>19</w:t>
      </w:r>
      <w:r w:rsidRPr="009D22D9">
        <w:rPr>
          <w:rFonts w:ascii="Arial" w:hAnsi="Arial" w:cs="Arial"/>
          <w:b/>
          <w:sz w:val="22"/>
          <w:szCs w:val="22"/>
        </w:rPr>
        <w:tab/>
      </w:r>
      <w:r w:rsidRPr="009D22D9">
        <w:rPr>
          <w:rFonts w:ascii="Arial" w:hAnsi="Arial" w:cs="Arial"/>
          <w:sz w:val="22"/>
          <w:szCs w:val="22"/>
        </w:rPr>
        <w:t>TC 03:14:27</w:t>
      </w:r>
      <w:r w:rsidRPr="009D22D9">
        <w:rPr>
          <w:rFonts w:ascii="Arial" w:hAnsi="Arial" w:cs="Arial"/>
          <w:b/>
          <w:sz w:val="22"/>
          <w:szCs w:val="22"/>
        </w:rPr>
        <w:t xml:space="preserve"> DRAMA:  KIRCHE / kirchraum              </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 (VO)</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03:14:29</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Papa dit que prier ne suffit pas. Nous devons agir. Mais comment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Beten allein ist nicht genug, sagt Papa. Man soll etwas tun. Aber was?</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03:14:38</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Mon Dieu, envoies-moi un signe. S'il te plaît. Que puis je faire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Lieber Gott, gib mir ein Zeichen. Ich bitte Dich. Was muss ich tun?</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MAJOR dubois (OFF)</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03:14:51</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Tu as le bonjour de ton père.</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Ich soll Dich von Deinem Vater grüßen.</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MAJOR dubois</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03:14:55</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Vous lui manquez mais, en dehors de ça, il va bien.</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Ihr fehlt ihm, aber sonst geht es ihm gut.</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Sandrine</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03:14:58</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Quand va-t’il rentrer à la maison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Wann kommt er wieder nach Hause?</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MAJOR dubois</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03:15:02</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Ça ne dépend que de toi.</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Das kommt ganz auf Dich an.</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03:15:03</w:t>
      </w:r>
    </w:p>
    <w:p w:rsidR="00593BCF" w:rsidRPr="009D22D9" w:rsidRDefault="00593BCF" w:rsidP="00593BCF">
      <w:pPr>
        <w:pStyle w:val="dialog"/>
        <w:rPr>
          <w:rFonts w:ascii="Arial" w:hAnsi="Arial" w:cs="Arial"/>
          <w:b/>
          <w:sz w:val="22"/>
          <w:szCs w:val="22"/>
        </w:rPr>
      </w:pPr>
      <w:r w:rsidRPr="009D22D9">
        <w:rPr>
          <w:rFonts w:ascii="Arial" w:hAnsi="Arial" w:cs="Arial"/>
          <w:b/>
          <w:sz w:val="22"/>
          <w:szCs w:val="22"/>
        </w:rPr>
        <w:t>Comment ça ?</w:t>
      </w:r>
    </w:p>
    <w:p w:rsidR="00593BCF" w:rsidRPr="009D22D9" w:rsidRDefault="00593BCF" w:rsidP="00593BCF">
      <w:pPr>
        <w:pStyle w:val="dialog"/>
        <w:rPr>
          <w:rFonts w:ascii="Arial" w:hAnsi="Arial" w:cs="Arial"/>
          <w:b/>
          <w:sz w:val="22"/>
          <w:szCs w:val="22"/>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Wie meinen Sie das?</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MAJOR dubois</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03:15:14</w:t>
      </w:r>
    </w:p>
    <w:p w:rsidR="00593BCF" w:rsidRPr="009D22D9" w:rsidRDefault="00593BCF" w:rsidP="00593BCF">
      <w:pPr>
        <w:pStyle w:val="dialog"/>
        <w:rPr>
          <w:rFonts w:ascii="Arial" w:hAnsi="Arial" w:cs="Arial"/>
          <w:b/>
          <w:sz w:val="22"/>
          <w:szCs w:val="22"/>
          <w:lang w:val="en-US"/>
        </w:rPr>
      </w:pPr>
      <w:r w:rsidRPr="009D22D9">
        <w:rPr>
          <w:rFonts w:ascii="Arial" w:hAnsi="Arial" w:cs="Arial"/>
          <w:b/>
          <w:sz w:val="22"/>
          <w:szCs w:val="22"/>
          <w:lang w:val="en-US"/>
        </w:rPr>
        <w:t>J'aime beaucoup la France.</w:t>
      </w:r>
    </w:p>
    <w:p w:rsidR="00593BCF" w:rsidRPr="009D22D9" w:rsidRDefault="00593BCF" w:rsidP="00593BCF">
      <w:pPr>
        <w:pStyle w:val="dialog"/>
        <w:rPr>
          <w:rFonts w:ascii="Arial" w:hAnsi="Arial" w:cs="Arial"/>
          <w:b/>
          <w:sz w:val="22"/>
          <w:szCs w:val="22"/>
          <w:lang w:val="en-US"/>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Ich liebe Frankreich sehr.</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MAJOR dubois</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03:15:17</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Si elle venait à être détruite, je ne me le pardonnerais jamais.</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Und ich werde es mir nie verzeihen, wenn Frankreich zerstört wird.</w:t>
      </w:r>
    </w:p>
    <w:p w:rsidR="00593BCF" w:rsidRPr="009D22D9" w:rsidRDefault="00593BCF" w:rsidP="00593BCF">
      <w:pPr>
        <w:pStyle w:val="dialogname"/>
        <w:rPr>
          <w:rFonts w:ascii="Arial" w:hAnsi="Arial" w:cs="Arial"/>
          <w:sz w:val="22"/>
          <w:szCs w:val="22"/>
          <w:lang w:val="fr-FR"/>
        </w:rPr>
      </w:pPr>
      <w:r w:rsidRPr="009D22D9">
        <w:rPr>
          <w:rFonts w:ascii="Arial" w:hAnsi="Arial" w:cs="Arial"/>
          <w:sz w:val="22"/>
          <w:szCs w:val="22"/>
          <w:lang w:val="fr-FR"/>
        </w:rPr>
        <w:t>sandrine</w:t>
      </w: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TC 03:15:22</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Détruite ? Vraiment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Zerstört ? Meinen Sie wirklich ?</w:t>
      </w:r>
    </w:p>
    <w:p w:rsidR="00593BCF" w:rsidRPr="009D22D9" w:rsidRDefault="00593BCF" w:rsidP="00593BCF">
      <w:pPr>
        <w:pStyle w:val="dialogname"/>
        <w:rPr>
          <w:rFonts w:ascii="Arial" w:hAnsi="Arial" w:cs="Arial"/>
          <w:sz w:val="22"/>
          <w:szCs w:val="22"/>
          <w:lang w:val="fr-FR"/>
        </w:rPr>
      </w:pPr>
      <w:r w:rsidRPr="009D22D9">
        <w:rPr>
          <w:rFonts w:ascii="Arial" w:hAnsi="Arial" w:cs="Arial"/>
          <w:sz w:val="22"/>
          <w:szCs w:val="22"/>
          <w:lang w:val="fr-FR"/>
        </w:rPr>
        <w:t>MAJOR dubois</w:t>
      </w: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TC 03:15:25</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Et comment ! Les Allemands sont bien décidés à mater toute résistance sans faire de quartier.</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lang w:val="fr-SN"/>
        </w:rPr>
        <w:lastRenderedPageBreak/>
        <w:t xml:space="preserve">Und ob! </w:t>
      </w:r>
      <w:r w:rsidRPr="009D22D9">
        <w:rPr>
          <w:rFonts w:ascii="Arial" w:hAnsi="Arial" w:cs="Arial"/>
          <w:sz w:val="22"/>
          <w:szCs w:val="22"/>
        </w:rPr>
        <w:t>Die Deutschen sind fest entschlossen, jeden Widerstand auszumerzen!</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sandrine</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03:15:32</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Mais… que puis-je faire maintenant?</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Ja, aber was wollen Sie jetzt von mir?</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MAJOR dubois</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03:15:35</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C'est très simple. Les Juifs…  Dis-moi où ils sont et le village sera sauvé.</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Das ist ganz einfach. Die Juden…  Du sagst mir wo sie sind und das Dorf ist gerettet.</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MAJOR dubois</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03:15:53</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Je veillerai également à ce que ton père rentre sain et sauf.</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Und ich sorge dafür, dass Dein Vater wohlbehalten zurückkehrt.</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 (VO)</w:t>
      </w:r>
    </w:p>
    <w:p w:rsidR="00593BCF" w:rsidRPr="009D22D9" w:rsidRDefault="00593BCF" w:rsidP="00593BCF">
      <w:pPr>
        <w:pStyle w:val="dialog"/>
        <w:rPr>
          <w:rFonts w:ascii="Arial" w:hAnsi="Arial" w:cs="Arial"/>
          <w:color w:val="auto"/>
          <w:sz w:val="22"/>
          <w:szCs w:val="22"/>
        </w:rPr>
      </w:pPr>
      <w:r w:rsidRPr="009D22D9">
        <w:rPr>
          <w:rFonts w:ascii="Arial" w:hAnsi="Arial" w:cs="Arial"/>
          <w:color w:val="auto"/>
          <w:sz w:val="22"/>
          <w:szCs w:val="22"/>
        </w:rPr>
        <w:t>TC 03:15:57</w:t>
      </w:r>
    </w:p>
    <w:p w:rsidR="00593BCF" w:rsidRPr="009D22D9" w:rsidRDefault="00593BCF" w:rsidP="00593BCF">
      <w:pPr>
        <w:pStyle w:val="dialog"/>
        <w:rPr>
          <w:rFonts w:ascii="Arial" w:hAnsi="Arial" w:cs="Arial"/>
          <w:b/>
          <w:color w:val="auto"/>
          <w:sz w:val="22"/>
          <w:szCs w:val="22"/>
        </w:rPr>
      </w:pPr>
      <w:r w:rsidRPr="009D22D9">
        <w:rPr>
          <w:rFonts w:ascii="Arial" w:hAnsi="Arial" w:cs="Arial"/>
          <w:b/>
          <w:color w:val="auto"/>
          <w:sz w:val="22"/>
          <w:szCs w:val="22"/>
          <w:lang w:val="fr-FR"/>
        </w:rPr>
        <w:t xml:space="preserve">Et si je le faisais ? Tout rentrerait dans l'ordre. Plus besoin de se cacher. </w:t>
      </w:r>
      <w:r w:rsidRPr="009D22D9">
        <w:rPr>
          <w:rFonts w:ascii="Arial" w:hAnsi="Arial" w:cs="Arial"/>
          <w:b/>
          <w:color w:val="auto"/>
          <w:sz w:val="22"/>
          <w:szCs w:val="22"/>
        </w:rPr>
        <w:t>Plus besoin d'avoir peur.</w:t>
      </w:r>
    </w:p>
    <w:p w:rsidR="00593BCF" w:rsidRPr="009D22D9" w:rsidRDefault="00593BCF" w:rsidP="00593BCF">
      <w:pPr>
        <w:pStyle w:val="dialog"/>
        <w:rPr>
          <w:rFonts w:ascii="Arial" w:hAnsi="Arial" w:cs="Arial"/>
          <w:b/>
          <w:color w:val="auto"/>
          <w:sz w:val="22"/>
          <w:szCs w:val="22"/>
        </w:rPr>
      </w:pPr>
    </w:p>
    <w:p w:rsidR="00593BCF" w:rsidRPr="009D22D9" w:rsidRDefault="00593BCF" w:rsidP="00593BCF">
      <w:pPr>
        <w:pStyle w:val="dialog"/>
        <w:rPr>
          <w:rFonts w:ascii="Arial" w:hAnsi="Arial" w:cs="Arial"/>
          <w:color w:val="auto"/>
          <w:sz w:val="22"/>
          <w:szCs w:val="22"/>
        </w:rPr>
      </w:pPr>
      <w:r w:rsidRPr="009D22D9">
        <w:rPr>
          <w:rFonts w:ascii="Arial" w:hAnsi="Arial" w:cs="Arial"/>
          <w:color w:val="auto"/>
          <w:sz w:val="22"/>
          <w:szCs w:val="22"/>
        </w:rPr>
        <w:t>Soll ich das tun? Alles wär normal. Kein Verstecken mehr. Keine Angst.</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MAJOR dubois</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03:16:04</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Bien sûr, personne ne sera au courant de notre petite conversation.</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Selbstverständlich bleibt es unter uns, wenn Du es mir erzählst.</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03:16:10</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Non. Je ne peux pas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Nein. Niemals, nein!</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MAJOR dubois</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03:16:17</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Réfléchis bien. La vie de ton père est en jeu.</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Überleg‘s dir noch mal. Immerhin geht‘s um deinen Vater.</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erzähler</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03:16:29</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Immer mehr…</w:t>
      </w:r>
    </w:p>
    <w:p w:rsidR="00593BCF" w:rsidRPr="009D22D9" w:rsidRDefault="00593BCF" w:rsidP="00593BCF">
      <w:pPr>
        <w:pStyle w:val="primaryheading"/>
        <w:rPr>
          <w:rFonts w:ascii="Arial" w:hAnsi="Arial" w:cs="Arial"/>
          <w:b/>
          <w:sz w:val="22"/>
          <w:szCs w:val="22"/>
        </w:rPr>
      </w:pPr>
      <w:r w:rsidRPr="009D22D9">
        <w:rPr>
          <w:rFonts w:ascii="Arial" w:hAnsi="Arial" w:cs="Arial"/>
          <w:b/>
          <w:sz w:val="22"/>
          <w:szCs w:val="22"/>
        </w:rPr>
        <w:t>20</w:t>
      </w:r>
      <w:r w:rsidRPr="009D22D9">
        <w:rPr>
          <w:rFonts w:ascii="Arial" w:hAnsi="Arial" w:cs="Arial"/>
          <w:b/>
          <w:sz w:val="22"/>
          <w:szCs w:val="22"/>
        </w:rPr>
        <w:tab/>
      </w:r>
      <w:r w:rsidRPr="009D22D9">
        <w:rPr>
          <w:rFonts w:ascii="Arial" w:hAnsi="Arial" w:cs="Arial"/>
          <w:sz w:val="22"/>
          <w:szCs w:val="22"/>
        </w:rPr>
        <w:t>TC 03:16:34</w:t>
      </w:r>
      <w:r w:rsidRPr="009D22D9">
        <w:rPr>
          <w:rFonts w:ascii="Arial" w:hAnsi="Arial" w:cs="Arial"/>
          <w:b/>
          <w:sz w:val="22"/>
          <w:szCs w:val="22"/>
        </w:rPr>
        <w:t xml:space="preserve"> ARCHIV/Modell: BEWAFFNETER WIDERSTAND</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erzähler</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03:16:34</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Einigen genügen Protest und friedlicher Widerstand nicht mehr: Sie reagieren auf die Gewalt der deutschen Besatzer und ihrer Helfer mit Gegengewalt. Und schlagen selbst mit Waffen  zurück. Die Rache der deutschen Soldaten auf diese Angriffe ist erschreckend. Wenn sie die Angreifer nicht finden, zerstören sie  manchmal ganze Dörfer. Hunderte unschuldige Einwohner werden erschossen oder eingesperrt.</w:t>
      </w:r>
      <w:r w:rsidRPr="009D22D9">
        <w:rPr>
          <w:rFonts w:ascii="Arial" w:hAnsi="Arial" w:cs="Arial"/>
          <w:sz w:val="22"/>
          <w:szCs w:val="22"/>
        </w:rPr>
        <w:tab/>
      </w:r>
      <w:r w:rsidRPr="009D22D9">
        <w:rPr>
          <w:rFonts w:ascii="Arial" w:hAnsi="Arial" w:cs="Arial"/>
          <w:sz w:val="22"/>
          <w:szCs w:val="22"/>
        </w:rPr>
        <w:tab/>
      </w:r>
    </w:p>
    <w:p w:rsidR="00593BCF" w:rsidRPr="009D22D9" w:rsidRDefault="00593BCF" w:rsidP="00593BCF">
      <w:pPr>
        <w:pStyle w:val="primaryheading"/>
        <w:rPr>
          <w:rFonts w:ascii="Arial" w:hAnsi="Arial" w:cs="Arial"/>
          <w:b/>
          <w:sz w:val="22"/>
          <w:szCs w:val="22"/>
        </w:rPr>
      </w:pPr>
      <w:r w:rsidRPr="009D22D9">
        <w:rPr>
          <w:rFonts w:ascii="Arial" w:hAnsi="Arial" w:cs="Arial"/>
          <w:b/>
          <w:sz w:val="22"/>
          <w:szCs w:val="22"/>
        </w:rPr>
        <w:t>21</w:t>
      </w:r>
      <w:r w:rsidRPr="009D22D9">
        <w:rPr>
          <w:rFonts w:ascii="Arial" w:hAnsi="Arial" w:cs="Arial"/>
          <w:b/>
          <w:sz w:val="22"/>
          <w:szCs w:val="22"/>
        </w:rPr>
        <w:tab/>
      </w:r>
      <w:r w:rsidRPr="009D22D9">
        <w:rPr>
          <w:rFonts w:ascii="Arial" w:hAnsi="Arial" w:cs="Arial"/>
          <w:sz w:val="22"/>
          <w:szCs w:val="22"/>
        </w:rPr>
        <w:t xml:space="preserve">TC 03:17:06 </w:t>
      </w:r>
      <w:r w:rsidRPr="009D22D9">
        <w:rPr>
          <w:rFonts w:ascii="Arial" w:hAnsi="Arial" w:cs="Arial"/>
          <w:b/>
          <w:sz w:val="22"/>
          <w:szCs w:val="22"/>
        </w:rPr>
        <w:t xml:space="preserve">DRAMa: PFARRAMT/WOHN &amp; SCHLAFZIMMER </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03:17:05</w:t>
      </w:r>
    </w:p>
    <w:p w:rsidR="00593BCF" w:rsidRPr="009D22D9" w:rsidRDefault="00593BCF" w:rsidP="00593BCF">
      <w:pPr>
        <w:pStyle w:val="dialog"/>
        <w:rPr>
          <w:rFonts w:ascii="Arial" w:hAnsi="Arial" w:cs="Arial"/>
          <w:b/>
          <w:sz w:val="22"/>
          <w:szCs w:val="22"/>
        </w:rPr>
      </w:pPr>
      <w:r w:rsidRPr="009D22D9">
        <w:rPr>
          <w:rFonts w:ascii="Arial" w:hAnsi="Arial" w:cs="Arial"/>
          <w:b/>
          <w:sz w:val="22"/>
          <w:szCs w:val="22"/>
          <w:lang w:val="fr-FR"/>
        </w:rPr>
        <w:t xml:space="preserve">Mon Dieu, donne-moi la force… Je ne suis pas aussi courageuse que Papa. </w:t>
      </w:r>
      <w:r w:rsidRPr="009D22D9">
        <w:rPr>
          <w:rFonts w:ascii="Arial" w:hAnsi="Arial" w:cs="Arial"/>
          <w:b/>
          <w:sz w:val="22"/>
          <w:szCs w:val="22"/>
        </w:rPr>
        <w:t>Je veux faire le bien, mais…</w:t>
      </w:r>
    </w:p>
    <w:p w:rsidR="00593BCF" w:rsidRPr="009D22D9" w:rsidRDefault="00593BCF" w:rsidP="00593BCF">
      <w:pPr>
        <w:pStyle w:val="dialog"/>
        <w:rPr>
          <w:rFonts w:ascii="Arial" w:hAnsi="Arial" w:cs="Arial"/>
          <w:b/>
          <w:sz w:val="22"/>
          <w:szCs w:val="22"/>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Lieber Gott, gib mir Kraft… Ich bin nicht so stark wie Papa… Ich möchte ja helfen, aber….</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DAVID (OFF / Deutsch)</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 xml:space="preserve">TC 03:17:11 </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Mama! Papa! Lasst sie los! Geht weg!</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03:17:16</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J'ai peur de mal agir…</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Ich habe Angst, etwas falsch zu machen...</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DAVID (OFF / deutsch)</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03:17:18</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Mama! Geht weg! Papa! Papa! Mama! Geht weg!</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w:t>
      </w:r>
    </w:p>
    <w:p w:rsidR="00593BCF" w:rsidRPr="009D22D9" w:rsidRDefault="00593BCF" w:rsidP="00593BCF">
      <w:pPr>
        <w:pStyle w:val="parenthetical"/>
        <w:rPr>
          <w:rFonts w:ascii="Arial" w:hAnsi="Arial" w:cs="Arial"/>
          <w:sz w:val="22"/>
          <w:szCs w:val="22"/>
        </w:rPr>
      </w:pPr>
      <w:r w:rsidRPr="009D22D9">
        <w:rPr>
          <w:rFonts w:ascii="Arial" w:hAnsi="Arial" w:cs="Arial"/>
          <w:sz w:val="22"/>
          <w:szCs w:val="22"/>
        </w:rPr>
        <w:t>(wütend)</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lastRenderedPageBreak/>
        <w:t>TC 03:17:26</w:t>
      </w:r>
    </w:p>
    <w:p w:rsidR="00593BCF" w:rsidRPr="009D22D9" w:rsidRDefault="00593BCF" w:rsidP="00593BCF">
      <w:pPr>
        <w:pStyle w:val="dialog"/>
        <w:rPr>
          <w:rFonts w:ascii="Arial" w:hAnsi="Arial" w:cs="Arial"/>
          <w:b/>
          <w:sz w:val="22"/>
          <w:szCs w:val="22"/>
        </w:rPr>
      </w:pPr>
      <w:r w:rsidRPr="009D22D9">
        <w:rPr>
          <w:rFonts w:ascii="Arial" w:hAnsi="Arial" w:cs="Arial"/>
          <w:b/>
          <w:sz w:val="22"/>
          <w:szCs w:val="22"/>
        </w:rPr>
        <w:t>Silence ! Tais-toi !</w:t>
      </w:r>
    </w:p>
    <w:p w:rsidR="00593BCF" w:rsidRPr="009D22D9" w:rsidRDefault="00593BCF" w:rsidP="00593BCF">
      <w:pPr>
        <w:pStyle w:val="dialog"/>
        <w:rPr>
          <w:rFonts w:ascii="Arial" w:hAnsi="Arial" w:cs="Arial"/>
          <w:b/>
          <w:sz w:val="22"/>
          <w:szCs w:val="22"/>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Schrei nicht so! Sei leise!</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DAVID (OFF / deutsch)</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03:17:27</w:t>
      </w:r>
    </w:p>
    <w:p w:rsidR="00593BCF" w:rsidRPr="009D22D9" w:rsidRDefault="00593BCF" w:rsidP="00593BCF">
      <w:pPr>
        <w:pStyle w:val="dialog"/>
        <w:rPr>
          <w:rFonts w:ascii="Arial" w:hAnsi="Arial" w:cs="Arial"/>
          <w:sz w:val="22"/>
          <w:szCs w:val="22"/>
        </w:rPr>
      </w:pPr>
      <w:r w:rsidRPr="009D22D9">
        <w:rPr>
          <w:rFonts w:ascii="Arial" w:hAnsi="Arial" w:cs="Arial"/>
          <w:color w:val="auto"/>
          <w:sz w:val="22"/>
          <w:szCs w:val="22"/>
        </w:rPr>
        <w:t>Mama! Nein! Lasst sie los!</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03:17:28</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SN"/>
        </w:rPr>
        <w:t xml:space="preserve">Papa est déjà en prison ! </w:t>
      </w:r>
      <w:r w:rsidRPr="009D22D9">
        <w:rPr>
          <w:rFonts w:ascii="Arial" w:hAnsi="Arial" w:cs="Arial"/>
          <w:b/>
          <w:sz w:val="22"/>
          <w:szCs w:val="22"/>
          <w:lang w:val="fr-FR"/>
        </w:rPr>
        <w:t>Vous voulez tous nous mettre en danger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Papa ist schon eingesperrt! Wollt ihr uns alle in Gefahr bringen?!</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DAVID (deutsch)</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03:17:31</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Mama! Papa! Nein! Geht weg!</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03:17:33</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Qu'est-ce qui se passe ici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Was geht hier vor?</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DAVID (deutsch)</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03:17:34</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 xml:space="preserve">Mama! Papa! Mh, Lasst mich los! … </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DANIEL (frz)</w:t>
      </w:r>
    </w:p>
    <w:p w:rsidR="00593BCF" w:rsidRPr="009D22D9" w:rsidRDefault="00593BCF" w:rsidP="00593BCF">
      <w:pPr>
        <w:pStyle w:val="dialog"/>
        <w:rPr>
          <w:rFonts w:ascii="Arial" w:hAnsi="Arial" w:cs="Arial"/>
          <w:color w:val="auto"/>
          <w:sz w:val="22"/>
          <w:szCs w:val="22"/>
        </w:rPr>
      </w:pPr>
      <w:r w:rsidRPr="009D22D9">
        <w:rPr>
          <w:rFonts w:ascii="Arial" w:hAnsi="Arial" w:cs="Arial"/>
          <w:color w:val="auto"/>
          <w:sz w:val="22"/>
          <w:szCs w:val="22"/>
        </w:rPr>
        <w:t>TC 03:17:35</w:t>
      </w:r>
    </w:p>
    <w:p w:rsidR="00593BCF" w:rsidRPr="009D22D9" w:rsidRDefault="00593BCF" w:rsidP="00593BCF">
      <w:pPr>
        <w:pStyle w:val="dialog"/>
        <w:rPr>
          <w:rFonts w:ascii="Arial" w:hAnsi="Arial" w:cs="Arial"/>
          <w:color w:val="auto"/>
          <w:sz w:val="22"/>
          <w:szCs w:val="22"/>
          <w:lang w:val="fr-FR"/>
        </w:rPr>
      </w:pPr>
      <w:r w:rsidRPr="009D22D9">
        <w:rPr>
          <w:rFonts w:ascii="Arial" w:hAnsi="Arial" w:cs="Arial"/>
          <w:b/>
          <w:color w:val="auto"/>
          <w:sz w:val="22"/>
          <w:szCs w:val="22"/>
          <w:lang w:val="fr-FR"/>
        </w:rPr>
        <w:t xml:space="preserve">Sandrine ! Il faut pas réveiller lui… </w:t>
      </w:r>
      <w:r w:rsidRPr="009D22D9">
        <w:rPr>
          <w:rFonts w:ascii="Arial" w:hAnsi="Arial" w:cs="Arial"/>
          <w:color w:val="auto"/>
          <w:sz w:val="22"/>
          <w:szCs w:val="22"/>
          <w:lang w:val="fr-FR"/>
        </w:rPr>
        <w:t xml:space="preserve">sonst, sonst schreit er noch viel mehr. </w:t>
      </w:r>
    </w:p>
    <w:p w:rsidR="00593BCF" w:rsidRPr="009D22D9" w:rsidRDefault="00593BCF" w:rsidP="00593BCF">
      <w:pPr>
        <w:pStyle w:val="dialog"/>
        <w:rPr>
          <w:rFonts w:ascii="Arial" w:hAnsi="Arial" w:cs="Arial"/>
          <w:color w:val="auto"/>
          <w:sz w:val="22"/>
          <w:szCs w:val="22"/>
          <w:lang w:val="fr-FR"/>
        </w:rPr>
      </w:pPr>
    </w:p>
    <w:p w:rsidR="00593BCF" w:rsidRPr="009D22D9" w:rsidRDefault="00593BCF" w:rsidP="00593BCF">
      <w:pPr>
        <w:pStyle w:val="dialog"/>
        <w:rPr>
          <w:rFonts w:ascii="Arial" w:hAnsi="Arial" w:cs="Arial"/>
          <w:color w:val="auto"/>
          <w:sz w:val="22"/>
          <w:szCs w:val="22"/>
        </w:rPr>
      </w:pPr>
      <w:r w:rsidRPr="009D22D9">
        <w:rPr>
          <w:rFonts w:ascii="Arial" w:hAnsi="Arial" w:cs="Arial"/>
          <w:color w:val="auto"/>
          <w:sz w:val="22"/>
          <w:szCs w:val="22"/>
        </w:rPr>
        <w:t>Sabdrine! Wir dürfen ihn nicht wecken… sonst, sonst schreit er noch viel mehr.</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DEBORAH (frz)</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03:17:41</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 xml:space="preserve">Il fait encore cauchemar. Il a vu quand Papa et Maman…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 xml:space="preserve">Er hat wieder diesen Albtraum. Er hat gesehen, wie Pama und Mapa… </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DANIEL (frz)</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03:17:47</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Il va arrêter ! Promis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rPr>
        <w:t xml:space="preserve">Das hört gleich auf! </w:t>
      </w:r>
      <w:r w:rsidRPr="009D22D9">
        <w:rPr>
          <w:rFonts w:ascii="Arial" w:hAnsi="Arial" w:cs="Arial"/>
          <w:sz w:val="22"/>
          <w:szCs w:val="22"/>
          <w:lang w:val="fr-SN"/>
        </w:rPr>
        <w:t>Wirklich!</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Deborah (frz)</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lastRenderedPageBreak/>
        <w:t>TC 03:17:50</w:t>
      </w:r>
    </w:p>
    <w:p w:rsidR="00593BCF" w:rsidRPr="009D22D9" w:rsidRDefault="00593BCF" w:rsidP="00593BCF">
      <w:pPr>
        <w:pStyle w:val="dialog"/>
        <w:rPr>
          <w:rFonts w:ascii="Arial" w:hAnsi="Arial" w:cs="Arial"/>
          <w:b/>
          <w:sz w:val="22"/>
          <w:szCs w:val="22"/>
        </w:rPr>
      </w:pPr>
      <w:r w:rsidRPr="009D22D9">
        <w:rPr>
          <w:rFonts w:ascii="Arial" w:hAnsi="Arial" w:cs="Arial"/>
          <w:b/>
          <w:sz w:val="22"/>
          <w:szCs w:val="22"/>
        </w:rPr>
        <w:t>Pas dehors ! Pitié !</w:t>
      </w:r>
    </w:p>
    <w:p w:rsidR="00593BCF" w:rsidRPr="009D22D9" w:rsidRDefault="00593BCF" w:rsidP="00593BCF">
      <w:pPr>
        <w:pStyle w:val="dialog"/>
        <w:rPr>
          <w:rFonts w:ascii="Arial" w:hAnsi="Arial" w:cs="Arial"/>
          <w:b/>
          <w:sz w:val="22"/>
          <w:szCs w:val="22"/>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Schick uns nicht weg! Bitte!</w:t>
      </w:r>
    </w:p>
    <w:p w:rsidR="00593BCF" w:rsidRPr="009D22D9" w:rsidRDefault="00593BCF" w:rsidP="00593BCF">
      <w:pPr>
        <w:pStyle w:val="dialogname"/>
        <w:rPr>
          <w:rFonts w:ascii="Arial" w:hAnsi="Arial" w:cs="Arial"/>
          <w:color w:val="auto"/>
          <w:sz w:val="22"/>
          <w:szCs w:val="22"/>
        </w:rPr>
      </w:pPr>
      <w:r w:rsidRPr="009D22D9">
        <w:rPr>
          <w:rFonts w:ascii="Arial" w:hAnsi="Arial" w:cs="Arial"/>
          <w:color w:val="auto"/>
          <w:sz w:val="22"/>
          <w:szCs w:val="22"/>
        </w:rPr>
        <w:t>Sandrine</w:t>
      </w:r>
    </w:p>
    <w:p w:rsidR="00593BCF" w:rsidRPr="009D22D9" w:rsidRDefault="00593BCF" w:rsidP="00593BCF">
      <w:pPr>
        <w:pStyle w:val="dialog"/>
        <w:rPr>
          <w:rFonts w:ascii="Arial" w:hAnsi="Arial" w:cs="Arial"/>
          <w:color w:val="auto"/>
          <w:sz w:val="22"/>
          <w:szCs w:val="22"/>
        </w:rPr>
      </w:pPr>
      <w:r w:rsidRPr="009D22D9">
        <w:rPr>
          <w:rFonts w:ascii="Arial" w:hAnsi="Arial" w:cs="Arial"/>
          <w:color w:val="auto"/>
          <w:sz w:val="22"/>
          <w:szCs w:val="22"/>
        </w:rPr>
        <w:t>TC 03:17:52</w:t>
      </w:r>
    </w:p>
    <w:p w:rsidR="00593BCF" w:rsidRPr="009D22D9" w:rsidRDefault="00593BCF" w:rsidP="00593BCF">
      <w:pPr>
        <w:pStyle w:val="dialog"/>
        <w:rPr>
          <w:rFonts w:ascii="Arial" w:hAnsi="Arial" w:cs="Arial"/>
          <w:b/>
          <w:color w:val="auto"/>
          <w:sz w:val="22"/>
          <w:szCs w:val="22"/>
          <w:lang w:val="fr-SN"/>
        </w:rPr>
      </w:pPr>
      <w:r w:rsidRPr="009D22D9">
        <w:rPr>
          <w:rFonts w:ascii="Arial" w:hAnsi="Arial" w:cs="Arial"/>
          <w:b/>
          <w:color w:val="auto"/>
          <w:sz w:val="22"/>
          <w:szCs w:val="22"/>
          <w:lang w:val="fr-SN"/>
        </w:rPr>
        <w:t>Je ne vais jamais vous jetter dehors. Vous entendez ? Jamais !</w:t>
      </w:r>
    </w:p>
    <w:p w:rsidR="00593BCF" w:rsidRPr="009D22D9" w:rsidRDefault="00593BCF" w:rsidP="00593BCF">
      <w:pPr>
        <w:pStyle w:val="dialog"/>
        <w:rPr>
          <w:rFonts w:ascii="Arial" w:hAnsi="Arial" w:cs="Arial"/>
          <w:b/>
          <w:color w:val="auto"/>
          <w:sz w:val="22"/>
          <w:szCs w:val="22"/>
          <w:lang w:val="fr-SN"/>
        </w:rPr>
      </w:pPr>
    </w:p>
    <w:p w:rsidR="00593BCF" w:rsidRPr="009D22D9" w:rsidRDefault="00593BCF" w:rsidP="00593BCF">
      <w:pPr>
        <w:pStyle w:val="dialog"/>
        <w:rPr>
          <w:rFonts w:ascii="Arial" w:hAnsi="Arial" w:cs="Arial"/>
          <w:color w:val="auto"/>
          <w:sz w:val="22"/>
          <w:szCs w:val="22"/>
          <w:lang w:val="fr-SN"/>
        </w:rPr>
      </w:pPr>
      <w:r w:rsidRPr="009D22D9">
        <w:rPr>
          <w:rFonts w:ascii="Arial" w:hAnsi="Arial" w:cs="Arial"/>
          <w:color w:val="auto"/>
          <w:sz w:val="22"/>
          <w:szCs w:val="22"/>
        </w:rPr>
        <w:t xml:space="preserve">Ich würde euch bestimmt nicht wegschicken. </w:t>
      </w:r>
      <w:r w:rsidRPr="009D22D9">
        <w:rPr>
          <w:rFonts w:ascii="Arial" w:hAnsi="Arial" w:cs="Arial"/>
          <w:color w:val="auto"/>
          <w:sz w:val="22"/>
          <w:szCs w:val="22"/>
          <w:lang w:val="fr-SN"/>
        </w:rPr>
        <w:t>Das würde ich nie tun. Niemals!</w:t>
      </w:r>
    </w:p>
    <w:p w:rsidR="00593BCF" w:rsidRPr="009D22D9" w:rsidRDefault="00593BCF" w:rsidP="00593BCF">
      <w:pPr>
        <w:pStyle w:val="dialogname"/>
        <w:rPr>
          <w:rFonts w:ascii="Arial" w:hAnsi="Arial" w:cs="Arial"/>
          <w:color w:val="auto"/>
          <w:sz w:val="22"/>
          <w:szCs w:val="22"/>
        </w:rPr>
      </w:pPr>
      <w:r w:rsidRPr="009D22D9">
        <w:rPr>
          <w:rFonts w:ascii="Arial" w:hAnsi="Arial" w:cs="Arial"/>
          <w:color w:val="auto"/>
          <w:sz w:val="22"/>
          <w:szCs w:val="22"/>
        </w:rPr>
        <w:t>Sandrine</w:t>
      </w:r>
    </w:p>
    <w:p w:rsidR="00593BCF" w:rsidRPr="009D22D9" w:rsidRDefault="00593BCF" w:rsidP="00593BCF">
      <w:pPr>
        <w:pStyle w:val="dialog"/>
        <w:rPr>
          <w:rFonts w:ascii="Arial" w:hAnsi="Arial" w:cs="Arial"/>
          <w:color w:val="auto"/>
          <w:sz w:val="22"/>
          <w:szCs w:val="22"/>
        </w:rPr>
      </w:pPr>
      <w:r w:rsidRPr="009D22D9">
        <w:rPr>
          <w:rFonts w:ascii="Arial" w:hAnsi="Arial" w:cs="Arial"/>
          <w:color w:val="auto"/>
          <w:sz w:val="22"/>
          <w:szCs w:val="22"/>
        </w:rPr>
        <w:t>TC 03:18:02</w:t>
      </w:r>
    </w:p>
    <w:p w:rsidR="00593BCF" w:rsidRPr="009D22D9" w:rsidRDefault="00593BCF" w:rsidP="00593BCF">
      <w:pPr>
        <w:pStyle w:val="dialog"/>
        <w:rPr>
          <w:rFonts w:ascii="Arial" w:hAnsi="Arial" w:cs="Arial"/>
          <w:b/>
          <w:color w:val="auto"/>
          <w:sz w:val="22"/>
          <w:szCs w:val="22"/>
        </w:rPr>
      </w:pPr>
      <w:r w:rsidRPr="009D22D9">
        <w:rPr>
          <w:rFonts w:ascii="Arial" w:hAnsi="Arial" w:cs="Arial"/>
          <w:b/>
          <w:color w:val="auto"/>
          <w:sz w:val="22"/>
          <w:szCs w:val="22"/>
          <w:lang w:val="fr-FR"/>
        </w:rPr>
        <w:t xml:space="preserve">Calme-toi… </w:t>
      </w:r>
      <w:r w:rsidRPr="009D22D9">
        <w:rPr>
          <w:rFonts w:ascii="Arial" w:hAnsi="Arial" w:cs="Arial"/>
          <w:b/>
          <w:color w:val="auto"/>
          <w:sz w:val="22"/>
          <w:szCs w:val="22"/>
        </w:rPr>
        <w:t>N'aie pas peur.</w:t>
      </w:r>
    </w:p>
    <w:p w:rsidR="00593BCF" w:rsidRPr="009D22D9" w:rsidRDefault="00593BCF" w:rsidP="00593BCF">
      <w:pPr>
        <w:pStyle w:val="dialog"/>
        <w:rPr>
          <w:rFonts w:ascii="Arial" w:hAnsi="Arial" w:cs="Arial"/>
          <w:b/>
          <w:color w:val="auto"/>
          <w:sz w:val="22"/>
          <w:szCs w:val="22"/>
        </w:rPr>
      </w:pPr>
    </w:p>
    <w:p w:rsidR="00593BCF" w:rsidRPr="009D22D9" w:rsidRDefault="00593BCF" w:rsidP="00593BCF">
      <w:pPr>
        <w:pStyle w:val="dialog"/>
        <w:rPr>
          <w:rFonts w:ascii="Arial" w:hAnsi="Arial" w:cs="Arial"/>
          <w:color w:val="auto"/>
          <w:sz w:val="22"/>
          <w:szCs w:val="22"/>
          <w:lang w:val="fr-SN"/>
        </w:rPr>
      </w:pPr>
      <w:r w:rsidRPr="009D22D9">
        <w:rPr>
          <w:rFonts w:ascii="Arial" w:hAnsi="Arial" w:cs="Arial"/>
          <w:color w:val="auto"/>
          <w:sz w:val="22"/>
          <w:szCs w:val="22"/>
        </w:rPr>
        <w:t xml:space="preserve">Komm beruhige Dich… </w:t>
      </w:r>
      <w:r w:rsidRPr="009D22D9">
        <w:rPr>
          <w:rFonts w:ascii="Arial" w:hAnsi="Arial" w:cs="Arial"/>
          <w:color w:val="auto"/>
          <w:sz w:val="22"/>
          <w:szCs w:val="22"/>
          <w:lang w:val="fr-SN"/>
        </w:rPr>
        <w:t>Hab keine Angst.</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DAVID (Deutsch)</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03:18:09</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Ich hat schon wieder diesen Traum. War ich laut?</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Daniel (Deutsch)</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 xml:space="preserve">(nickt) </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03:18:13</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Ja ganz schön sogar…</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DAVID (Deutsch)</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03:18:15</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Müssen wir jetzt wieder weg?</w:t>
      </w:r>
    </w:p>
    <w:p w:rsidR="00593BCF" w:rsidRPr="009D22D9" w:rsidRDefault="00593BCF" w:rsidP="00593BCF">
      <w:pPr>
        <w:pStyle w:val="dialog"/>
        <w:rPr>
          <w:rFonts w:ascii="Arial" w:hAnsi="Arial" w:cs="Arial"/>
          <w:sz w:val="22"/>
          <w:szCs w:val="22"/>
        </w:rPr>
      </w:pPr>
    </w:p>
    <w:p w:rsidR="00593BCF" w:rsidRPr="009D22D9" w:rsidRDefault="00593BCF" w:rsidP="00593BCF">
      <w:pPr>
        <w:pStyle w:val="dialogname"/>
        <w:rPr>
          <w:rFonts w:ascii="Arial" w:hAnsi="Arial" w:cs="Arial"/>
          <w:color w:val="auto"/>
          <w:sz w:val="22"/>
          <w:szCs w:val="22"/>
        </w:rPr>
      </w:pPr>
      <w:r w:rsidRPr="009D22D9">
        <w:rPr>
          <w:rFonts w:ascii="Arial" w:hAnsi="Arial" w:cs="Arial"/>
          <w:color w:val="auto"/>
          <w:sz w:val="22"/>
          <w:szCs w:val="22"/>
        </w:rPr>
        <w:t>Daniel (FRZ)</w:t>
      </w:r>
    </w:p>
    <w:p w:rsidR="00593BCF" w:rsidRPr="009D22D9" w:rsidRDefault="00593BCF" w:rsidP="00593BCF">
      <w:pPr>
        <w:pStyle w:val="dialog"/>
        <w:rPr>
          <w:rFonts w:ascii="Arial" w:hAnsi="Arial" w:cs="Arial"/>
          <w:color w:val="auto"/>
          <w:sz w:val="22"/>
          <w:szCs w:val="22"/>
        </w:rPr>
      </w:pPr>
      <w:r w:rsidRPr="009D22D9">
        <w:rPr>
          <w:rFonts w:ascii="Arial" w:hAnsi="Arial" w:cs="Arial"/>
          <w:color w:val="auto"/>
          <w:sz w:val="22"/>
          <w:szCs w:val="22"/>
        </w:rPr>
        <w:t>TC 03:18:17</w:t>
      </w:r>
    </w:p>
    <w:p w:rsidR="00593BCF" w:rsidRPr="009D22D9" w:rsidRDefault="00593BCF" w:rsidP="00593BCF">
      <w:pPr>
        <w:pStyle w:val="dialog"/>
        <w:rPr>
          <w:rFonts w:ascii="Arial" w:hAnsi="Arial" w:cs="Arial"/>
          <w:b/>
          <w:color w:val="auto"/>
          <w:sz w:val="22"/>
          <w:szCs w:val="22"/>
        </w:rPr>
      </w:pPr>
      <w:r w:rsidRPr="009D22D9">
        <w:rPr>
          <w:rFonts w:ascii="Arial" w:hAnsi="Arial" w:cs="Arial"/>
          <w:b/>
          <w:color w:val="auto"/>
          <w:sz w:val="22"/>
          <w:szCs w:val="22"/>
        </w:rPr>
        <w:t>Pas dehors, pitié ?</w:t>
      </w:r>
    </w:p>
    <w:p w:rsidR="00593BCF" w:rsidRPr="009D22D9" w:rsidRDefault="00593BCF" w:rsidP="00593BCF">
      <w:pPr>
        <w:pStyle w:val="dialog"/>
        <w:rPr>
          <w:rFonts w:ascii="Arial" w:hAnsi="Arial" w:cs="Arial"/>
          <w:b/>
          <w:color w:val="auto"/>
          <w:sz w:val="22"/>
          <w:szCs w:val="22"/>
        </w:rPr>
      </w:pPr>
    </w:p>
    <w:p w:rsidR="00593BCF" w:rsidRPr="009D22D9" w:rsidRDefault="00593BCF" w:rsidP="00593BCF">
      <w:pPr>
        <w:pStyle w:val="dialog"/>
        <w:rPr>
          <w:rFonts w:ascii="Arial" w:hAnsi="Arial" w:cs="Arial"/>
          <w:color w:val="auto"/>
          <w:sz w:val="22"/>
          <w:szCs w:val="22"/>
        </w:rPr>
      </w:pPr>
      <w:r w:rsidRPr="009D22D9">
        <w:rPr>
          <w:rFonts w:ascii="Arial" w:hAnsi="Arial" w:cs="Arial"/>
          <w:color w:val="auto"/>
          <w:sz w:val="22"/>
          <w:szCs w:val="22"/>
        </w:rPr>
        <w:t>Schickst du uns weg?</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w:t>
      </w:r>
      <w:r w:rsidRPr="009D22D9">
        <w:rPr>
          <w:rFonts w:ascii="Arial" w:hAnsi="Arial" w:cs="Arial"/>
          <w:color w:val="auto"/>
          <w:sz w:val="22"/>
          <w:szCs w:val="22"/>
        </w:rPr>
        <w:t xml:space="preserve"> </w:t>
      </w:r>
    </w:p>
    <w:p w:rsidR="00593BCF" w:rsidRPr="009D22D9" w:rsidRDefault="00593BCF" w:rsidP="00593BCF">
      <w:pPr>
        <w:pStyle w:val="dialog"/>
        <w:rPr>
          <w:rFonts w:ascii="Arial" w:hAnsi="Arial" w:cs="Arial"/>
          <w:color w:val="auto"/>
          <w:sz w:val="22"/>
          <w:szCs w:val="22"/>
        </w:rPr>
      </w:pPr>
      <w:r w:rsidRPr="009D22D9">
        <w:rPr>
          <w:rFonts w:ascii="Arial" w:hAnsi="Arial" w:cs="Arial"/>
          <w:color w:val="auto"/>
          <w:sz w:val="22"/>
          <w:szCs w:val="22"/>
        </w:rPr>
        <w:t>TC 03:18:19</w:t>
      </w:r>
    </w:p>
    <w:p w:rsidR="00593BCF" w:rsidRPr="009D22D9" w:rsidRDefault="00593BCF" w:rsidP="00593BCF">
      <w:pPr>
        <w:pStyle w:val="dialog"/>
        <w:rPr>
          <w:rFonts w:ascii="Arial" w:hAnsi="Arial" w:cs="Arial"/>
          <w:b/>
          <w:color w:val="auto"/>
          <w:sz w:val="22"/>
          <w:szCs w:val="22"/>
        </w:rPr>
      </w:pPr>
      <w:r w:rsidRPr="009D22D9">
        <w:rPr>
          <w:rFonts w:ascii="Arial" w:hAnsi="Arial" w:cs="Arial"/>
          <w:b/>
          <w:color w:val="auto"/>
          <w:sz w:val="22"/>
          <w:szCs w:val="22"/>
        </w:rPr>
        <w:t>Non, je vous l'ai déjà promis.</w:t>
      </w:r>
    </w:p>
    <w:p w:rsidR="00593BCF" w:rsidRPr="009D22D9" w:rsidRDefault="00593BCF" w:rsidP="00593BCF">
      <w:pPr>
        <w:pStyle w:val="dialog"/>
        <w:rPr>
          <w:rFonts w:ascii="Arial" w:hAnsi="Arial" w:cs="Arial"/>
          <w:b/>
          <w:color w:val="auto"/>
          <w:sz w:val="22"/>
          <w:szCs w:val="22"/>
        </w:rPr>
      </w:pPr>
    </w:p>
    <w:p w:rsidR="00593BCF" w:rsidRPr="009D22D9" w:rsidRDefault="00593BCF" w:rsidP="00593BCF">
      <w:pPr>
        <w:pStyle w:val="dialog"/>
        <w:rPr>
          <w:rFonts w:ascii="Arial" w:hAnsi="Arial" w:cs="Arial"/>
          <w:color w:val="auto"/>
          <w:sz w:val="22"/>
          <w:szCs w:val="22"/>
        </w:rPr>
      </w:pPr>
      <w:r w:rsidRPr="009D22D9">
        <w:rPr>
          <w:rFonts w:ascii="Arial" w:hAnsi="Arial" w:cs="Arial"/>
          <w:color w:val="auto"/>
          <w:sz w:val="22"/>
          <w:szCs w:val="22"/>
        </w:rPr>
        <w:t>Nein. Das verspreche ich euch.</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MUTTER MAGDA</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 xml:space="preserve">TC 03:18:22 </w:t>
      </w:r>
    </w:p>
    <w:p w:rsidR="00593BCF" w:rsidRPr="009D22D9" w:rsidRDefault="00593BCF" w:rsidP="00593BCF">
      <w:pPr>
        <w:pStyle w:val="dialog"/>
        <w:rPr>
          <w:rFonts w:ascii="Arial" w:hAnsi="Arial" w:cs="Arial"/>
          <w:b/>
          <w:sz w:val="22"/>
          <w:szCs w:val="22"/>
          <w:lang w:val="fr-SN"/>
        </w:rPr>
      </w:pPr>
      <w:r w:rsidRPr="009D22D9">
        <w:rPr>
          <w:rFonts w:ascii="Arial" w:hAnsi="Arial" w:cs="Arial"/>
          <w:b/>
          <w:sz w:val="22"/>
          <w:szCs w:val="22"/>
          <w:lang w:val="fr-SN"/>
        </w:rPr>
        <w:t xml:space="preserve">Une rafle ! Vite, dépéchez-vous! </w:t>
      </w:r>
    </w:p>
    <w:p w:rsidR="00593BCF" w:rsidRPr="009D22D9" w:rsidRDefault="00593BCF" w:rsidP="00593BCF">
      <w:pPr>
        <w:pStyle w:val="dialog"/>
        <w:rPr>
          <w:rFonts w:ascii="Arial" w:hAnsi="Arial" w:cs="Arial"/>
          <w:b/>
          <w:sz w:val="22"/>
          <w:szCs w:val="22"/>
        </w:rPr>
      </w:pPr>
      <w:r w:rsidRPr="009D22D9">
        <w:rPr>
          <w:rFonts w:ascii="Arial" w:hAnsi="Arial" w:cs="Arial"/>
          <w:b/>
          <w:sz w:val="22"/>
          <w:szCs w:val="22"/>
          <w:lang w:val="fr-SN"/>
        </w:rPr>
        <w:t xml:space="preserve">Allez, prenez tout ce qui traîne. Allez, cachez-vous, vite, vite, vite. </w:t>
      </w:r>
      <w:r w:rsidRPr="009D22D9">
        <w:rPr>
          <w:rFonts w:ascii="Arial" w:hAnsi="Arial" w:cs="Arial"/>
          <w:b/>
          <w:sz w:val="22"/>
          <w:szCs w:val="22"/>
        </w:rPr>
        <w:t xml:space="preserve">Rangez toutes vos affaires. Habillez-vous. </w:t>
      </w:r>
    </w:p>
    <w:p w:rsidR="00593BCF" w:rsidRPr="009D22D9" w:rsidRDefault="00593BCF" w:rsidP="00593BCF">
      <w:pPr>
        <w:pStyle w:val="dialog"/>
        <w:rPr>
          <w:rFonts w:ascii="Arial" w:hAnsi="Arial" w:cs="Arial"/>
          <w:b/>
          <w:sz w:val="22"/>
          <w:szCs w:val="22"/>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lastRenderedPageBreak/>
        <w:t xml:space="preserve">Eine Razzia! Schnell, versteckt Euch! Schnell! </w:t>
      </w: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Schell, zieht Euch an. Versteckt Euch! Lasst nichts rumliegen. Nehmt alles mit!  Schnell anziehen! Beeilt euch! Beeilt euch!</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erzähler</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03:18:37</w:t>
      </w: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rPr>
        <w:t>Bei einer Razzia werden ganze Straßen abgeriegelt und jedes Haus durchsucht.</w:t>
      </w:r>
    </w:p>
    <w:p w:rsidR="00593BCF" w:rsidRPr="009D22D9" w:rsidRDefault="00593BCF" w:rsidP="00593BCF">
      <w:pPr>
        <w:pStyle w:val="primaryheading"/>
        <w:rPr>
          <w:rFonts w:ascii="Arial" w:hAnsi="Arial" w:cs="Arial"/>
          <w:b/>
          <w:sz w:val="22"/>
          <w:szCs w:val="22"/>
        </w:rPr>
      </w:pPr>
      <w:r w:rsidRPr="009D22D9">
        <w:rPr>
          <w:rFonts w:ascii="Arial" w:hAnsi="Arial" w:cs="Arial"/>
          <w:b/>
          <w:sz w:val="22"/>
          <w:szCs w:val="22"/>
        </w:rPr>
        <w:t>22</w:t>
      </w:r>
      <w:r w:rsidRPr="009D22D9">
        <w:rPr>
          <w:rFonts w:ascii="Arial" w:hAnsi="Arial" w:cs="Arial"/>
          <w:b/>
          <w:sz w:val="22"/>
          <w:szCs w:val="22"/>
        </w:rPr>
        <w:tab/>
      </w:r>
      <w:r w:rsidRPr="009D22D9">
        <w:rPr>
          <w:rFonts w:ascii="Arial" w:hAnsi="Arial" w:cs="Arial"/>
          <w:sz w:val="22"/>
          <w:szCs w:val="22"/>
        </w:rPr>
        <w:t>TC 03:18:43</w:t>
      </w:r>
      <w:r w:rsidRPr="009D22D9">
        <w:rPr>
          <w:rFonts w:ascii="Arial" w:hAnsi="Arial" w:cs="Arial"/>
          <w:b/>
          <w:sz w:val="22"/>
          <w:szCs w:val="22"/>
        </w:rPr>
        <w:t xml:space="preserve"> Modell/ARCHIV: RAZZIA </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Sprecher</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03:18:43</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Nicht nur in Frankreich erleben Kinder und Jugendliche während der Nazi-Herrschaft solche Aktionen.</w:t>
      </w:r>
      <w:r w:rsidRPr="009D22D9">
        <w:rPr>
          <w:rFonts w:ascii="Arial" w:hAnsi="Arial" w:cs="Arial"/>
          <w:sz w:val="22"/>
          <w:szCs w:val="22"/>
        </w:rPr>
        <w:tab/>
      </w:r>
      <w:r w:rsidRPr="009D22D9">
        <w:rPr>
          <w:rFonts w:ascii="Arial" w:hAnsi="Arial" w:cs="Arial"/>
          <w:sz w:val="22"/>
          <w:szCs w:val="22"/>
        </w:rPr>
        <w:tab/>
      </w:r>
    </w:p>
    <w:p w:rsidR="00593BCF" w:rsidRPr="009D22D9" w:rsidRDefault="00593BCF" w:rsidP="00593BCF">
      <w:pPr>
        <w:pStyle w:val="primaryheading"/>
        <w:rPr>
          <w:rFonts w:ascii="Arial" w:hAnsi="Arial" w:cs="Arial"/>
          <w:b/>
          <w:sz w:val="22"/>
          <w:szCs w:val="22"/>
        </w:rPr>
      </w:pPr>
      <w:r w:rsidRPr="009D22D9">
        <w:rPr>
          <w:rFonts w:ascii="Arial" w:hAnsi="Arial" w:cs="Arial"/>
          <w:b/>
          <w:sz w:val="22"/>
          <w:szCs w:val="22"/>
        </w:rPr>
        <w:t>23</w:t>
      </w:r>
      <w:r w:rsidRPr="009D22D9">
        <w:rPr>
          <w:rFonts w:ascii="Arial" w:hAnsi="Arial" w:cs="Arial"/>
          <w:b/>
          <w:sz w:val="22"/>
          <w:szCs w:val="22"/>
        </w:rPr>
        <w:tab/>
      </w:r>
      <w:r w:rsidRPr="009D22D9">
        <w:rPr>
          <w:rFonts w:ascii="Arial" w:hAnsi="Arial" w:cs="Arial"/>
          <w:sz w:val="22"/>
          <w:szCs w:val="22"/>
        </w:rPr>
        <w:t>TC 03:18:50</w:t>
      </w:r>
      <w:r w:rsidRPr="009D22D9">
        <w:rPr>
          <w:rFonts w:ascii="Arial" w:hAnsi="Arial" w:cs="Arial"/>
          <w:b/>
          <w:sz w:val="22"/>
          <w:szCs w:val="22"/>
        </w:rPr>
        <w:t xml:space="preserve"> CHORUS: ENTDECKUNG &amp; FESTNAHME</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Monique (11)</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03:18:50</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Nachdem wir verraten wurden, sind sie gekommen, um uns zu verhaften. Eine Freundin hat mich gewarnt: Monique, geh nicht nach Hause.</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Anne (13)</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03:19:00</w:t>
      </w:r>
    </w:p>
    <w:p w:rsidR="00593BCF" w:rsidRPr="009D22D9" w:rsidRDefault="00593BCF" w:rsidP="00593BCF">
      <w:pPr>
        <w:pStyle w:val="dialog"/>
        <w:rPr>
          <w:rFonts w:ascii="Arial" w:hAnsi="Arial" w:cs="Arial"/>
          <w:color w:val="auto"/>
          <w:sz w:val="22"/>
          <w:szCs w:val="22"/>
        </w:rPr>
      </w:pPr>
      <w:r w:rsidRPr="009D22D9">
        <w:rPr>
          <w:rFonts w:ascii="Arial" w:hAnsi="Arial" w:cs="Arial"/>
          <w:color w:val="auto"/>
          <w:sz w:val="22"/>
          <w:szCs w:val="22"/>
        </w:rPr>
        <w:t>Es beklemmt mich, dass wir niemals hinausdürfen und ich habe große Angst, dass wir entdeckt werden.</w:t>
      </w:r>
      <w:r w:rsidRPr="009D22D9">
        <w:rPr>
          <w:rFonts w:ascii="Arial" w:hAnsi="Arial" w:cs="Arial"/>
          <w:color w:val="auto"/>
          <w:sz w:val="22"/>
          <w:szCs w:val="22"/>
        </w:rPr>
        <w:tab/>
      </w:r>
    </w:p>
    <w:p w:rsidR="00593BCF" w:rsidRPr="009D22D9" w:rsidRDefault="00593BCF" w:rsidP="00593BCF">
      <w:pPr>
        <w:pStyle w:val="primaryheading"/>
        <w:rPr>
          <w:rFonts w:ascii="Arial" w:hAnsi="Arial" w:cs="Arial"/>
          <w:b/>
          <w:sz w:val="22"/>
          <w:szCs w:val="22"/>
        </w:rPr>
      </w:pPr>
      <w:r w:rsidRPr="009D22D9">
        <w:rPr>
          <w:rFonts w:ascii="Arial" w:hAnsi="Arial" w:cs="Arial"/>
          <w:b/>
          <w:sz w:val="22"/>
          <w:szCs w:val="22"/>
        </w:rPr>
        <w:t>25</w:t>
      </w:r>
      <w:r w:rsidRPr="009D22D9">
        <w:rPr>
          <w:rFonts w:ascii="Arial" w:hAnsi="Arial" w:cs="Arial"/>
          <w:b/>
          <w:sz w:val="22"/>
          <w:szCs w:val="22"/>
        </w:rPr>
        <w:tab/>
      </w:r>
      <w:r w:rsidRPr="009D22D9">
        <w:rPr>
          <w:rFonts w:ascii="Arial" w:hAnsi="Arial" w:cs="Arial"/>
          <w:sz w:val="22"/>
          <w:szCs w:val="22"/>
        </w:rPr>
        <w:t xml:space="preserve">TC 03:19:09 </w:t>
      </w:r>
      <w:r w:rsidRPr="009D22D9">
        <w:rPr>
          <w:rFonts w:ascii="Arial" w:hAnsi="Arial" w:cs="Arial"/>
          <w:b/>
          <w:sz w:val="22"/>
          <w:szCs w:val="22"/>
        </w:rPr>
        <w:t xml:space="preserve">DRAMA:  PFARRAMT / SCHLAFZIMMER     </w:t>
      </w:r>
      <w:r w:rsidRPr="009D22D9">
        <w:rPr>
          <w:rFonts w:ascii="Arial" w:hAnsi="Arial" w:cs="Arial"/>
          <w:b/>
          <w:sz w:val="22"/>
          <w:szCs w:val="22"/>
        </w:rPr>
        <w:tab/>
      </w:r>
      <w:r w:rsidRPr="009D22D9">
        <w:rPr>
          <w:rFonts w:ascii="Arial" w:hAnsi="Arial" w:cs="Arial"/>
          <w:b/>
          <w:sz w:val="22"/>
          <w:szCs w:val="22"/>
        </w:rPr>
        <w:tab/>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David</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03:19:16</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Könnt ihr jemanden sehen?</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Daniel</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03:19:17</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Psst. Sei leise, sonst sind wir dran.</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Major Dubois</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03:19:21</w:t>
      </w:r>
    </w:p>
    <w:p w:rsidR="00593BCF" w:rsidRPr="009D22D9" w:rsidRDefault="00593BCF" w:rsidP="00593BCF">
      <w:pPr>
        <w:pStyle w:val="dialog"/>
        <w:rPr>
          <w:rFonts w:ascii="Arial" w:hAnsi="Arial" w:cs="Arial"/>
          <w:b/>
          <w:sz w:val="22"/>
          <w:szCs w:val="22"/>
          <w:lang w:val="fr-SN"/>
        </w:rPr>
      </w:pPr>
      <w:r w:rsidRPr="009D22D9">
        <w:rPr>
          <w:rFonts w:ascii="Arial" w:hAnsi="Arial" w:cs="Arial"/>
          <w:b/>
          <w:sz w:val="22"/>
          <w:szCs w:val="22"/>
          <w:lang w:val="fr-SN"/>
        </w:rPr>
        <w:t xml:space="preserve">Deux au grenier, deux dans la cave. </w:t>
      </w:r>
    </w:p>
    <w:p w:rsidR="00593BCF" w:rsidRPr="009D22D9" w:rsidRDefault="00593BCF" w:rsidP="00593BCF">
      <w:pPr>
        <w:pStyle w:val="dialog"/>
        <w:rPr>
          <w:rFonts w:ascii="Arial" w:hAnsi="Arial" w:cs="Arial"/>
          <w:b/>
          <w:sz w:val="22"/>
          <w:szCs w:val="22"/>
          <w:lang w:val="fr-SN"/>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 xml:space="preserve">Zwei auf den Dachboden, zwei in den Keller! </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lastRenderedPageBreak/>
        <w:t>Major Dubois</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03:19:28</w:t>
      </w:r>
    </w:p>
    <w:p w:rsidR="00593BCF" w:rsidRPr="009D22D9" w:rsidRDefault="00593BCF" w:rsidP="00593BCF">
      <w:pPr>
        <w:pStyle w:val="dialog"/>
        <w:rPr>
          <w:rFonts w:ascii="Arial" w:hAnsi="Arial" w:cs="Arial"/>
          <w:sz w:val="22"/>
          <w:szCs w:val="22"/>
          <w:lang w:val="fr-SN"/>
        </w:rPr>
      </w:pPr>
      <w:r w:rsidRPr="009D22D9">
        <w:rPr>
          <w:rFonts w:ascii="Arial" w:hAnsi="Arial" w:cs="Arial"/>
          <w:b/>
          <w:sz w:val="22"/>
          <w:szCs w:val="22"/>
          <w:lang w:val="fr-SN"/>
        </w:rPr>
        <w:t>Personne ne quitte la maison</w:t>
      </w:r>
      <w:r w:rsidRPr="009D22D9">
        <w:rPr>
          <w:rFonts w:ascii="Arial" w:hAnsi="Arial" w:cs="Arial"/>
          <w:sz w:val="22"/>
          <w:szCs w:val="22"/>
          <w:lang w:val="fr-SN"/>
        </w:rPr>
        <w:t>.</w:t>
      </w: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 xml:space="preserve"> </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Niemand verlässt das Haus!</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MUTTER MAGDA</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03:19:29</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Faites attention quand-même ! Que voulez-vous encore ? Vous avez déjà mon mari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Passen Sie auf, dass Sie nichts kaputt machen. Was wollen Sie noch? Sie haben doch schon meinen Mann!</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Major Dubois</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03:19:33</w:t>
      </w:r>
    </w:p>
    <w:p w:rsidR="00593BCF" w:rsidRPr="009D22D9" w:rsidRDefault="00593BCF" w:rsidP="00593BCF">
      <w:pPr>
        <w:pStyle w:val="dialog"/>
        <w:rPr>
          <w:rFonts w:ascii="Arial" w:hAnsi="Arial" w:cs="Arial"/>
          <w:b/>
          <w:sz w:val="22"/>
          <w:szCs w:val="22"/>
        </w:rPr>
      </w:pPr>
      <w:r w:rsidRPr="009D22D9">
        <w:rPr>
          <w:rFonts w:ascii="Arial" w:hAnsi="Arial" w:cs="Arial"/>
          <w:b/>
          <w:sz w:val="22"/>
          <w:szCs w:val="22"/>
          <w:lang w:val="en-US"/>
        </w:rPr>
        <w:t xml:space="preserve">Calmez-vous, Madame. </w:t>
      </w:r>
      <w:r w:rsidRPr="009D22D9">
        <w:rPr>
          <w:rFonts w:ascii="Arial" w:hAnsi="Arial" w:cs="Arial"/>
          <w:b/>
          <w:sz w:val="22"/>
          <w:szCs w:val="22"/>
        </w:rPr>
        <w:t>Asseyez-vous.</w:t>
      </w:r>
    </w:p>
    <w:p w:rsidR="00593BCF" w:rsidRPr="009D22D9" w:rsidRDefault="00593BCF" w:rsidP="00593BCF">
      <w:pPr>
        <w:pStyle w:val="dialog"/>
        <w:rPr>
          <w:rFonts w:ascii="Arial" w:hAnsi="Arial" w:cs="Arial"/>
          <w:b/>
          <w:sz w:val="22"/>
          <w:szCs w:val="22"/>
        </w:rPr>
      </w:pPr>
    </w:p>
    <w:p w:rsidR="00593BCF" w:rsidRPr="009D22D9" w:rsidRDefault="00593BCF" w:rsidP="00593BCF">
      <w:pPr>
        <w:pStyle w:val="dialog"/>
        <w:rPr>
          <w:rFonts w:ascii="Arial" w:hAnsi="Arial" w:cs="Arial"/>
          <w:b/>
          <w:sz w:val="22"/>
          <w:szCs w:val="22"/>
        </w:rPr>
      </w:pPr>
      <w:r w:rsidRPr="009D22D9">
        <w:rPr>
          <w:rFonts w:ascii="Arial" w:hAnsi="Arial" w:cs="Arial"/>
          <w:sz w:val="22"/>
          <w:szCs w:val="22"/>
        </w:rPr>
        <w:t>Beruhigen Sie sich und nehmen Sie Platz.</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Major Dubois</w:t>
      </w: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TC 03:19:51</w:t>
      </w:r>
    </w:p>
    <w:p w:rsidR="00593BCF" w:rsidRPr="009D22D9" w:rsidRDefault="00593BCF" w:rsidP="00593BCF">
      <w:pPr>
        <w:pStyle w:val="dialog"/>
        <w:rPr>
          <w:rFonts w:ascii="Arial" w:hAnsi="Arial" w:cs="Arial"/>
          <w:b/>
          <w:sz w:val="22"/>
          <w:szCs w:val="22"/>
          <w:lang w:val="fr-SN"/>
        </w:rPr>
      </w:pPr>
      <w:r w:rsidRPr="009D22D9">
        <w:rPr>
          <w:rFonts w:ascii="Arial" w:hAnsi="Arial" w:cs="Arial"/>
          <w:b/>
          <w:sz w:val="22"/>
          <w:szCs w:val="22"/>
          <w:lang w:val="fr-SN"/>
        </w:rPr>
        <w:t>Tu as eu ta chance…</w:t>
      </w:r>
    </w:p>
    <w:p w:rsidR="00593BCF" w:rsidRPr="009D22D9" w:rsidRDefault="00593BCF" w:rsidP="00593BCF">
      <w:pPr>
        <w:pStyle w:val="dialog"/>
        <w:rPr>
          <w:rFonts w:ascii="Arial" w:hAnsi="Arial" w:cs="Arial"/>
          <w:sz w:val="22"/>
          <w:szCs w:val="22"/>
          <w:lang w:val="fr-SN"/>
        </w:rPr>
      </w:pP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Du hattest deine Chance…</w:t>
      </w:r>
    </w:p>
    <w:p w:rsidR="00593BCF" w:rsidRPr="009D22D9" w:rsidRDefault="00593BCF" w:rsidP="00593BCF">
      <w:pPr>
        <w:pStyle w:val="dialogname"/>
        <w:rPr>
          <w:rFonts w:ascii="Arial" w:hAnsi="Arial" w:cs="Arial"/>
          <w:sz w:val="22"/>
          <w:szCs w:val="22"/>
          <w:lang w:val="fr-SN"/>
        </w:rPr>
      </w:pPr>
      <w:r w:rsidRPr="009D22D9">
        <w:rPr>
          <w:rFonts w:ascii="Arial" w:hAnsi="Arial" w:cs="Arial"/>
          <w:sz w:val="22"/>
          <w:szCs w:val="22"/>
          <w:lang w:val="fr-SN"/>
        </w:rPr>
        <w:t>MAJOR dubois</w:t>
      </w:r>
    </w:p>
    <w:p w:rsidR="00593BCF" w:rsidRPr="009D22D9" w:rsidRDefault="00593BCF" w:rsidP="00593BCF">
      <w:pPr>
        <w:pStyle w:val="dialog"/>
        <w:ind w:left="3840" w:hanging="1665"/>
        <w:rPr>
          <w:rFonts w:ascii="Arial" w:hAnsi="Arial" w:cs="Arial"/>
          <w:sz w:val="22"/>
          <w:szCs w:val="22"/>
        </w:rPr>
      </w:pPr>
      <w:r w:rsidRPr="009D22D9">
        <w:rPr>
          <w:rFonts w:ascii="Arial" w:hAnsi="Arial" w:cs="Arial"/>
          <w:sz w:val="22"/>
          <w:szCs w:val="22"/>
        </w:rPr>
        <w:t>TC 03:20:07</w:t>
      </w:r>
    </w:p>
    <w:p w:rsidR="00593BCF" w:rsidRPr="009D22D9" w:rsidRDefault="00593BCF" w:rsidP="00593BCF">
      <w:pPr>
        <w:pStyle w:val="dialog"/>
        <w:rPr>
          <w:rFonts w:ascii="Arial" w:hAnsi="Arial" w:cs="Arial"/>
          <w:b/>
          <w:sz w:val="22"/>
          <w:szCs w:val="22"/>
        </w:rPr>
      </w:pPr>
      <w:r w:rsidRPr="009D22D9">
        <w:rPr>
          <w:rFonts w:ascii="Arial" w:hAnsi="Arial" w:cs="Arial"/>
          <w:b/>
          <w:sz w:val="22"/>
          <w:szCs w:val="22"/>
          <w:lang w:val="fr-SN"/>
        </w:rPr>
        <w:t xml:space="preserve">Voyez-vous ça… </w:t>
      </w:r>
      <w:r w:rsidRPr="009D22D9">
        <w:rPr>
          <w:rFonts w:ascii="Arial" w:hAnsi="Arial" w:cs="Arial"/>
          <w:b/>
          <w:sz w:val="22"/>
          <w:szCs w:val="22"/>
        </w:rPr>
        <w:t>Sortez !</w:t>
      </w:r>
    </w:p>
    <w:p w:rsidR="00593BCF" w:rsidRPr="009D22D9" w:rsidRDefault="00593BCF" w:rsidP="00593BCF">
      <w:pPr>
        <w:pStyle w:val="dialog"/>
        <w:rPr>
          <w:rFonts w:ascii="Arial" w:hAnsi="Arial" w:cs="Arial"/>
          <w:b/>
          <w:sz w:val="22"/>
          <w:szCs w:val="22"/>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Sieh mal einer an! Rauskommen!</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MAJOR dubois</w:t>
      </w:r>
    </w:p>
    <w:p w:rsidR="00593BCF" w:rsidRPr="009D22D9" w:rsidRDefault="00593BCF" w:rsidP="00593BCF">
      <w:pPr>
        <w:pStyle w:val="parenthetical"/>
        <w:rPr>
          <w:rFonts w:ascii="Arial" w:hAnsi="Arial" w:cs="Arial"/>
          <w:sz w:val="22"/>
          <w:szCs w:val="22"/>
        </w:rPr>
      </w:pPr>
      <w:r w:rsidRPr="009D22D9">
        <w:rPr>
          <w:rFonts w:ascii="Arial" w:hAnsi="Arial" w:cs="Arial"/>
          <w:sz w:val="22"/>
          <w:szCs w:val="22"/>
        </w:rPr>
        <w:t>(ZU Sandrine)</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03:20:20</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Cache-toi si tu tiens à ta vie. Sinon, je t'emmène toi aussi.</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Und Du versteck Dich, wenn Dir Dein Leben lieb ist. Sonst muss ich dich auch mitnehmen.</w:t>
      </w:r>
    </w:p>
    <w:p w:rsidR="00593BCF" w:rsidRPr="009D22D9" w:rsidRDefault="00593BCF" w:rsidP="00593BCF">
      <w:pPr>
        <w:pStyle w:val="dialog"/>
        <w:rPr>
          <w:rFonts w:ascii="Arial" w:hAnsi="Arial" w:cs="Arial"/>
          <w:b/>
          <w:sz w:val="22"/>
          <w:szCs w:val="22"/>
        </w:rPr>
      </w:pP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03:20:26</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Je tiens à ma vie… Et je veux m'en servir pour faire le bien.</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 xml:space="preserve">Ich häng an meinem Leben... Und Ich will damit Gutes tun. </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lastRenderedPageBreak/>
        <w:t>TC 03:20:32</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rPr>
        <w:t xml:space="preserve">Et vous ? </w:t>
      </w:r>
      <w:r w:rsidRPr="009D22D9">
        <w:rPr>
          <w:rFonts w:ascii="Arial" w:hAnsi="Arial" w:cs="Arial"/>
          <w:b/>
          <w:sz w:val="22"/>
          <w:szCs w:val="22"/>
          <w:lang w:val="fr-FR"/>
        </w:rPr>
        <w:t>Vous voulez être du côté du bien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Und Sie? Tun Sie nicht auch viel lieber Gutes?</w:t>
      </w:r>
    </w:p>
    <w:p w:rsidR="00593BCF" w:rsidRPr="009D22D9" w:rsidRDefault="00593BCF" w:rsidP="00593BCF">
      <w:pPr>
        <w:pStyle w:val="dialogname"/>
        <w:rPr>
          <w:rFonts w:ascii="Arial" w:hAnsi="Arial" w:cs="Arial"/>
          <w:sz w:val="22"/>
          <w:szCs w:val="22"/>
          <w:lang w:val="fr-SN"/>
        </w:rPr>
      </w:pPr>
      <w:r w:rsidRPr="009D22D9">
        <w:rPr>
          <w:rFonts w:ascii="Arial" w:hAnsi="Arial" w:cs="Arial"/>
          <w:sz w:val="22"/>
          <w:szCs w:val="22"/>
          <w:lang w:val="fr-SN"/>
        </w:rPr>
        <w:t>Sandrine</w:t>
      </w: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TC 03:20:36</w:t>
      </w:r>
    </w:p>
    <w:p w:rsidR="00593BCF" w:rsidRPr="009D22D9" w:rsidRDefault="00593BCF" w:rsidP="00593BCF">
      <w:pPr>
        <w:pStyle w:val="dialog"/>
        <w:rPr>
          <w:rFonts w:ascii="Arial" w:hAnsi="Arial" w:cs="Arial"/>
          <w:b/>
          <w:sz w:val="22"/>
          <w:szCs w:val="22"/>
          <w:lang w:val="fr-SN"/>
        </w:rPr>
      </w:pPr>
      <w:r w:rsidRPr="009D22D9">
        <w:rPr>
          <w:rFonts w:ascii="Arial" w:hAnsi="Arial" w:cs="Arial"/>
          <w:b/>
          <w:sz w:val="22"/>
          <w:szCs w:val="22"/>
          <w:lang w:val="fr-SN"/>
        </w:rPr>
        <w:t>Ou du mal ?</w:t>
      </w:r>
    </w:p>
    <w:p w:rsidR="00593BCF" w:rsidRPr="009D22D9" w:rsidRDefault="00593BCF" w:rsidP="00593BCF">
      <w:pPr>
        <w:pStyle w:val="dialog"/>
        <w:rPr>
          <w:rFonts w:ascii="Arial" w:hAnsi="Arial" w:cs="Arial"/>
          <w:b/>
          <w:sz w:val="22"/>
          <w:szCs w:val="22"/>
          <w:lang w:val="fr-SN"/>
        </w:rPr>
      </w:pP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Oder nur Böses?</w:t>
      </w:r>
    </w:p>
    <w:p w:rsidR="00593BCF" w:rsidRPr="009D22D9" w:rsidRDefault="00593BCF" w:rsidP="00593BCF">
      <w:pPr>
        <w:pStyle w:val="dialogname"/>
        <w:rPr>
          <w:rFonts w:ascii="Arial" w:hAnsi="Arial" w:cs="Arial"/>
          <w:sz w:val="22"/>
          <w:szCs w:val="22"/>
          <w:lang w:val="fr-SN"/>
        </w:rPr>
      </w:pPr>
      <w:r w:rsidRPr="009D22D9">
        <w:rPr>
          <w:rFonts w:ascii="Arial" w:hAnsi="Arial" w:cs="Arial"/>
          <w:sz w:val="22"/>
          <w:szCs w:val="22"/>
          <w:lang w:val="fr-SN"/>
        </w:rPr>
        <w:t>MAJOR dubois</w:t>
      </w: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TC 03:20:47</w:t>
      </w:r>
    </w:p>
    <w:p w:rsidR="00593BCF" w:rsidRPr="009D22D9" w:rsidRDefault="00593BCF" w:rsidP="00593BCF">
      <w:pPr>
        <w:pStyle w:val="dialog"/>
        <w:rPr>
          <w:rFonts w:ascii="Arial" w:hAnsi="Arial" w:cs="Arial"/>
          <w:b/>
          <w:sz w:val="22"/>
          <w:szCs w:val="22"/>
          <w:lang w:val="fr-SN"/>
        </w:rPr>
      </w:pPr>
      <w:r w:rsidRPr="009D22D9">
        <w:rPr>
          <w:rFonts w:ascii="Arial" w:hAnsi="Arial" w:cs="Arial"/>
          <w:b/>
          <w:sz w:val="22"/>
          <w:szCs w:val="22"/>
          <w:lang w:val="fr-SN"/>
        </w:rPr>
        <w:t>Par ici !</w:t>
      </w:r>
    </w:p>
    <w:p w:rsidR="00593BCF" w:rsidRPr="009D22D9" w:rsidRDefault="00593BCF" w:rsidP="00593BCF">
      <w:pPr>
        <w:pStyle w:val="dialog"/>
        <w:rPr>
          <w:rFonts w:ascii="Arial" w:hAnsi="Arial" w:cs="Arial"/>
          <w:sz w:val="22"/>
          <w:szCs w:val="22"/>
          <w:lang w:val="fr-SN"/>
        </w:rPr>
      </w:pP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Kommt!</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erzähler</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03:20:49</w:t>
      </w: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rPr>
        <w:t>Einzelne französische Polizisten wechseln tatsächlich die Seite und schützen ihre Landsleute und die Juden.</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MAJOR dubois</w:t>
      </w:r>
    </w:p>
    <w:p w:rsidR="00593BCF" w:rsidRPr="009D22D9" w:rsidRDefault="00593BCF" w:rsidP="00593BCF">
      <w:pPr>
        <w:pStyle w:val="dialog"/>
        <w:spacing w:after="241"/>
        <w:rPr>
          <w:rFonts w:ascii="Arial" w:hAnsi="Arial" w:cs="Arial"/>
          <w:sz w:val="22"/>
          <w:szCs w:val="22"/>
          <w:lang w:val="en-US"/>
        </w:rPr>
      </w:pPr>
      <w:r w:rsidRPr="009D22D9">
        <w:rPr>
          <w:rFonts w:ascii="Arial" w:hAnsi="Arial" w:cs="Arial"/>
          <w:sz w:val="22"/>
          <w:szCs w:val="22"/>
          <w:lang w:val="en-US"/>
        </w:rPr>
        <w:t>TC 03:20:49</w:t>
      </w:r>
    </w:p>
    <w:p w:rsidR="00593BCF" w:rsidRPr="009D22D9" w:rsidRDefault="00593BCF" w:rsidP="00593BCF">
      <w:pPr>
        <w:pStyle w:val="dialog"/>
        <w:spacing w:after="241"/>
        <w:rPr>
          <w:rFonts w:ascii="Arial" w:hAnsi="Arial" w:cs="Arial"/>
          <w:b/>
          <w:sz w:val="22"/>
          <w:szCs w:val="22"/>
          <w:lang w:val="en-US"/>
        </w:rPr>
      </w:pPr>
      <w:r w:rsidRPr="009D22D9">
        <w:rPr>
          <w:rFonts w:ascii="Arial" w:hAnsi="Arial" w:cs="Arial"/>
          <w:b/>
          <w:sz w:val="22"/>
          <w:szCs w:val="22"/>
          <w:lang w:val="en-US"/>
        </w:rPr>
        <w:t xml:space="preserve">Vite !  Vite! </w:t>
      </w:r>
    </w:p>
    <w:p w:rsidR="00593BCF" w:rsidRPr="009D22D9" w:rsidRDefault="00593BCF" w:rsidP="00593BCF">
      <w:pPr>
        <w:pStyle w:val="dialog"/>
        <w:spacing w:after="241"/>
        <w:rPr>
          <w:rFonts w:ascii="Arial" w:hAnsi="Arial" w:cs="Arial"/>
          <w:sz w:val="22"/>
          <w:szCs w:val="22"/>
        </w:rPr>
      </w:pPr>
      <w:r w:rsidRPr="009D22D9">
        <w:rPr>
          <w:rFonts w:ascii="Arial" w:hAnsi="Arial" w:cs="Arial"/>
          <w:sz w:val="22"/>
          <w:szCs w:val="22"/>
        </w:rPr>
        <w:t>Schnell!</w:t>
      </w:r>
    </w:p>
    <w:p w:rsidR="00593BCF" w:rsidRPr="009D22D9" w:rsidRDefault="00593BCF" w:rsidP="00593BCF">
      <w:pPr>
        <w:pStyle w:val="dialogname"/>
        <w:rPr>
          <w:rFonts w:ascii="Arial" w:hAnsi="Arial" w:cs="Arial"/>
          <w:sz w:val="22"/>
          <w:szCs w:val="22"/>
          <w:lang w:val="fr-SN"/>
        </w:rPr>
      </w:pPr>
      <w:r w:rsidRPr="009D22D9">
        <w:rPr>
          <w:rFonts w:ascii="Arial" w:hAnsi="Arial" w:cs="Arial"/>
          <w:sz w:val="22"/>
          <w:szCs w:val="22"/>
          <w:lang w:val="fr-SN"/>
        </w:rPr>
        <w:t>SANDRINE</w:t>
      </w: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TC 03:20:59</w:t>
      </w:r>
    </w:p>
    <w:p w:rsidR="00593BCF" w:rsidRPr="009D22D9" w:rsidRDefault="00593BCF" w:rsidP="00593BCF">
      <w:pPr>
        <w:pStyle w:val="dialog"/>
        <w:rPr>
          <w:rFonts w:ascii="Arial" w:hAnsi="Arial" w:cs="Arial"/>
          <w:b/>
          <w:sz w:val="22"/>
          <w:szCs w:val="22"/>
          <w:lang w:val="fr-SN"/>
        </w:rPr>
      </w:pPr>
      <w:r w:rsidRPr="009D22D9">
        <w:rPr>
          <w:rFonts w:ascii="Arial" w:hAnsi="Arial" w:cs="Arial"/>
          <w:b/>
          <w:sz w:val="22"/>
          <w:szCs w:val="22"/>
          <w:lang w:val="fr-SN"/>
        </w:rPr>
        <w:t>Merci!</w:t>
      </w:r>
    </w:p>
    <w:p w:rsidR="00593BCF" w:rsidRPr="009D22D9" w:rsidRDefault="00593BCF" w:rsidP="00593BCF">
      <w:pPr>
        <w:pStyle w:val="dialog"/>
        <w:rPr>
          <w:rFonts w:ascii="Arial" w:hAnsi="Arial" w:cs="Arial"/>
          <w:b/>
          <w:sz w:val="22"/>
          <w:szCs w:val="22"/>
          <w:lang w:val="fr-SN"/>
        </w:rPr>
      </w:pP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 xml:space="preserve">Danke! </w:t>
      </w:r>
    </w:p>
    <w:p w:rsidR="00593BCF" w:rsidRPr="009D22D9" w:rsidRDefault="00593BCF" w:rsidP="00593BCF">
      <w:pPr>
        <w:pStyle w:val="primaryheading"/>
        <w:ind w:left="0" w:firstLine="0"/>
        <w:rPr>
          <w:rFonts w:ascii="Arial" w:hAnsi="Arial" w:cs="Arial"/>
          <w:b/>
          <w:sz w:val="22"/>
          <w:szCs w:val="22"/>
          <w:lang w:val="fr-SN"/>
        </w:rPr>
      </w:pPr>
      <w:r w:rsidRPr="009D22D9">
        <w:rPr>
          <w:rFonts w:ascii="Arial" w:hAnsi="Arial" w:cs="Arial"/>
          <w:b/>
          <w:sz w:val="22"/>
          <w:szCs w:val="22"/>
          <w:lang w:val="fr-SN"/>
        </w:rPr>
        <w:t>26</w:t>
      </w:r>
      <w:r w:rsidRPr="009D22D9">
        <w:rPr>
          <w:rFonts w:ascii="Arial" w:hAnsi="Arial" w:cs="Arial"/>
          <w:b/>
          <w:sz w:val="22"/>
          <w:szCs w:val="22"/>
          <w:lang w:val="fr-SN"/>
        </w:rPr>
        <w:tab/>
      </w:r>
      <w:r w:rsidRPr="009D22D9">
        <w:rPr>
          <w:rFonts w:ascii="Arial" w:hAnsi="Arial" w:cs="Arial"/>
          <w:sz w:val="22"/>
          <w:szCs w:val="22"/>
          <w:lang w:val="fr-SN"/>
        </w:rPr>
        <w:t>TC 03:21:12</w:t>
      </w:r>
      <w:r w:rsidRPr="009D22D9">
        <w:rPr>
          <w:rFonts w:ascii="Arial" w:hAnsi="Arial" w:cs="Arial"/>
          <w:b/>
          <w:sz w:val="22"/>
          <w:szCs w:val="22"/>
          <w:lang w:val="fr-SN"/>
        </w:rPr>
        <w:t xml:space="preserve"> MODELL: Razzia Le Chambon</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erzähler</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03:21:14</w:t>
      </w: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rPr>
        <w:t>Manche Polizisten warnen sogar vor einer Razzia der Deutschen Soldaten, damit sich alle rechtzeitig verstecken können. So ist es auch in der Gemeinde des Pfarrers Trocmé in Le Chambon. Gemeinsam gelingt es den Menschen dort, fünftausend Flüchtlinge vor den Deutschen zu verstecken.</w:t>
      </w:r>
      <w:r w:rsidRPr="009D22D9">
        <w:rPr>
          <w:rFonts w:ascii="Arial" w:hAnsi="Arial" w:cs="Arial"/>
          <w:sz w:val="22"/>
          <w:szCs w:val="22"/>
          <w:lang w:val="fr-SN"/>
        </w:rPr>
        <w:tab/>
      </w:r>
    </w:p>
    <w:p w:rsidR="00593BCF" w:rsidRPr="009D22D9" w:rsidRDefault="00593BCF" w:rsidP="00593BCF">
      <w:pPr>
        <w:pStyle w:val="primaryheading"/>
        <w:rPr>
          <w:rFonts w:ascii="Arial" w:hAnsi="Arial" w:cs="Arial"/>
          <w:b/>
          <w:sz w:val="22"/>
          <w:szCs w:val="22"/>
        </w:rPr>
      </w:pPr>
      <w:r w:rsidRPr="009D22D9">
        <w:rPr>
          <w:rFonts w:ascii="Arial" w:hAnsi="Arial" w:cs="Arial"/>
          <w:b/>
          <w:sz w:val="22"/>
          <w:szCs w:val="22"/>
        </w:rPr>
        <w:t>27</w:t>
      </w:r>
      <w:r w:rsidRPr="009D22D9">
        <w:rPr>
          <w:rFonts w:ascii="Arial" w:hAnsi="Arial" w:cs="Arial"/>
          <w:b/>
          <w:sz w:val="22"/>
          <w:szCs w:val="22"/>
        </w:rPr>
        <w:tab/>
      </w:r>
      <w:r w:rsidRPr="009D22D9">
        <w:rPr>
          <w:rFonts w:ascii="Arial" w:hAnsi="Arial" w:cs="Arial"/>
          <w:sz w:val="22"/>
          <w:szCs w:val="22"/>
        </w:rPr>
        <w:t>TC 03:21:22</w:t>
      </w:r>
      <w:r w:rsidRPr="009D22D9">
        <w:rPr>
          <w:rFonts w:ascii="Arial" w:hAnsi="Arial" w:cs="Arial"/>
          <w:b/>
          <w:sz w:val="22"/>
          <w:szCs w:val="22"/>
        </w:rPr>
        <w:t xml:space="preserve"> ARCHIV: FOTOS VON LE CHAMBON</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lastRenderedPageBreak/>
        <w:t>erzähler</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03:21:23</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Über dreitausend davon sind Juden. Diese unglaubliche Hilfsaktion der Bewohner von Le Chambon ist nur möglich, weil alle zusammenhalten und mithelfen.</w:t>
      </w:r>
    </w:p>
    <w:p w:rsidR="00593BCF" w:rsidRPr="009D22D9" w:rsidRDefault="00593BCF" w:rsidP="00593BCF">
      <w:pPr>
        <w:pStyle w:val="primaryheading"/>
        <w:rPr>
          <w:rFonts w:ascii="Arial" w:hAnsi="Arial" w:cs="Arial"/>
          <w:b/>
          <w:sz w:val="22"/>
          <w:szCs w:val="22"/>
        </w:rPr>
      </w:pPr>
      <w:r w:rsidRPr="009D22D9">
        <w:rPr>
          <w:rFonts w:ascii="Arial" w:hAnsi="Arial" w:cs="Arial"/>
          <w:b/>
          <w:sz w:val="22"/>
          <w:szCs w:val="22"/>
        </w:rPr>
        <w:t>28</w:t>
      </w:r>
      <w:r w:rsidRPr="009D22D9">
        <w:rPr>
          <w:rFonts w:ascii="Arial" w:hAnsi="Arial" w:cs="Arial"/>
          <w:b/>
          <w:sz w:val="22"/>
          <w:szCs w:val="22"/>
        </w:rPr>
        <w:tab/>
      </w:r>
      <w:r w:rsidRPr="009D22D9">
        <w:rPr>
          <w:rFonts w:ascii="Arial" w:hAnsi="Arial" w:cs="Arial"/>
          <w:sz w:val="22"/>
          <w:szCs w:val="22"/>
        </w:rPr>
        <w:t>TC 03:21:37</w:t>
      </w:r>
      <w:r w:rsidRPr="009D22D9">
        <w:rPr>
          <w:rFonts w:ascii="Arial" w:hAnsi="Arial" w:cs="Arial"/>
          <w:b/>
          <w:sz w:val="22"/>
          <w:szCs w:val="22"/>
        </w:rPr>
        <w:t xml:space="preserve"> DRAMA:  WALD                       </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w:t>
      </w:r>
    </w:p>
    <w:p w:rsidR="00593BCF" w:rsidRPr="009D22D9" w:rsidRDefault="00593BCF" w:rsidP="00593BCF">
      <w:pPr>
        <w:pStyle w:val="parenthetical"/>
        <w:rPr>
          <w:rFonts w:ascii="Arial" w:hAnsi="Arial" w:cs="Arial"/>
          <w:sz w:val="22"/>
          <w:szCs w:val="22"/>
        </w:rPr>
      </w:pPr>
      <w:r w:rsidRPr="009D22D9">
        <w:rPr>
          <w:rFonts w:ascii="Arial" w:hAnsi="Arial" w:cs="Arial"/>
          <w:sz w:val="22"/>
          <w:szCs w:val="22"/>
        </w:rPr>
        <w:t>(ZU DEBORAH)</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03:21:38</w:t>
      </w:r>
    </w:p>
    <w:p w:rsidR="00593BCF" w:rsidRPr="009D22D9" w:rsidRDefault="00593BCF" w:rsidP="00593BCF">
      <w:pPr>
        <w:pStyle w:val="dialog"/>
        <w:rPr>
          <w:rFonts w:ascii="Arial" w:hAnsi="Arial" w:cs="Arial"/>
          <w:b/>
          <w:sz w:val="22"/>
          <w:szCs w:val="22"/>
          <w:lang w:val="en-US"/>
        </w:rPr>
      </w:pPr>
      <w:r w:rsidRPr="009D22D9">
        <w:rPr>
          <w:rFonts w:ascii="Arial" w:hAnsi="Arial" w:cs="Arial"/>
          <w:b/>
          <w:sz w:val="22"/>
          <w:szCs w:val="22"/>
          <w:lang w:val="en-US"/>
        </w:rPr>
        <w:t>Ça va ?</w:t>
      </w:r>
    </w:p>
    <w:p w:rsidR="00593BCF" w:rsidRPr="009D22D9" w:rsidRDefault="00593BCF" w:rsidP="00593BCF">
      <w:pPr>
        <w:pStyle w:val="dialog"/>
        <w:rPr>
          <w:rFonts w:ascii="Arial" w:hAnsi="Arial" w:cs="Arial"/>
          <w:b/>
          <w:sz w:val="22"/>
          <w:szCs w:val="22"/>
          <w:lang w:val="en-US"/>
        </w:rPr>
      </w:pP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Geht‘s?</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Daniel</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03:21:39</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Warte. Komm her.</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SaNdrine</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03:21:42</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 xml:space="preserve">Non, ne vous inquiétez pas ! Personne ne connaît cet endroit. Ici, nous sommes….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Keine Sorge. Hier sind wir erst mal sicher. Kein Mensch kennt das hier.</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03:22:03</w:t>
      </w:r>
    </w:p>
    <w:p w:rsidR="00593BCF" w:rsidRPr="009D22D9" w:rsidRDefault="00593BCF" w:rsidP="00593BCF">
      <w:pPr>
        <w:pStyle w:val="dialog"/>
        <w:rPr>
          <w:rFonts w:ascii="Arial" w:hAnsi="Arial" w:cs="Arial"/>
          <w:b/>
          <w:sz w:val="22"/>
          <w:szCs w:val="22"/>
        </w:rPr>
      </w:pPr>
      <w:r w:rsidRPr="009D22D9">
        <w:rPr>
          <w:rFonts w:ascii="Arial" w:hAnsi="Arial" w:cs="Arial"/>
          <w:b/>
          <w:sz w:val="22"/>
          <w:szCs w:val="22"/>
        </w:rPr>
        <w:t xml:space="preserve">Papa ? </w:t>
      </w:r>
    </w:p>
    <w:p w:rsidR="00593BCF" w:rsidRPr="009D22D9" w:rsidRDefault="00593BCF" w:rsidP="00593BCF">
      <w:pPr>
        <w:pStyle w:val="dialog"/>
        <w:rPr>
          <w:rFonts w:ascii="Arial" w:hAnsi="Arial" w:cs="Arial"/>
          <w:b/>
          <w:sz w:val="22"/>
          <w:szCs w:val="22"/>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 xml:space="preserve">Papa? </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 xml:space="preserve">PFARRER morel </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03:22:05</w:t>
      </w:r>
    </w:p>
    <w:p w:rsidR="00593BCF" w:rsidRPr="009D22D9" w:rsidRDefault="00593BCF" w:rsidP="00593BCF">
      <w:pPr>
        <w:pStyle w:val="dialog"/>
        <w:rPr>
          <w:rFonts w:ascii="Arial" w:hAnsi="Arial" w:cs="Arial"/>
          <w:b/>
          <w:sz w:val="22"/>
          <w:szCs w:val="22"/>
        </w:rPr>
      </w:pPr>
      <w:r w:rsidRPr="009D22D9">
        <w:rPr>
          <w:rFonts w:ascii="Arial" w:hAnsi="Arial" w:cs="Arial"/>
          <w:b/>
          <w:sz w:val="22"/>
          <w:szCs w:val="22"/>
        </w:rPr>
        <w:t>Bonjour, ma chérie.</w:t>
      </w:r>
    </w:p>
    <w:p w:rsidR="00593BCF" w:rsidRPr="009D22D9" w:rsidRDefault="00593BCF" w:rsidP="00593BCF">
      <w:pPr>
        <w:pStyle w:val="dialog"/>
        <w:rPr>
          <w:rFonts w:ascii="Arial" w:hAnsi="Arial" w:cs="Arial"/>
          <w:b/>
          <w:sz w:val="22"/>
          <w:szCs w:val="22"/>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Bonjour, mein Schatz.</w:t>
      </w:r>
    </w:p>
    <w:p w:rsidR="00593BCF" w:rsidRPr="009D22D9" w:rsidRDefault="00593BCF" w:rsidP="00593BCF">
      <w:pPr>
        <w:pStyle w:val="dialogname"/>
        <w:rPr>
          <w:rFonts w:ascii="Arial" w:hAnsi="Arial" w:cs="Arial"/>
          <w:color w:val="auto"/>
          <w:sz w:val="22"/>
          <w:szCs w:val="22"/>
        </w:rPr>
      </w:pPr>
      <w:r w:rsidRPr="009D22D9">
        <w:rPr>
          <w:rFonts w:ascii="Arial" w:hAnsi="Arial" w:cs="Arial"/>
          <w:color w:val="auto"/>
          <w:sz w:val="22"/>
          <w:szCs w:val="22"/>
        </w:rPr>
        <w:t>SaNdrine</w:t>
      </w:r>
    </w:p>
    <w:p w:rsidR="00593BCF" w:rsidRPr="009D22D9" w:rsidRDefault="00593BCF" w:rsidP="00593BCF">
      <w:pPr>
        <w:pStyle w:val="dialog"/>
        <w:rPr>
          <w:rFonts w:ascii="Arial" w:hAnsi="Arial" w:cs="Arial"/>
          <w:color w:val="auto"/>
          <w:sz w:val="22"/>
          <w:szCs w:val="22"/>
        </w:rPr>
      </w:pPr>
      <w:r w:rsidRPr="009D22D9">
        <w:rPr>
          <w:rFonts w:ascii="Arial" w:hAnsi="Arial" w:cs="Arial"/>
          <w:color w:val="auto"/>
          <w:sz w:val="22"/>
          <w:szCs w:val="22"/>
        </w:rPr>
        <w:t>TC 03:22:13</w:t>
      </w:r>
    </w:p>
    <w:p w:rsidR="00593BCF" w:rsidRPr="009D22D9" w:rsidRDefault="00593BCF" w:rsidP="00593BCF">
      <w:pPr>
        <w:pStyle w:val="dialog"/>
        <w:rPr>
          <w:rFonts w:ascii="Arial" w:hAnsi="Arial" w:cs="Arial"/>
          <w:b/>
          <w:color w:val="auto"/>
          <w:sz w:val="22"/>
          <w:szCs w:val="22"/>
          <w:lang w:val="fr-FR"/>
        </w:rPr>
      </w:pPr>
      <w:r w:rsidRPr="009D22D9">
        <w:rPr>
          <w:rFonts w:ascii="Arial" w:hAnsi="Arial" w:cs="Arial"/>
          <w:b/>
          <w:color w:val="auto"/>
          <w:sz w:val="22"/>
          <w:szCs w:val="22"/>
          <w:lang w:val="fr-FR"/>
        </w:rPr>
        <w:t>J'ai eu si peur ! J'ai cru que je ne te reverrais plus jamais !</w:t>
      </w:r>
    </w:p>
    <w:p w:rsidR="00593BCF" w:rsidRPr="009D22D9" w:rsidRDefault="00593BCF" w:rsidP="00593BCF">
      <w:pPr>
        <w:pStyle w:val="dialog"/>
        <w:rPr>
          <w:rFonts w:ascii="Arial" w:hAnsi="Arial" w:cs="Arial"/>
          <w:b/>
          <w:color w:val="auto"/>
          <w:sz w:val="22"/>
          <w:szCs w:val="22"/>
          <w:lang w:val="fr-FR"/>
        </w:rPr>
      </w:pPr>
    </w:p>
    <w:p w:rsidR="00593BCF" w:rsidRPr="009D22D9" w:rsidRDefault="00593BCF" w:rsidP="00593BCF">
      <w:pPr>
        <w:pStyle w:val="dialog"/>
        <w:rPr>
          <w:rFonts w:ascii="Arial" w:hAnsi="Arial" w:cs="Arial"/>
          <w:color w:val="auto"/>
          <w:sz w:val="22"/>
          <w:szCs w:val="22"/>
        </w:rPr>
      </w:pPr>
      <w:r w:rsidRPr="009D22D9">
        <w:rPr>
          <w:rFonts w:ascii="Arial" w:hAnsi="Arial" w:cs="Arial"/>
          <w:color w:val="auto"/>
          <w:sz w:val="22"/>
          <w:szCs w:val="22"/>
        </w:rPr>
        <w:t>Ich hatte solche Angst! Ich dachte wirklich, ich sehe dich nie wieder.</w:t>
      </w:r>
    </w:p>
    <w:p w:rsidR="00593BCF" w:rsidRPr="009D22D9" w:rsidRDefault="00593BCF" w:rsidP="00593BCF">
      <w:pPr>
        <w:pStyle w:val="dialogname"/>
        <w:rPr>
          <w:rFonts w:ascii="Arial" w:hAnsi="Arial" w:cs="Arial"/>
          <w:color w:val="auto"/>
          <w:sz w:val="22"/>
          <w:szCs w:val="22"/>
          <w:lang w:val="en-US"/>
        </w:rPr>
      </w:pPr>
      <w:r w:rsidRPr="009D22D9">
        <w:rPr>
          <w:rFonts w:ascii="Arial" w:hAnsi="Arial" w:cs="Arial"/>
          <w:color w:val="auto"/>
          <w:sz w:val="22"/>
          <w:szCs w:val="22"/>
          <w:lang w:val="en-US"/>
        </w:rPr>
        <w:t>PFARRER Morel</w:t>
      </w:r>
    </w:p>
    <w:p w:rsidR="00593BCF" w:rsidRPr="009D22D9" w:rsidRDefault="00593BCF" w:rsidP="00593BCF">
      <w:pPr>
        <w:pStyle w:val="dialog"/>
        <w:rPr>
          <w:rFonts w:ascii="Arial" w:hAnsi="Arial" w:cs="Arial"/>
          <w:color w:val="auto"/>
          <w:sz w:val="22"/>
          <w:szCs w:val="22"/>
          <w:lang w:val="en-US"/>
        </w:rPr>
      </w:pPr>
      <w:r w:rsidRPr="009D22D9">
        <w:rPr>
          <w:rFonts w:ascii="Arial" w:hAnsi="Arial" w:cs="Arial"/>
          <w:color w:val="auto"/>
          <w:sz w:val="22"/>
          <w:szCs w:val="22"/>
          <w:lang w:val="en-US"/>
        </w:rPr>
        <w:t>TC 03:22:18</w:t>
      </w:r>
    </w:p>
    <w:p w:rsidR="00593BCF" w:rsidRPr="009D22D9" w:rsidRDefault="00593BCF" w:rsidP="00593BCF">
      <w:pPr>
        <w:pStyle w:val="dialog"/>
        <w:rPr>
          <w:rFonts w:ascii="Arial" w:hAnsi="Arial" w:cs="Arial"/>
          <w:b/>
          <w:color w:val="auto"/>
          <w:sz w:val="22"/>
          <w:szCs w:val="22"/>
          <w:lang w:val="fr-FR"/>
        </w:rPr>
      </w:pPr>
      <w:r w:rsidRPr="009D22D9">
        <w:rPr>
          <w:rFonts w:ascii="Arial" w:hAnsi="Arial" w:cs="Arial"/>
          <w:b/>
          <w:color w:val="auto"/>
          <w:sz w:val="22"/>
          <w:szCs w:val="22"/>
          <w:lang w:val="fr-FR"/>
        </w:rPr>
        <w:t xml:space="preserve">Le major Dubois m'a relâché il y a deux jours. Contre l'avis des Allemands. C'est </w:t>
      </w:r>
      <w:r w:rsidRPr="009D22D9">
        <w:rPr>
          <w:rFonts w:ascii="Arial" w:hAnsi="Arial" w:cs="Arial"/>
          <w:b/>
          <w:color w:val="auto"/>
          <w:sz w:val="22"/>
          <w:szCs w:val="22"/>
          <w:lang w:val="fr-FR"/>
        </w:rPr>
        <w:lastRenderedPageBreak/>
        <w:t>pour ça que je dois me cacher quelque temps.</w:t>
      </w:r>
    </w:p>
    <w:p w:rsidR="00593BCF" w:rsidRPr="009D22D9" w:rsidRDefault="00593BCF" w:rsidP="00593BCF">
      <w:pPr>
        <w:pStyle w:val="dialog"/>
        <w:rPr>
          <w:rFonts w:ascii="Arial" w:hAnsi="Arial" w:cs="Arial"/>
          <w:b/>
          <w:color w:val="auto"/>
          <w:sz w:val="22"/>
          <w:szCs w:val="22"/>
          <w:lang w:val="fr-FR"/>
        </w:rPr>
      </w:pPr>
    </w:p>
    <w:p w:rsidR="00593BCF" w:rsidRPr="009D22D9" w:rsidRDefault="00593BCF" w:rsidP="00593BCF">
      <w:pPr>
        <w:pStyle w:val="dialog"/>
        <w:rPr>
          <w:rFonts w:ascii="Arial" w:hAnsi="Arial" w:cs="Arial"/>
          <w:color w:val="auto"/>
          <w:sz w:val="22"/>
          <w:szCs w:val="22"/>
          <w:lang w:val="fr-SN"/>
        </w:rPr>
      </w:pPr>
      <w:r w:rsidRPr="009D22D9">
        <w:rPr>
          <w:rFonts w:ascii="Arial" w:hAnsi="Arial" w:cs="Arial"/>
          <w:color w:val="auto"/>
          <w:sz w:val="22"/>
          <w:szCs w:val="22"/>
        </w:rPr>
        <w:t xml:space="preserve">Major Dubois hat mich gehen lassen. Unglaublich. Gegen den Willen der Deutschen. </w:t>
      </w:r>
      <w:r w:rsidRPr="009D22D9">
        <w:rPr>
          <w:rFonts w:ascii="Arial" w:hAnsi="Arial" w:cs="Arial"/>
          <w:color w:val="auto"/>
          <w:sz w:val="22"/>
          <w:szCs w:val="22"/>
          <w:lang w:val="fr-SN"/>
        </w:rPr>
        <w:t>Desshalb muss ich mich eine Weile verstecken.</w:t>
      </w:r>
    </w:p>
    <w:p w:rsidR="00593BCF" w:rsidRPr="009D22D9" w:rsidRDefault="00593BCF" w:rsidP="00593BCF">
      <w:pPr>
        <w:pStyle w:val="dialogname"/>
        <w:rPr>
          <w:rFonts w:ascii="Arial" w:hAnsi="Arial" w:cs="Arial"/>
          <w:color w:val="auto"/>
          <w:sz w:val="22"/>
          <w:szCs w:val="22"/>
        </w:rPr>
      </w:pPr>
      <w:r w:rsidRPr="009D22D9">
        <w:rPr>
          <w:rFonts w:ascii="Arial" w:hAnsi="Arial" w:cs="Arial"/>
          <w:color w:val="auto"/>
          <w:sz w:val="22"/>
          <w:szCs w:val="22"/>
        </w:rPr>
        <w:t>Sandrine</w:t>
      </w:r>
    </w:p>
    <w:p w:rsidR="00593BCF" w:rsidRPr="009D22D9" w:rsidRDefault="00593BCF" w:rsidP="00593BCF">
      <w:pPr>
        <w:pStyle w:val="dialog"/>
        <w:rPr>
          <w:rFonts w:ascii="Arial" w:hAnsi="Arial" w:cs="Arial"/>
          <w:color w:val="auto"/>
          <w:sz w:val="22"/>
          <w:szCs w:val="22"/>
        </w:rPr>
      </w:pPr>
      <w:r w:rsidRPr="009D22D9">
        <w:rPr>
          <w:rFonts w:ascii="Arial" w:hAnsi="Arial" w:cs="Arial"/>
          <w:color w:val="auto"/>
          <w:sz w:val="22"/>
          <w:szCs w:val="22"/>
        </w:rPr>
        <w:t>TC 03:22:29</w:t>
      </w:r>
    </w:p>
    <w:p w:rsidR="00593BCF" w:rsidRPr="009D22D9" w:rsidRDefault="00593BCF" w:rsidP="00593BCF">
      <w:pPr>
        <w:pStyle w:val="dialog"/>
        <w:rPr>
          <w:rFonts w:ascii="Arial" w:hAnsi="Arial" w:cs="Arial"/>
          <w:b/>
          <w:color w:val="auto"/>
          <w:sz w:val="22"/>
          <w:szCs w:val="22"/>
          <w:lang w:val="fr-FR"/>
        </w:rPr>
      </w:pPr>
      <w:r w:rsidRPr="009D22D9">
        <w:rPr>
          <w:rFonts w:ascii="Arial" w:hAnsi="Arial" w:cs="Arial"/>
          <w:b/>
          <w:color w:val="auto"/>
          <w:sz w:val="22"/>
          <w:szCs w:val="22"/>
          <w:lang w:val="fr-FR"/>
        </w:rPr>
        <w:t>Papa, le major nous a aussi laissé partir. C'est grâce à lui que nous avons pu nous enfuir.</w:t>
      </w:r>
    </w:p>
    <w:p w:rsidR="00593BCF" w:rsidRPr="009D22D9" w:rsidRDefault="00593BCF" w:rsidP="00593BCF">
      <w:pPr>
        <w:pStyle w:val="dialog"/>
        <w:rPr>
          <w:rFonts w:ascii="Arial" w:hAnsi="Arial" w:cs="Arial"/>
          <w:b/>
          <w:color w:val="auto"/>
          <w:sz w:val="22"/>
          <w:szCs w:val="22"/>
          <w:lang w:val="fr-FR"/>
        </w:rPr>
      </w:pPr>
    </w:p>
    <w:p w:rsidR="00593BCF" w:rsidRPr="009D22D9" w:rsidRDefault="00593BCF" w:rsidP="00593BCF">
      <w:pPr>
        <w:pStyle w:val="dialog"/>
        <w:rPr>
          <w:rFonts w:ascii="Arial" w:hAnsi="Arial" w:cs="Arial"/>
          <w:color w:val="auto"/>
          <w:sz w:val="22"/>
          <w:szCs w:val="22"/>
        </w:rPr>
      </w:pPr>
      <w:r w:rsidRPr="009D22D9">
        <w:rPr>
          <w:rFonts w:ascii="Arial" w:hAnsi="Arial" w:cs="Arial"/>
          <w:color w:val="auto"/>
          <w:sz w:val="22"/>
          <w:szCs w:val="22"/>
        </w:rPr>
        <w:t>Papa, der Major hat uns auch nicht verraten. Nur seinetwegen konnten wir bei der Razzia fliehen.</w:t>
      </w:r>
    </w:p>
    <w:p w:rsidR="00593BCF" w:rsidRPr="009D22D9" w:rsidRDefault="00593BCF" w:rsidP="00593BCF">
      <w:pPr>
        <w:pStyle w:val="dialogname"/>
        <w:rPr>
          <w:rFonts w:ascii="Arial" w:hAnsi="Arial" w:cs="Arial"/>
          <w:color w:val="auto"/>
          <w:sz w:val="22"/>
          <w:szCs w:val="22"/>
          <w:lang w:val="en-US"/>
        </w:rPr>
      </w:pPr>
      <w:r w:rsidRPr="009D22D9">
        <w:rPr>
          <w:rFonts w:ascii="Arial" w:hAnsi="Arial" w:cs="Arial"/>
          <w:color w:val="auto"/>
          <w:sz w:val="22"/>
          <w:szCs w:val="22"/>
          <w:lang w:val="en-US"/>
        </w:rPr>
        <w:t>PFARRER morel</w:t>
      </w:r>
    </w:p>
    <w:p w:rsidR="00593BCF" w:rsidRPr="009D22D9" w:rsidRDefault="00593BCF" w:rsidP="00593BCF">
      <w:pPr>
        <w:pStyle w:val="dialog"/>
        <w:rPr>
          <w:rFonts w:ascii="Arial" w:hAnsi="Arial" w:cs="Arial"/>
          <w:color w:val="auto"/>
          <w:sz w:val="22"/>
          <w:szCs w:val="22"/>
          <w:lang w:val="en-US"/>
        </w:rPr>
      </w:pPr>
      <w:r w:rsidRPr="009D22D9">
        <w:rPr>
          <w:rFonts w:ascii="Arial" w:hAnsi="Arial" w:cs="Arial"/>
          <w:color w:val="auto"/>
          <w:sz w:val="22"/>
          <w:szCs w:val="22"/>
          <w:lang w:val="en-US"/>
        </w:rPr>
        <w:t>TC 03:22:36</w:t>
      </w:r>
    </w:p>
    <w:p w:rsidR="00593BCF" w:rsidRPr="009D22D9" w:rsidRDefault="00593BCF" w:rsidP="00593BCF">
      <w:pPr>
        <w:pStyle w:val="dialog"/>
        <w:rPr>
          <w:rFonts w:ascii="Arial" w:hAnsi="Arial" w:cs="Arial"/>
          <w:b/>
          <w:color w:val="auto"/>
          <w:sz w:val="22"/>
          <w:szCs w:val="22"/>
          <w:lang w:val="fr-FR"/>
        </w:rPr>
      </w:pPr>
      <w:r w:rsidRPr="009D22D9">
        <w:rPr>
          <w:rFonts w:ascii="Arial" w:hAnsi="Arial" w:cs="Arial"/>
          <w:b/>
          <w:color w:val="auto"/>
          <w:sz w:val="22"/>
          <w:szCs w:val="22"/>
          <w:lang w:val="fr-FR"/>
        </w:rPr>
        <w:t xml:space="preserve">On dirait que nous avons plus de partisans que nous le pensions. </w:t>
      </w:r>
    </w:p>
    <w:p w:rsidR="00593BCF" w:rsidRPr="009D22D9" w:rsidRDefault="00593BCF" w:rsidP="00593BCF">
      <w:pPr>
        <w:pStyle w:val="dialog"/>
        <w:rPr>
          <w:rFonts w:ascii="Arial" w:hAnsi="Arial" w:cs="Arial"/>
          <w:b/>
          <w:color w:val="auto"/>
          <w:sz w:val="22"/>
          <w:szCs w:val="22"/>
          <w:lang w:val="fr-FR"/>
        </w:rPr>
      </w:pPr>
    </w:p>
    <w:p w:rsidR="00593BCF" w:rsidRPr="009D22D9" w:rsidRDefault="00593BCF" w:rsidP="00593BCF">
      <w:pPr>
        <w:pStyle w:val="dialog"/>
        <w:rPr>
          <w:rFonts w:ascii="Arial" w:hAnsi="Arial" w:cs="Arial"/>
          <w:color w:val="auto"/>
          <w:sz w:val="22"/>
          <w:szCs w:val="22"/>
        </w:rPr>
      </w:pPr>
      <w:r w:rsidRPr="009D22D9">
        <w:rPr>
          <w:rFonts w:ascii="Arial" w:hAnsi="Arial" w:cs="Arial"/>
          <w:color w:val="auto"/>
          <w:sz w:val="22"/>
          <w:szCs w:val="22"/>
        </w:rPr>
        <w:t>Ja, sieht so aus, als hätten wir viel mehr Helfer als wir gedacht haben.</w:t>
      </w:r>
    </w:p>
    <w:p w:rsidR="00593BCF" w:rsidRPr="009D22D9" w:rsidRDefault="00593BCF" w:rsidP="00593BCF">
      <w:pPr>
        <w:pStyle w:val="dialogname"/>
        <w:rPr>
          <w:rFonts w:ascii="Arial" w:hAnsi="Arial" w:cs="Arial"/>
          <w:color w:val="auto"/>
          <w:sz w:val="22"/>
          <w:szCs w:val="22"/>
          <w:lang w:val="en-US"/>
        </w:rPr>
      </w:pPr>
      <w:r w:rsidRPr="009D22D9">
        <w:rPr>
          <w:rFonts w:ascii="Arial" w:hAnsi="Arial" w:cs="Arial"/>
          <w:color w:val="auto"/>
          <w:sz w:val="22"/>
          <w:szCs w:val="22"/>
          <w:lang w:val="en-US"/>
        </w:rPr>
        <w:t>Deborah (frz)</w:t>
      </w:r>
    </w:p>
    <w:p w:rsidR="00593BCF" w:rsidRPr="009D22D9" w:rsidRDefault="00593BCF" w:rsidP="00593BCF">
      <w:pPr>
        <w:pStyle w:val="dialog"/>
        <w:rPr>
          <w:rFonts w:ascii="Arial" w:hAnsi="Arial" w:cs="Arial"/>
          <w:color w:val="auto"/>
          <w:sz w:val="22"/>
          <w:szCs w:val="22"/>
          <w:lang w:val="en-US"/>
        </w:rPr>
      </w:pPr>
      <w:r w:rsidRPr="009D22D9">
        <w:rPr>
          <w:rFonts w:ascii="Arial" w:hAnsi="Arial" w:cs="Arial"/>
          <w:color w:val="auto"/>
          <w:sz w:val="22"/>
          <w:szCs w:val="22"/>
          <w:lang w:val="en-US"/>
        </w:rPr>
        <w:t>TC 03:22:40</w:t>
      </w:r>
    </w:p>
    <w:p w:rsidR="00593BCF" w:rsidRPr="009D22D9" w:rsidRDefault="00593BCF" w:rsidP="00593BCF">
      <w:pPr>
        <w:pStyle w:val="dialog"/>
        <w:rPr>
          <w:rFonts w:ascii="Arial" w:hAnsi="Arial" w:cs="Arial"/>
          <w:b/>
          <w:color w:val="auto"/>
          <w:sz w:val="22"/>
          <w:szCs w:val="22"/>
          <w:lang w:val="fr-FR"/>
        </w:rPr>
      </w:pPr>
      <w:r w:rsidRPr="009D22D9">
        <w:rPr>
          <w:rFonts w:ascii="Arial" w:hAnsi="Arial" w:cs="Arial"/>
          <w:b/>
          <w:color w:val="auto"/>
          <w:sz w:val="22"/>
          <w:szCs w:val="22"/>
          <w:lang w:val="fr-FR"/>
        </w:rPr>
        <w:t>On fait quoi ? Ils vont trouver nous.</w:t>
      </w:r>
    </w:p>
    <w:p w:rsidR="00593BCF" w:rsidRPr="009D22D9" w:rsidRDefault="00593BCF" w:rsidP="00593BCF">
      <w:pPr>
        <w:pStyle w:val="dialog"/>
        <w:rPr>
          <w:rFonts w:ascii="Arial" w:hAnsi="Arial" w:cs="Arial"/>
          <w:b/>
          <w:color w:val="auto"/>
          <w:sz w:val="22"/>
          <w:szCs w:val="22"/>
          <w:lang w:val="fr-FR"/>
        </w:rPr>
      </w:pPr>
    </w:p>
    <w:p w:rsidR="00593BCF" w:rsidRPr="009D22D9" w:rsidRDefault="00593BCF" w:rsidP="00593BCF">
      <w:pPr>
        <w:pStyle w:val="dialog"/>
        <w:rPr>
          <w:rFonts w:ascii="Arial" w:hAnsi="Arial" w:cs="Arial"/>
          <w:color w:val="auto"/>
          <w:sz w:val="22"/>
          <w:szCs w:val="22"/>
        </w:rPr>
      </w:pPr>
      <w:r w:rsidRPr="009D22D9">
        <w:rPr>
          <w:rFonts w:ascii="Arial" w:hAnsi="Arial" w:cs="Arial"/>
          <w:color w:val="auto"/>
          <w:sz w:val="22"/>
          <w:szCs w:val="22"/>
        </w:rPr>
        <w:t>Und was jetzt? Die werden uns doch finden.</w:t>
      </w:r>
    </w:p>
    <w:p w:rsidR="00593BCF" w:rsidRPr="009D22D9" w:rsidRDefault="00593BCF" w:rsidP="00593BCF">
      <w:pPr>
        <w:pStyle w:val="dialogname"/>
        <w:rPr>
          <w:rFonts w:ascii="Arial" w:hAnsi="Arial" w:cs="Arial"/>
          <w:color w:val="auto"/>
          <w:sz w:val="22"/>
          <w:szCs w:val="22"/>
          <w:lang w:val="en-US"/>
        </w:rPr>
      </w:pPr>
      <w:r w:rsidRPr="009D22D9">
        <w:rPr>
          <w:rFonts w:ascii="Arial" w:hAnsi="Arial" w:cs="Arial"/>
          <w:color w:val="auto"/>
          <w:sz w:val="22"/>
          <w:szCs w:val="22"/>
          <w:lang w:val="en-US"/>
        </w:rPr>
        <w:t>PFARRER morel</w:t>
      </w:r>
    </w:p>
    <w:p w:rsidR="00593BCF" w:rsidRPr="009D22D9" w:rsidRDefault="00593BCF" w:rsidP="00593BCF">
      <w:pPr>
        <w:pStyle w:val="dialog"/>
        <w:rPr>
          <w:rFonts w:ascii="Arial" w:hAnsi="Arial" w:cs="Arial"/>
          <w:color w:val="auto"/>
          <w:sz w:val="22"/>
          <w:szCs w:val="22"/>
          <w:lang w:val="en-US"/>
        </w:rPr>
      </w:pPr>
      <w:r w:rsidRPr="009D22D9">
        <w:rPr>
          <w:rFonts w:ascii="Arial" w:hAnsi="Arial" w:cs="Arial"/>
          <w:color w:val="auto"/>
          <w:sz w:val="22"/>
          <w:szCs w:val="22"/>
          <w:lang w:val="en-US"/>
        </w:rPr>
        <w:t>TC 03:22:45</w:t>
      </w:r>
    </w:p>
    <w:p w:rsidR="00593BCF" w:rsidRPr="009D22D9" w:rsidRDefault="00593BCF" w:rsidP="00593BCF">
      <w:pPr>
        <w:pStyle w:val="dialog"/>
        <w:rPr>
          <w:rFonts w:ascii="Arial" w:hAnsi="Arial" w:cs="Arial"/>
          <w:b/>
          <w:color w:val="auto"/>
          <w:sz w:val="22"/>
          <w:szCs w:val="22"/>
          <w:lang w:val="fr-FR"/>
        </w:rPr>
      </w:pPr>
      <w:r w:rsidRPr="009D22D9">
        <w:rPr>
          <w:rFonts w:ascii="Arial" w:hAnsi="Arial" w:cs="Arial"/>
          <w:b/>
          <w:color w:val="auto"/>
          <w:sz w:val="22"/>
          <w:szCs w:val="22"/>
          <w:lang w:val="fr-SN"/>
        </w:rPr>
        <w:t xml:space="preserve">Mais non. Tout va bien se passer. </w:t>
      </w:r>
      <w:r w:rsidRPr="009D22D9">
        <w:rPr>
          <w:rFonts w:ascii="Arial" w:hAnsi="Arial" w:cs="Arial"/>
          <w:b/>
          <w:color w:val="auto"/>
          <w:sz w:val="22"/>
          <w:szCs w:val="22"/>
          <w:lang w:val="fr-FR"/>
        </w:rPr>
        <w:t>Dès que nous aurons vos papiers, vous passerez la frontière et après vous serez en sécurité.</w:t>
      </w:r>
    </w:p>
    <w:p w:rsidR="00593BCF" w:rsidRPr="009D22D9" w:rsidRDefault="00593BCF" w:rsidP="00593BCF">
      <w:pPr>
        <w:pStyle w:val="dialog"/>
        <w:rPr>
          <w:rFonts w:ascii="Arial" w:hAnsi="Arial" w:cs="Arial"/>
          <w:b/>
          <w:color w:val="auto"/>
          <w:sz w:val="22"/>
          <w:szCs w:val="22"/>
          <w:lang w:val="fr-FR"/>
        </w:rPr>
      </w:pPr>
    </w:p>
    <w:p w:rsidR="00593BCF" w:rsidRPr="009D22D9" w:rsidRDefault="00593BCF" w:rsidP="00593BCF">
      <w:pPr>
        <w:pStyle w:val="dialog"/>
        <w:rPr>
          <w:rFonts w:ascii="Arial" w:hAnsi="Arial" w:cs="Arial"/>
          <w:color w:val="auto"/>
          <w:sz w:val="22"/>
          <w:szCs w:val="22"/>
        </w:rPr>
      </w:pPr>
      <w:r w:rsidRPr="009D22D9">
        <w:rPr>
          <w:rFonts w:ascii="Arial" w:hAnsi="Arial" w:cs="Arial"/>
          <w:color w:val="auto"/>
          <w:sz w:val="22"/>
          <w:szCs w:val="22"/>
        </w:rPr>
        <w:t xml:space="preserve">Aber nein. Es wird alles gut. Bald bekommt ihr eure neuen Pässe und damit könnt ihr dann über die Grenze. </w:t>
      </w:r>
      <w:r w:rsidRPr="009D22D9">
        <w:rPr>
          <w:rFonts w:ascii="Arial" w:hAnsi="Arial" w:cs="Arial"/>
          <w:color w:val="auto"/>
          <w:sz w:val="22"/>
          <w:szCs w:val="22"/>
          <w:lang w:val="fr-SN"/>
        </w:rPr>
        <w:t>Und dann seid ihr endlich in Sicherheit.</w:t>
      </w:r>
    </w:p>
    <w:p w:rsidR="00593BCF" w:rsidRPr="009D22D9" w:rsidRDefault="00593BCF" w:rsidP="00593BCF">
      <w:pPr>
        <w:pStyle w:val="dialogname"/>
        <w:rPr>
          <w:rFonts w:ascii="Arial" w:hAnsi="Arial" w:cs="Arial"/>
          <w:sz w:val="22"/>
          <w:szCs w:val="22"/>
          <w:lang w:val="fr-FR"/>
        </w:rPr>
      </w:pPr>
      <w:r w:rsidRPr="009D22D9">
        <w:rPr>
          <w:rFonts w:ascii="Arial" w:hAnsi="Arial" w:cs="Arial"/>
          <w:sz w:val="22"/>
          <w:szCs w:val="22"/>
          <w:lang w:val="fr-FR"/>
        </w:rPr>
        <w:t>pfarrer morel (off)</w:t>
      </w:r>
    </w:p>
    <w:p w:rsidR="00593BCF" w:rsidRPr="009D22D9" w:rsidRDefault="00593BCF" w:rsidP="00593BCF">
      <w:pPr>
        <w:pStyle w:val="dialog"/>
        <w:rPr>
          <w:rFonts w:ascii="Arial" w:hAnsi="Arial" w:cs="Arial"/>
          <w:color w:val="auto"/>
          <w:sz w:val="22"/>
          <w:szCs w:val="22"/>
          <w:lang w:val="fr-SN"/>
        </w:rPr>
      </w:pPr>
      <w:r w:rsidRPr="009D22D9">
        <w:rPr>
          <w:rFonts w:ascii="Arial" w:hAnsi="Arial" w:cs="Arial"/>
          <w:color w:val="auto"/>
          <w:sz w:val="22"/>
          <w:szCs w:val="22"/>
          <w:lang w:val="fr-SN"/>
        </w:rPr>
        <w:t>TC 03:23:01</w:t>
      </w:r>
    </w:p>
    <w:p w:rsidR="00593BCF" w:rsidRPr="009D22D9" w:rsidRDefault="00593BCF" w:rsidP="00593BCF">
      <w:pPr>
        <w:pStyle w:val="dialog"/>
        <w:rPr>
          <w:rFonts w:ascii="Arial" w:hAnsi="Arial" w:cs="Arial"/>
          <w:b/>
          <w:color w:val="auto"/>
          <w:sz w:val="22"/>
          <w:szCs w:val="22"/>
          <w:lang w:val="fr-FR"/>
        </w:rPr>
      </w:pPr>
      <w:r w:rsidRPr="009D22D9">
        <w:rPr>
          <w:rFonts w:ascii="Arial" w:hAnsi="Arial" w:cs="Arial"/>
          <w:b/>
          <w:color w:val="auto"/>
          <w:sz w:val="22"/>
          <w:szCs w:val="22"/>
          <w:lang w:val="fr-FR"/>
        </w:rPr>
        <w:t xml:space="preserve">Vas-y, mon petit, mange bien ! </w:t>
      </w:r>
    </w:p>
    <w:p w:rsidR="00593BCF" w:rsidRPr="009D22D9" w:rsidRDefault="00593BCF" w:rsidP="00593BCF">
      <w:pPr>
        <w:pStyle w:val="dialog"/>
        <w:rPr>
          <w:rFonts w:ascii="Arial" w:hAnsi="Arial" w:cs="Arial"/>
          <w:b/>
          <w:color w:val="auto"/>
          <w:sz w:val="22"/>
          <w:szCs w:val="22"/>
          <w:lang w:val="fr-FR"/>
        </w:rPr>
      </w:pPr>
    </w:p>
    <w:p w:rsidR="00593BCF" w:rsidRPr="009D22D9" w:rsidRDefault="00593BCF" w:rsidP="00593BCF">
      <w:pPr>
        <w:pStyle w:val="dialog"/>
        <w:rPr>
          <w:rFonts w:ascii="Arial" w:hAnsi="Arial" w:cs="Arial"/>
          <w:color w:val="auto"/>
          <w:sz w:val="22"/>
          <w:szCs w:val="22"/>
          <w:lang w:val="fr-SN"/>
        </w:rPr>
      </w:pPr>
      <w:r w:rsidRPr="009D22D9">
        <w:rPr>
          <w:rFonts w:ascii="Arial" w:hAnsi="Arial" w:cs="Arial"/>
          <w:color w:val="auto"/>
          <w:sz w:val="22"/>
          <w:szCs w:val="22"/>
          <w:lang w:val="fr-SN"/>
        </w:rPr>
        <w:t>Hier mein Kleiner, für Dich. Iss schön.</w:t>
      </w:r>
    </w:p>
    <w:p w:rsidR="00593BCF" w:rsidRPr="009D22D9" w:rsidRDefault="00593BCF" w:rsidP="00593BCF">
      <w:pPr>
        <w:pStyle w:val="primaryheading"/>
        <w:rPr>
          <w:rFonts w:ascii="Arial" w:hAnsi="Arial" w:cs="Arial"/>
          <w:b/>
          <w:sz w:val="22"/>
          <w:szCs w:val="22"/>
        </w:rPr>
      </w:pPr>
      <w:r w:rsidRPr="009D22D9">
        <w:rPr>
          <w:rFonts w:ascii="Arial" w:hAnsi="Arial" w:cs="Arial"/>
          <w:b/>
          <w:sz w:val="22"/>
          <w:szCs w:val="22"/>
        </w:rPr>
        <w:t>29</w:t>
      </w:r>
      <w:r w:rsidRPr="009D22D9">
        <w:rPr>
          <w:rFonts w:ascii="Arial" w:hAnsi="Arial" w:cs="Arial"/>
          <w:b/>
          <w:sz w:val="22"/>
          <w:szCs w:val="22"/>
        </w:rPr>
        <w:tab/>
      </w:r>
      <w:r w:rsidRPr="009D22D9">
        <w:rPr>
          <w:rFonts w:ascii="Arial" w:hAnsi="Arial" w:cs="Arial"/>
          <w:sz w:val="22"/>
          <w:szCs w:val="22"/>
        </w:rPr>
        <w:t>TC 03:23:09</w:t>
      </w:r>
      <w:r w:rsidRPr="009D22D9">
        <w:rPr>
          <w:rFonts w:ascii="Arial" w:hAnsi="Arial" w:cs="Arial"/>
          <w:b/>
          <w:sz w:val="22"/>
          <w:szCs w:val="22"/>
        </w:rPr>
        <w:t xml:space="preserve"> ARCHIV: flucht ins AUSLAND</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erzähler</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lastRenderedPageBreak/>
        <w:t>TC 03:23:09</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Wirklich in Sicherheit sind Juden nur da, wo die Nationalsozialisten keine Macht haben. Aber nur wenige Länder nehmen jüdische Flüchtlinge auf.</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In Länder, wie die USA, dürfen Juden nur einreisen, wenn sie viel Geld mitbringen. Doch den meisten Juden wurde von den Nazis alles weggenommen. So bleibt ihnen nur eine heimliche Flucht  in sichere Länder wie Großbritannien oder die Schweiz. Mit falschen Papieren und unter falschem Namen.</w:t>
      </w:r>
      <w:r w:rsidRPr="009D22D9">
        <w:rPr>
          <w:rFonts w:ascii="Arial" w:hAnsi="Arial" w:cs="Arial"/>
          <w:b/>
          <w:sz w:val="22"/>
          <w:szCs w:val="22"/>
        </w:rPr>
        <w:tab/>
      </w:r>
      <w:r w:rsidRPr="009D22D9">
        <w:rPr>
          <w:rFonts w:ascii="Arial" w:hAnsi="Arial" w:cs="Arial"/>
          <w:b/>
          <w:sz w:val="22"/>
          <w:szCs w:val="22"/>
        </w:rPr>
        <w:tab/>
      </w:r>
    </w:p>
    <w:p w:rsidR="00593BCF" w:rsidRPr="009D22D9" w:rsidRDefault="00593BCF" w:rsidP="00593BCF">
      <w:pPr>
        <w:pStyle w:val="primaryheading"/>
        <w:rPr>
          <w:rFonts w:ascii="Arial" w:hAnsi="Arial" w:cs="Arial"/>
          <w:caps w:val="0"/>
          <w:sz w:val="22"/>
          <w:szCs w:val="22"/>
        </w:rPr>
      </w:pPr>
      <w:r w:rsidRPr="009D22D9">
        <w:rPr>
          <w:rFonts w:ascii="Arial" w:hAnsi="Arial" w:cs="Arial"/>
          <w:b/>
          <w:sz w:val="22"/>
          <w:szCs w:val="22"/>
        </w:rPr>
        <w:t>30</w:t>
      </w:r>
      <w:r w:rsidRPr="009D22D9">
        <w:rPr>
          <w:rFonts w:ascii="Arial" w:hAnsi="Arial" w:cs="Arial"/>
          <w:b/>
          <w:sz w:val="22"/>
          <w:szCs w:val="22"/>
        </w:rPr>
        <w:tab/>
      </w:r>
      <w:r w:rsidRPr="009D22D9">
        <w:rPr>
          <w:rFonts w:ascii="Arial" w:hAnsi="Arial" w:cs="Arial"/>
          <w:sz w:val="22"/>
          <w:szCs w:val="22"/>
        </w:rPr>
        <w:t>TC 03:23:27</w:t>
      </w:r>
      <w:r w:rsidRPr="009D22D9">
        <w:rPr>
          <w:rFonts w:ascii="Arial" w:hAnsi="Arial" w:cs="Arial"/>
          <w:b/>
          <w:sz w:val="22"/>
          <w:szCs w:val="22"/>
        </w:rPr>
        <w:t xml:space="preserve"> DRAMA:  BAHNHOF / BAHNSTEIG           </w:t>
      </w:r>
    </w:p>
    <w:p w:rsidR="00593BCF" w:rsidRPr="009D22D9" w:rsidRDefault="00593BCF" w:rsidP="00593BCF">
      <w:pPr>
        <w:pStyle w:val="dialogname"/>
        <w:rPr>
          <w:rFonts w:ascii="Arial" w:hAnsi="Arial" w:cs="Arial"/>
          <w:color w:val="auto"/>
          <w:sz w:val="22"/>
          <w:szCs w:val="22"/>
          <w:lang w:val="en-US"/>
        </w:rPr>
      </w:pPr>
      <w:r w:rsidRPr="009D22D9">
        <w:rPr>
          <w:rFonts w:ascii="Arial" w:hAnsi="Arial" w:cs="Arial"/>
          <w:color w:val="auto"/>
          <w:sz w:val="22"/>
          <w:szCs w:val="22"/>
          <w:lang w:val="en-US"/>
        </w:rPr>
        <w:t xml:space="preserve">mutrer Magda </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03:23:38</w:t>
      </w:r>
    </w:p>
    <w:p w:rsidR="00593BCF" w:rsidRPr="009D22D9" w:rsidRDefault="00593BCF" w:rsidP="00593BCF">
      <w:pPr>
        <w:pStyle w:val="dialog"/>
        <w:rPr>
          <w:rFonts w:ascii="Arial" w:hAnsi="Arial" w:cs="Arial"/>
          <w:b/>
          <w:sz w:val="22"/>
          <w:szCs w:val="22"/>
          <w:lang w:val="fr-SN"/>
        </w:rPr>
      </w:pPr>
      <w:r w:rsidRPr="009D22D9">
        <w:rPr>
          <w:rFonts w:ascii="Arial" w:hAnsi="Arial" w:cs="Arial"/>
          <w:b/>
          <w:sz w:val="22"/>
          <w:szCs w:val="22"/>
          <w:lang w:val="fr-SN"/>
        </w:rPr>
        <w:t xml:space="preserve">Bonjour Madame. Prenez bien soin d’eux, n’est-ce pas ?  </w:t>
      </w:r>
    </w:p>
    <w:p w:rsidR="00593BCF" w:rsidRPr="009D22D9" w:rsidRDefault="00593BCF" w:rsidP="00593BCF">
      <w:pPr>
        <w:pStyle w:val="dialog"/>
        <w:rPr>
          <w:rFonts w:ascii="Arial" w:hAnsi="Arial" w:cs="Arial"/>
          <w:sz w:val="22"/>
          <w:szCs w:val="22"/>
        </w:rPr>
      </w:pPr>
      <w:r w:rsidRPr="009D22D9">
        <w:rPr>
          <w:rFonts w:ascii="Arial" w:hAnsi="Arial" w:cs="Arial"/>
          <w:sz w:val="22"/>
          <w:szCs w:val="22"/>
          <w:lang w:val="en-US"/>
        </w:rPr>
        <w:t xml:space="preserve">Bonjour Madame. </w:t>
      </w:r>
      <w:r w:rsidRPr="009D22D9">
        <w:rPr>
          <w:rFonts w:ascii="Arial" w:hAnsi="Arial" w:cs="Arial"/>
          <w:sz w:val="22"/>
          <w:szCs w:val="22"/>
        </w:rPr>
        <w:t>Passen Sie gut auf sie auf! Ja?</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03:23:41</w:t>
      </w:r>
    </w:p>
    <w:p w:rsidR="00593BCF" w:rsidRPr="009D22D9" w:rsidRDefault="00593BCF" w:rsidP="00593BCF">
      <w:pPr>
        <w:pStyle w:val="dialog"/>
        <w:rPr>
          <w:rFonts w:ascii="Arial" w:hAnsi="Arial" w:cs="Arial"/>
          <w:b/>
          <w:sz w:val="22"/>
          <w:szCs w:val="22"/>
          <w:lang w:val="fr-SN"/>
        </w:rPr>
      </w:pPr>
      <w:r w:rsidRPr="009D22D9">
        <w:rPr>
          <w:rFonts w:ascii="Arial" w:hAnsi="Arial" w:cs="Arial"/>
          <w:b/>
          <w:sz w:val="22"/>
          <w:szCs w:val="22"/>
          <w:lang w:val="fr-SN"/>
        </w:rPr>
        <w:t xml:space="preserve">Vous avez tous vos passeports? </w:t>
      </w:r>
    </w:p>
    <w:p w:rsidR="00593BCF" w:rsidRPr="009D22D9" w:rsidRDefault="00593BCF" w:rsidP="00593BCF">
      <w:pPr>
        <w:pStyle w:val="dialog"/>
        <w:rPr>
          <w:rFonts w:ascii="Arial" w:hAnsi="Arial" w:cs="Arial"/>
          <w:b/>
          <w:sz w:val="22"/>
          <w:szCs w:val="22"/>
          <w:lang w:val="fr-SN"/>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Habt ihr alle Eure Pässe?</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Sandrine</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03:23:48</w:t>
      </w:r>
    </w:p>
    <w:p w:rsidR="00593BCF" w:rsidRPr="009D22D9" w:rsidRDefault="00593BCF" w:rsidP="00593BCF">
      <w:pPr>
        <w:pStyle w:val="dialog"/>
        <w:rPr>
          <w:rFonts w:ascii="Arial" w:hAnsi="Arial" w:cs="Arial"/>
          <w:b/>
          <w:sz w:val="22"/>
          <w:szCs w:val="22"/>
          <w:lang w:val="en-US"/>
        </w:rPr>
      </w:pPr>
      <w:r w:rsidRPr="009D22D9">
        <w:rPr>
          <w:rFonts w:ascii="Arial" w:hAnsi="Arial" w:cs="Arial"/>
          <w:b/>
          <w:sz w:val="22"/>
          <w:szCs w:val="22"/>
          <w:lang w:val="en-US"/>
        </w:rPr>
        <w:t>Et ton nom ?!</w:t>
      </w:r>
    </w:p>
    <w:p w:rsidR="00593BCF" w:rsidRPr="009D22D9" w:rsidRDefault="00593BCF" w:rsidP="00593BCF">
      <w:pPr>
        <w:pStyle w:val="dialog"/>
        <w:rPr>
          <w:rFonts w:ascii="Arial" w:hAnsi="Arial" w:cs="Arial"/>
          <w:b/>
          <w:sz w:val="22"/>
          <w:szCs w:val="22"/>
          <w:lang w:val="en-US"/>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Und wie heißt du?!</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DANIEL (Deutsch)</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03:23:49</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Na komm, so schwer ist es doch nicht.</w:t>
      </w:r>
    </w:p>
    <w:p w:rsidR="00593BCF" w:rsidRPr="009D22D9" w:rsidRDefault="00593BCF" w:rsidP="00593BCF">
      <w:pPr>
        <w:pStyle w:val="dialogname"/>
        <w:rPr>
          <w:rFonts w:ascii="Arial" w:hAnsi="Arial" w:cs="Arial"/>
          <w:color w:val="auto"/>
          <w:sz w:val="22"/>
          <w:szCs w:val="22"/>
        </w:rPr>
      </w:pPr>
      <w:r w:rsidRPr="009D22D9">
        <w:rPr>
          <w:rFonts w:ascii="Arial" w:hAnsi="Arial" w:cs="Arial"/>
          <w:color w:val="auto"/>
          <w:sz w:val="22"/>
          <w:szCs w:val="22"/>
        </w:rPr>
        <w:t>DAVID (Frz)</w:t>
      </w:r>
    </w:p>
    <w:p w:rsidR="00593BCF" w:rsidRPr="009D22D9" w:rsidRDefault="00593BCF" w:rsidP="00593BCF">
      <w:pPr>
        <w:pStyle w:val="dialog"/>
        <w:rPr>
          <w:rFonts w:ascii="Arial" w:hAnsi="Arial" w:cs="Arial"/>
          <w:color w:val="auto"/>
          <w:sz w:val="22"/>
          <w:szCs w:val="22"/>
        </w:rPr>
      </w:pPr>
      <w:r w:rsidRPr="009D22D9">
        <w:rPr>
          <w:rFonts w:ascii="Arial" w:hAnsi="Arial" w:cs="Arial"/>
          <w:color w:val="auto"/>
          <w:sz w:val="22"/>
          <w:szCs w:val="22"/>
        </w:rPr>
        <w:t>TC 03:23:51</w:t>
      </w:r>
    </w:p>
    <w:p w:rsidR="00593BCF" w:rsidRPr="009D22D9" w:rsidRDefault="00593BCF" w:rsidP="00593BCF">
      <w:pPr>
        <w:pStyle w:val="dialog"/>
        <w:rPr>
          <w:rFonts w:ascii="Arial" w:hAnsi="Arial" w:cs="Arial"/>
          <w:b/>
          <w:color w:val="auto"/>
          <w:sz w:val="22"/>
          <w:szCs w:val="22"/>
          <w:lang w:val="fr-SN"/>
        </w:rPr>
      </w:pPr>
      <w:r w:rsidRPr="009D22D9">
        <w:rPr>
          <w:rFonts w:ascii="Arial" w:hAnsi="Arial" w:cs="Arial"/>
          <w:b/>
          <w:color w:val="auto"/>
          <w:sz w:val="22"/>
          <w:szCs w:val="22"/>
          <w:lang w:val="fr-SN"/>
        </w:rPr>
        <w:t>Henri ! Je m'appelle Henri !</w:t>
      </w:r>
    </w:p>
    <w:p w:rsidR="00593BCF" w:rsidRPr="009D22D9" w:rsidRDefault="00593BCF" w:rsidP="00593BCF">
      <w:pPr>
        <w:pStyle w:val="dialog"/>
        <w:rPr>
          <w:rFonts w:ascii="Arial" w:hAnsi="Arial" w:cs="Arial"/>
          <w:b/>
          <w:color w:val="auto"/>
          <w:sz w:val="22"/>
          <w:szCs w:val="22"/>
        </w:rPr>
      </w:pPr>
    </w:p>
    <w:p w:rsidR="00593BCF" w:rsidRPr="009D22D9" w:rsidRDefault="00593BCF" w:rsidP="00593BCF">
      <w:pPr>
        <w:pStyle w:val="dialog"/>
        <w:rPr>
          <w:rFonts w:ascii="Arial" w:hAnsi="Arial" w:cs="Arial"/>
          <w:color w:val="auto"/>
          <w:sz w:val="22"/>
          <w:szCs w:val="22"/>
          <w:lang w:val="fr-SN"/>
        </w:rPr>
      </w:pPr>
      <w:r w:rsidRPr="009D22D9">
        <w:rPr>
          <w:rFonts w:ascii="Arial" w:hAnsi="Arial" w:cs="Arial"/>
          <w:color w:val="auto"/>
          <w:sz w:val="22"/>
          <w:szCs w:val="22"/>
        </w:rPr>
        <w:t xml:space="preserve">Ich heiße Henri! </w:t>
      </w:r>
      <w:r w:rsidRPr="009D22D9">
        <w:rPr>
          <w:rFonts w:ascii="Arial" w:hAnsi="Arial" w:cs="Arial"/>
          <w:color w:val="auto"/>
          <w:sz w:val="22"/>
          <w:szCs w:val="22"/>
          <w:lang w:val="fr-SN"/>
        </w:rPr>
        <w:t>Henri!</w:t>
      </w:r>
    </w:p>
    <w:p w:rsidR="00593BCF" w:rsidRPr="009D22D9" w:rsidRDefault="00593BCF" w:rsidP="00593BCF">
      <w:pPr>
        <w:pStyle w:val="dialogname"/>
        <w:rPr>
          <w:rFonts w:ascii="Arial" w:hAnsi="Arial" w:cs="Arial"/>
          <w:color w:val="auto"/>
          <w:sz w:val="22"/>
          <w:szCs w:val="22"/>
        </w:rPr>
      </w:pPr>
      <w:r w:rsidRPr="009D22D9">
        <w:rPr>
          <w:rFonts w:ascii="Arial" w:hAnsi="Arial" w:cs="Arial"/>
          <w:color w:val="auto"/>
          <w:sz w:val="22"/>
          <w:szCs w:val="22"/>
        </w:rPr>
        <w:t>Magda</w:t>
      </w:r>
    </w:p>
    <w:p w:rsidR="00593BCF" w:rsidRPr="009D22D9" w:rsidRDefault="00593BCF" w:rsidP="00593BCF">
      <w:pPr>
        <w:pStyle w:val="dialog"/>
        <w:spacing w:after="241"/>
        <w:rPr>
          <w:rFonts w:ascii="Arial" w:hAnsi="Arial" w:cs="Arial"/>
          <w:color w:val="auto"/>
          <w:sz w:val="22"/>
          <w:szCs w:val="22"/>
        </w:rPr>
      </w:pPr>
      <w:r w:rsidRPr="009D22D9">
        <w:rPr>
          <w:rFonts w:ascii="Arial" w:hAnsi="Arial" w:cs="Arial"/>
          <w:color w:val="auto"/>
          <w:sz w:val="22"/>
          <w:szCs w:val="22"/>
        </w:rPr>
        <w:t>TC 03:23:54</w:t>
      </w:r>
    </w:p>
    <w:p w:rsidR="00593BCF" w:rsidRPr="009D22D9" w:rsidRDefault="00593BCF" w:rsidP="00593BCF">
      <w:pPr>
        <w:pStyle w:val="dialog"/>
        <w:spacing w:after="241"/>
        <w:rPr>
          <w:rFonts w:ascii="Arial" w:hAnsi="Arial" w:cs="Arial"/>
          <w:b/>
          <w:color w:val="auto"/>
          <w:sz w:val="22"/>
          <w:szCs w:val="22"/>
          <w:lang w:val="fr-FR"/>
        </w:rPr>
      </w:pPr>
      <w:r w:rsidRPr="009D22D9">
        <w:rPr>
          <w:rFonts w:ascii="Arial" w:hAnsi="Arial" w:cs="Arial"/>
          <w:b/>
          <w:color w:val="auto"/>
          <w:sz w:val="22"/>
          <w:szCs w:val="22"/>
          <w:lang w:val="fr-FR"/>
        </w:rPr>
        <w:t>Bientôt, il ne pourra plus rien vous arriver.</w:t>
      </w:r>
    </w:p>
    <w:p w:rsidR="00593BCF" w:rsidRPr="009D22D9" w:rsidRDefault="00593BCF" w:rsidP="00593BCF">
      <w:pPr>
        <w:pStyle w:val="dialog"/>
        <w:spacing w:after="241"/>
        <w:rPr>
          <w:rFonts w:ascii="Arial" w:hAnsi="Arial" w:cs="Arial"/>
          <w:color w:val="auto"/>
          <w:sz w:val="22"/>
          <w:szCs w:val="22"/>
        </w:rPr>
      </w:pPr>
      <w:r w:rsidRPr="009D22D9">
        <w:rPr>
          <w:rFonts w:ascii="Arial" w:hAnsi="Arial" w:cs="Arial"/>
          <w:color w:val="auto"/>
          <w:sz w:val="22"/>
          <w:szCs w:val="22"/>
        </w:rPr>
        <w:t xml:space="preserve">Bald kann euch nichts mehr passieren. </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lastRenderedPageBreak/>
        <w:t>Sandrine (FRZ)</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03:23:57</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 xml:space="preserve">Au revoir! </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Deborah (frz)</w:t>
      </w:r>
    </w:p>
    <w:p w:rsidR="00593BCF" w:rsidRPr="009D22D9" w:rsidRDefault="00593BCF" w:rsidP="00593BCF">
      <w:pPr>
        <w:pStyle w:val="dialog"/>
        <w:rPr>
          <w:rFonts w:ascii="Arial" w:hAnsi="Arial" w:cs="Arial"/>
          <w:sz w:val="22"/>
          <w:szCs w:val="22"/>
          <w:lang w:val="en-US"/>
        </w:rPr>
      </w:pPr>
      <w:r w:rsidRPr="009D22D9">
        <w:rPr>
          <w:rFonts w:ascii="Arial" w:hAnsi="Arial" w:cs="Arial"/>
          <w:sz w:val="22"/>
          <w:szCs w:val="22"/>
          <w:lang w:val="en-US"/>
        </w:rPr>
        <w:t>TC 03:23:57</w:t>
      </w:r>
    </w:p>
    <w:p w:rsidR="00593BCF" w:rsidRPr="009D22D9" w:rsidRDefault="00593BCF" w:rsidP="00593BCF">
      <w:pPr>
        <w:pStyle w:val="dialog"/>
        <w:rPr>
          <w:rFonts w:ascii="Arial" w:hAnsi="Arial" w:cs="Arial"/>
          <w:b/>
          <w:sz w:val="22"/>
          <w:szCs w:val="22"/>
          <w:lang w:val="fr-FR"/>
        </w:rPr>
      </w:pPr>
      <w:r w:rsidRPr="009D22D9">
        <w:rPr>
          <w:rFonts w:ascii="Arial" w:hAnsi="Arial" w:cs="Arial"/>
          <w:b/>
          <w:sz w:val="22"/>
          <w:szCs w:val="22"/>
          <w:lang w:val="fr-FR"/>
        </w:rPr>
        <w:t>Merci pour tout !</w:t>
      </w:r>
    </w:p>
    <w:p w:rsidR="00593BCF" w:rsidRPr="009D22D9" w:rsidRDefault="00593BCF" w:rsidP="00593BCF">
      <w:pPr>
        <w:pStyle w:val="dialog"/>
        <w:rPr>
          <w:rFonts w:ascii="Arial" w:hAnsi="Arial" w:cs="Arial"/>
          <w:b/>
          <w:sz w:val="22"/>
          <w:szCs w:val="22"/>
          <w:lang w:val="fr-FR"/>
        </w:rPr>
      </w:pPr>
    </w:p>
    <w:p w:rsidR="00593BCF" w:rsidRPr="009D22D9" w:rsidRDefault="00593BCF" w:rsidP="00593BCF">
      <w:pPr>
        <w:pStyle w:val="dialog"/>
        <w:rPr>
          <w:rFonts w:ascii="Arial" w:hAnsi="Arial" w:cs="Arial"/>
          <w:sz w:val="22"/>
          <w:szCs w:val="22"/>
        </w:rPr>
      </w:pPr>
      <w:r w:rsidRPr="009D22D9">
        <w:rPr>
          <w:rFonts w:ascii="Arial" w:hAnsi="Arial" w:cs="Arial"/>
          <w:sz w:val="22"/>
          <w:szCs w:val="22"/>
        </w:rPr>
        <w:t>Danke für alles!</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David</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03:24:00</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Danke!</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DANIEL</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03:24:01</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Danke, Sandrine! Auf Wiedersehen.</w:t>
      </w:r>
    </w:p>
    <w:p w:rsidR="00593BCF" w:rsidRPr="009D22D9" w:rsidRDefault="00593BCF" w:rsidP="00593BCF">
      <w:pPr>
        <w:pStyle w:val="dialog"/>
        <w:rPr>
          <w:rFonts w:ascii="Arial" w:hAnsi="Arial" w:cs="Arial"/>
          <w:sz w:val="22"/>
          <w:szCs w:val="22"/>
        </w:rPr>
      </w:pPr>
    </w:p>
    <w:p w:rsidR="00593BCF" w:rsidRPr="009D22D9" w:rsidRDefault="00593BCF" w:rsidP="00593BCF">
      <w:pPr>
        <w:pStyle w:val="dialogname"/>
        <w:rPr>
          <w:rFonts w:ascii="Arial" w:hAnsi="Arial" w:cs="Arial"/>
          <w:sz w:val="22"/>
          <w:szCs w:val="22"/>
          <w:lang w:val="fr-SN"/>
        </w:rPr>
      </w:pPr>
      <w:r w:rsidRPr="009D22D9">
        <w:rPr>
          <w:rFonts w:ascii="Arial" w:hAnsi="Arial" w:cs="Arial"/>
          <w:sz w:val="22"/>
          <w:szCs w:val="22"/>
          <w:lang w:val="fr-SN"/>
        </w:rPr>
        <w:t>Flüchtling</w:t>
      </w: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TC 03:24:14</w:t>
      </w: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 xml:space="preserve">Bonjour Madame! </w:t>
      </w:r>
    </w:p>
    <w:p w:rsidR="00593BCF" w:rsidRPr="009D22D9" w:rsidRDefault="00593BCF" w:rsidP="00593BCF">
      <w:pPr>
        <w:pStyle w:val="dialogname"/>
        <w:rPr>
          <w:rFonts w:ascii="Arial" w:hAnsi="Arial" w:cs="Arial"/>
          <w:sz w:val="22"/>
          <w:szCs w:val="22"/>
          <w:lang w:val="fr-SN"/>
        </w:rPr>
      </w:pPr>
      <w:r w:rsidRPr="009D22D9">
        <w:rPr>
          <w:rFonts w:ascii="Arial" w:hAnsi="Arial" w:cs="Arial"/>
          <w:sz w:val="22"/>
          <w:szCs w:val="22"/>
          <w:lang w:val="fr-SN"/>
        </w:rPr>
        <w:t>MAGDA</w:t>
      </w: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TC 03:24:14</w:t>
      </w:r>
    </w:p>
    <w:p w:rsidR="00593BCF" w:rsidRPr="009D22D9" w:rsidRDefault="00593BCF" w:rsidP="00593BCF">
      <w:pPr>
        <w:pStyle w:val="dialog"/>
        <w:rPr>
          <w:rFonts w:ascii="Arial" w:hAnsi="Arial" w:cs="Arial"/>
          <w:b/>
          <w:sz w:val="22"/>
          <w:szCs w:val="22"/>
          <w:lang w:val="fr-SN"/>
        </w:rPr>
      </w:pPr>
      <w:r w:rsidRPr="009D22D9">
        <w:rPr>
          <w:rFonts w:ascii="Arial" w:hAnsi="Arial" w:cs="Arial"/>
          <w:b/>
          <w:sz w:val="22"/>
          <w:szCs w:val="22"/>
          <w:lang w:val="fr-SN"/>
        </w:rPr>
        <w:t>Bonjour Madame!</w:t>
      </w:r>
    </w:p>
    <w:p w:rsidR="00593BCF" w:rsidRPr="009D22D9" w:rsidRDefault="00593BCF" w:rsidP="00593BCF">
      <w:pPr>
        <w:pStyle w:val="dialog"/>
        <w:rPr>
          <w:rFonts w:ascii="Arial" w:hAnsi="Arial" w:cs="Arial"/>
          <w:b/>
          <w:sz w:val="22"/>
          <w:szCs w:val="22"/>
          <w:lang w:val="fr-SN"/>
        </w:rPr>
      </w:pP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 xml:space="preserve">Bonjour! </w:t>
      </w:r>
    </w:p>
    <w:p w:rsidR="00593BCF" w:rsidRPr="009D22D9" w:rsidRDefault="00593BCF" w:rsidP="00593BCF">
      <w:pPr>
        <w:pStyle w:val="dialogname"/>
        <w:rPr>
          <w:rFonts w:ascii="Arial" w:hAnsi="Arial" w:cs="Arial"/>
          <w:sz w:val="22"/>
          <w:szCs w:val="22"/>
          <w:lang w:val="fr-SN"/>
        </w:rPr>
      </w:pPr>
      <w:r w:rsidRPr="009D22D9">
        <w:rPr>
          <w:rFonts w:ascii="Arial" w:hAnsi="Arial" w:cs="Arial"/>
          <w:sz w:val="22"/>
          <w:szCs w:val="22"/>
          <w:lang w:val="fr-SN"/>
        </w:rPr>
        <w:t>MAGDA</w:t>
      </w: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TC 03:23:16</w:t>
      </w:r>
    </w:p>
    <w:p w:rsidR="00593BCF" w:rsidRPr="009D22D9" w:rsidRDefault="00593BCF" w:rsidP="00593BCF">
      <w:pPr>
        <w:pStyle w:val="dialog"/>
        <w:rPr>
          <w:rFonts w:ascii="Arial" w:hAnsi="Arial" w:cs="Arial"/>
          <w:b/>
          <w:sz w:val="22"/>
          <w:szCs w:val="22"/>
          <w:lang w:val="fr-SN"/>
        </w:rPr>
      </w:pPr>
      <w:r w:rsidRPr="009D22D9">
        <w:rPr>
          <w:rFonts w:ascii="Arial" w:hAnsi="Arial" w:cs="Arial"/>
          <w:b/>
          <w:sz w:val="22"/>
          <w:szCs w:val="22"/>
          <w:lang w:val="fr-SN"/>
        </w:rPr>
        <w:t>Par ici, s’il vous plaît.</w:t>
      </w:r>
    </w:p>
    <w:p w:rsidR="00593BCF" w:rsidRPr="009D22D9" w:rsidRDefault="00593BCF" w:rsidP="00593BCF">
      <w:pPr>
        <w:pStyle w:val="dialog"/>
        <w:rPr>
          <w:rFonts w:ascii="Arial" w:hAnsi="Arial" w:cs="Arial"/>
          <w:b/>
          <w:sz w:val="22"/>
          <w:szCs w:val="22"/>
          <w:lang w:val="fr-SN"/>
        </w:rPr>
      </w:pP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 xml:space="preserve">Bitte hier entlang, Madame. </w:t>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Sandrine (FRZ)</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TC 03:24:20</w:t>
      </w:r>
    </w:p>
    <w:p w:rsidR="00593BCF" w:rsidRPr="009D22D9" w:rsidRDefault="00593BCF" w:rsidP="00593BCF">
      <w:pPr>
        <w:pStyle w:val="dialog"/>
        <w:rPr>
          <w:rFonts w:ascii="Arial" w:hAnsi="Arial" w:cs="Arial"/>
          <w:sz w:val="22"/>
          <w:szCs w:val="22"/>
        </w:rPr>
      </w:pPr>
      <w:r w:rsidRPr="009D22D9">
        <w:rPr>
          <w:rFonts w:ascii="Arial" w:hAnsi="Arial" w:cs="Arial"/>
          <w:sz w:val="22"/>
          <w:szCs w:val="22"/>
        </w:rPr>
        <w:t>Au revoir! Au revoir!</w:t>
      </w:r>
    </w:p>
    <w:p w:rsidR="00593BCF" w:rsidRPr="009D22D9" w:rsidRDefault="00593BCF" w:rsidP="00593BCF">
      <w:pPr>
        <w:pStyle w:val="dialogname"/>
        <w:rPr>
          <w:rFonts w:ascii="Arial" w:hAnsi="Arial" w:cs="Arial"/>
          <w:sz w:val="22"/>
          <w:szCs w:val="22"/>
          <w:lang w:val="en-US"/>
        </w:rPr>
      </w:pPr>
      <w:r w:rsidRPr="009D22D9">
        <w:rPr>
          <w:rFonts w:ascii="Arial" w:hAnsi="Arial" w:cs="Arial"/>
          <w:sz w:val="22"/>
          <w:szCs w:val="22"/>
          <w:lang w:val="en-US"/>
        </w:rPr>
        <w:t>Sandrine (VO)</w:t>
      </w: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TC 03:24:26</w:t>
      </w:r>
    </w:p>
    <w:p w:rsidR="00593BCF" w:rsidRPr="009D22D9" w:rsidRDefault="00593BCF" w:rsidP="00593BCF">
      <w:pPr>
        <w:pStyle w:val="dialog"/>
        <w:spacing w:after="241"/>
        <w:rPr>
          <w:rFonts w:ascii="Arial" w:hAnsi="Arial" w:cs="Arial"/>
          <w:b/>
          <w:color w:val="auto"/>
          <w:sz w:val="22"/>
          <w:szCs w:val="22"/>
          <w:lang w:val="fr-FR"/>
        </w:rPr>
      </w:pPr>
      <w:r w:rsidRPr="009D22D9">
        <w:rPr>
          <w:rFonts w:ascii="Arial" w:hAnsi="Arial" w:cs="Arial"/>
          <w:b/>
          <w:color w:val="auto"/>
          <w:sz w:val="22"/>
          <w:szCs w:val="22"/>
          <w:lang w:val="fr-SN"/>
        </w:rPr>
        <w:t xml:space="preserve">Nous allons continuer. </w:t>
      </w:r>
      <w:r w:rsidRPr="009D22D9">
        <w:rPr>
          <w:rFonts w:ascii="Arial" w:hAnsi="Arial" w:cs="Arial"/>
          <w:b/>
          <w:color w:val="auto"/>
          <w:sz w:val="22"/>
          <w:szCs w:val="22"/>
          <w:lang w:val="fr-FR"/>
        </w:rPr>
        <w:t>Nous ne baisserons pas les bras.</w:t>
      </w: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lang w:val="fr-SN"/>
        </w:rPr>
        <w:t>Wir machen weiter. Wir geben nicht auf !</w:t>
      </w:r>
    </w:p>
    <w:p w:rsidR="00593BCF" w:rsidRPr="009D22D9" w:rsidRDefault="00593BCF" w:rsidP="00593BCF">
      <w:pPr>
        <w:pStyle w:val="primaryheading"/>
        <w:rPr>
          <w:rFonts w:ascii="Arial" w:hAnsi="Arial" w:cs="Arial"/>
          <w:b/>
          <w:color w:val="auto"/>
          <w:sz w:val="22"/>
          <w:szCs w:val="22"/>
        </w:rPr>
      </w:pPr>
      <w:r w:rsidRPr="009D22D9">
        <w:rPr>
          <w:rFonts w:ascii="Arial" w:hAnsi="Arial" w:cs="Arial"/>
          <w:b/>
          <w:color w:val="auto"/>
          <w:sz w:val="22"/>
          <w:szCs w:val="22"/>
        </w:rPr>
        <w:t>31</w:t>
      </w:r>
      <w:r w:rsidRPr="009D22D9">
        <w:rPr>
          <w:rFonts w:ascii="Arial" w:hAnsi="Arial" w:cs="Arial"/>
          <w:b/>
          <w:color w:val="auto"/>
          <w:sz w:val="22"/>
          <w:szCs w:val="22"/>
        </w:rPr>
        <w:tab/>
      </w:r>
      <w:r w:rsidRPr="009D22D9">
        <w:rPr>
          <w:rFonts w:ascii="Arial" w:hAnsi="Arial" w:cs="Arial"/>
          <w:color w:val="auto"/>
          <w:sz w:val="22"/>
          <w:szCs w:val="22"/>
        </w:rPr>
        <w:t>TC 03:24:40</w:t>
      </w:r>
      <w:r w:rsidRPr="009D22D9">
        <w:rPr>
          <w:rFonts w:ascii="Arial" w:hAnsi="Arial" w:cs="Arial"/>
          <w:b/>
          <w:color w:val="auto"/>
          <w:sz w:val="22"/>
          <w:szCs w:val="22"/>
        </w:rPr>
        <w:t xml:space="preserve"> MODELL/Abspann</w:t>
      </w:r>
      <w:r w:rsidRPr="009D22D9">
        <w:rPr>
          <w:rFonts w:ascii="Arial" w:hAnsi="Arial" w:cs="Arial"/>
          <w:b/>
          <w:color w:val="auto"/>
          <w:sz w:val="22"/>
          <w:szCs w:val="22"/>
        </w:rPr>
        <w:tab/>
      </w:r>
      <w:r w:rsidRPr="009D22D9">
        <w:rPr>
          <w:rFonts w:ascii="Arial" w:hAnsi="Arial" w:cs="Arial"/>
          <w:b/>
          <w:color w:val="auto"/>
          <w:sz w:val="22"/>
          <w:szCs w:val="22"/>
        </w:rPr>
        <w:tab/>
      </w:r>
    </w:p>
    <w:p w:rsidR="00593BCF" w:rsidRPr="009D22D9" w:rsidRDefault="00593BCF" w:rsidP="00593BCF">
      <w:pPr>
        <w:pStyle w:val="dialogname"/>
        <w:rPr>
          <w:rFonts w:ascii="Arial" w:hAnsi="Arial" w:cs="Arial"/>
          <w:sz w:val="22"/>
          <w:szCs w:val="22"/>
        </w:rPr>
      </w:pPr>
      <w:r w:rsidRPr="009D22D9">
        <w:rPr>
          <w:rFonts w:ascii="Arial" w:hAnsi="Arial" w:cs="Arial"/>
          <w:sz w:val="22"/>
          <w:szCs w:val="22"/>
        </w:rPr>
        <w:t>erzähler</w:t>
      </w:r>
    </w:p>
    <w:p w:rsidR="00593BCF" w:rsidRPr="009D22D9" w:rsidRDefault="00593BCF" w:rsidP="00593BCF">
      <w:pPr>
        <w:pStyle w:val="dialog"/>
        <w:rPr>
          <w:rFonts w:ascii="Arial" w:hAnsi="Arial" w:cs="Arial"/>
          <w:sz w:val="22"/>
          <w:szCs w:val="22"/>
          <w:lang w:val="fr-SN"/>
        </w:rPr>
      </w:pPr>
      <w:r w:rsidRPr="009D22D9">
        <w:rPr>
          <w:rFonts w:ascii="Arial" w:hAnsi="Arial" w:cs="Arial"/>
          <w:sz w:val="22"/>
          <w:szCs w:val="22"/>
        </w:rPr>
        <w:t>In der nächsten Folge glaubt der 15jährige Calum vor den Deutschen sicher zu sein. Als Schottland angegriffen wird, bekommt er Hilfe von seinem Freund.</w:t>
      </w:r>
    </w:p>
    <w:p w:rsidR="00593BCF" w:rsidRPr="009D22D9" w:rsidRDefault="00593BCF" w:rsidP="00593BCF">
      <w:pPr>
        <w:pStyle w:val="dialogname"/>
        <w:rPr>
          <w:rFonts w:ascii="Arial" w:hAnsi="Arial" w:cs="Arial"/>
          <w:sz w:val="22"/>
          <w:szCs w:val="22"/>
        </w:rPr>
      </w:pPr>
    </w:p>
    <w:p w:rsidR="00251FA6" w:rsidRPr="009D22D9" w:rsidRDefault="00251FA6" w:rsidP="001E0DFA">
      <w:pPr>
        <w:spacing w:line="360" w:lineRule="auto"/>
        <w:rPr>
          <w:b/>
          <w:color w:val="E36C0A"/>
          <w:szCs w:val="22"/>
        </w:rPr>
      </w:pPr>
    </w:p>
    <w:sectPr w:rsidR="00251FA6" w:rsidRPr="009D22D9"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 w:id="1">
    <w:p w:rsidR="00593BCF" w:rsidRDefault="00593BCF" w:rsidP="00593BCF">
      <w:pPr>
        <w:pStyle w:val="Endnotentext"/>
        <w:ind w:left="0" w:firstLine="0"/>
        <w:rPr>
          <w:lang w:val="de-DE"/>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A40D5297-9319-4CA0-B9D3-5B746B1D9503}"/>
    <w:embedBold r:id="rId2" w:fontKey="{19A78CBC-CA78-4155-A790-85EB6DC34C29}"/>
    <w:embedItalic r:id="rId3" w:fontKey="{892226A0-3AE7-452F-B492-BF932286C02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embedRegular r:id="rId4" w:fontKey="{237B9951-F708-496B-90EC-5E2013ED0B20}"/>
    <w:embedBold r:id="rId5" w:fontKey="{26600F78-17FE-4168-B8C5-F061FE1732FA}"/>
    <w:embedBoldItalic r:id="rId6" w:fontKey="{0184E250-2F7D-44D5-8B35-FD750943EA45}"/>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7" w:fontKey="{58340A36-54D5-4433-8EFE-8FB043615E74}"/>
    <w:embedItalic r:id="rId8" w:fontKey="{5F162CD4-FDFB-4968-A4B4-DB601DF4ACEC}"/>
  </w:font>
  <w:font w:name="Tahoma">
    <w:panose1 w:val="020B0604030504040204"/>
    <w:charset w:val="00"/>
    <w:family w:val="swiss"/>
    <w:pitch w:val="variable"/>
    <w:sig w:usb0="E1002EFF" w:usb1="C000605B" w:usb2="00000029" w:usb3="00000000" w:csb0="000101FF" w:csb1="00000000"/>
    <w:embedRegular r:id="rId9" w:fontKey="{2FAD39F7-96B8-4C1B-841C-DB9AE3D8E010}"/>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F">
    <w:charset w:val="00"/>
    <w:family w:val="auto"/>
    <w:pitch w:val="variable"/>
  </w:font>
  <w:font w:name="Helvetica">
    <w:panose1 w:val="020B0604020202020204"/>
    <w:charset w:val="00"/>
    <w:family w:val="swiss"/>
    <w:pitch w:val="variable"/>
    <w:sig w:usb0="E0002EFF" w:usb1="C0007843" w:usb2="00000009" w:usb3="00000000" w:csb0="000001FF" w:csb1="00000000"/>
    <w:embedRegular r:id="rId10" w:fontKey="{FD1C1617-2F11-431D-917B-CDD5DB058915}"/>
  </w:font>
  <w:font w:name="ITCOfficinaSans LT Book">
    <w:altName w:val="Calibri"/>
    <w:panose1 w:val="02000506040000020003"/>
    <w:charset w:val="00"/>
    <w:family w:val="auto"/>
    <w:pitch w:val="variable"/>
    <w:sig w:usb0="800000A7" w:usb1="00000040" w:usb2="00000000" w:usb3="00000000" w:csb0="00000009" w:csb1="00000000"/>
    <w:embedRegular r:id="rId11" w:fontKey="{6C442FCF-5E1C-4CD2-987C-A14C5890F0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4B268D">
      <w:rPr>
        <w:b/>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9D22D9"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7B1352" w:rsidRPr="007B1352">
      <w:rPr>
        <w:b/>
      </w:rPr>
      <w:t>Sandrine aus Frankreich "Vertrauen" (1942)</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BA746F" w:rsidP="00BF6418">
    <w:pPr>
      <w:pStyle w:val="Kopfzeile"/>
      <w:shd w:val="clear" w:color="auto" w:fill="DBE5F1"/>
      <w:spacing w:before="60" w:after="60"/>
      <w:rPr>
        <w:sz w:val="16"/>
        <w:szCs w:val="16"/>
      </w:rPr>
    </w:pPr>
    <w:bookmarkStart w:id="1" w:name="OLE_LINK1"/>
    <w:bookmarkStart w:id="2" w:name="OLE_LINK2"/>
    <w:r>
      <w:rPr>
        <w:sz w:val="16"/>
        <w:szCs w:val="16"/>
      </w:rPr>
      <w:t>Der Krieg und ich</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7B1352" w:rsidRPr="007B1352">
      <w:rPr>
        <w:sz w:val="16"/>
        <w:szCs w:val="16"/>
      </w:rPr>
      <w:t>Sandrine aus Frankreich "Vertrauen" (1942)</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617D67">
      <w:rPr>
        <w:sz w:val="16"/>
        <w:szCs w:val="16"/>
      </w:rPr>
      <w:t>4680028</w:t>
    </w:r>
    <w:r w:rsidR="006039AF">
      <w:rPr>
        <w:sz w:val="16"/>
        <w:szCs w:val="16"/>
      </w:rPr>
      <w:t>9</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0C6659A4"/>
    <w:multiLevelType w:val="hybridMultilevel"/>
    <w:tmpl w:val="B1EEAA5A"/>
    <w:lvl w:ilvl="0" w:tplc="EFE4B5A2">
      <w:start w:val="1"/>
      <w:numFmt w:val="decimal"/>
      <w:lvlText w:val="%1"/>
      <w:lvlJc w:val="left"/>
      <w:pPr>
        <w:ind w:left="736" w:hanging="735"/>
      </w:pPr>
    </w:lvl>
    <w:lvl w:ilvl="1" w:tplc="04070019">
      <w:start w:val="1"/>
      <w:numFmt w:val="lowerLetter"/>
      <w:lvlText w:val="%2."/>
      <w:lvlJc w:val="left"/>
      <w:pPr>
        <w:ind w:left="1081" w:hanging="360"/>
      </w:pPr>
    </w:lvl>
    <w:lvl w:ilvl="2" w:tplc="0407001B">
      <w:start w:val="1"/>
      <w:numFmt w:val="lowerRoman"/>
      <w:lvlText w:val="%3."/>
      <w:lvlJc w:val="right"/>
      <w:pPr>
        <w:ind w:left="1801" w:hanging="180"/>
      </w:pPr>
    </w:lvl>
    <w:lvl w:ilvl="3" w:tplc="0407000F">
      <w:start w:val="1"/>
      <w:numFmt w:val="decimal"/>
      <w:lvlText w:val="%4."/>
      <w:lvlJc w:val="left"/>
      <w:pPr>
        <w:ind w:left="2521" w:hanging="360"/>
      </w:pPr>
    </w:lvl>
    <w:lvl w:ilvl="4" w:tplc="04070019">
      <w:start w:val="1"/>
      <w:numFmt w:val="lowerLetter"/>
      <w:lvlText w:val="%5."/>
      <w:lvlJc w:val="left"/>
      <w:pPr>
        <w:ind w:left="3241" w:hanging="360"/>
      </w:pPr>
    </w:lvl>
    <w:lvl w:ilvl="5" w:tplc="0407001B">
      <w:start w:val="1"/>
      <w:numFmt w:val="lowerRoman"/>
      <w:lvlText w:val="%6."/>
      <w:lvlJc w:val="right"/>
      <w:pPr>
        <w:ind w:left="3961" w:hanging="180"/>
      </w:pPr>
    </w:lvl>
    <w:lvl w:ilvl="6" w:tplc="0407000F">
      <w:start w:val="1"/>
      <w:numFmt w:val="decimal"/>
      <w:lvlText w:val="%7."/>
      <w:lvlJc w:val="left"/>
      <w:pPr>
        <w:ind w:left="4681" w:hanging="360"/>
      </w:pPr>
    </w:lvl>
    <w:lvl w:ilvl="7" w:tplc="04070019">
      <w:start w:val="1"/>
      <w:numFmt w:val="lowerLetter"/>
      <w:lvlText w:val="%8."/>
      <w:lvlJc w:val="left"/>
      <w:pPr>
        <w:ind w:left="5401" w:hanging="360"/>
      </w:pPr>
    </w:lvl>
    <w:lvl w:ilvl="8" w:tplc="0407001B">
      <w:start w:val="1"/>
      <w:numFmt w:val="lowerRoman"/>
      <w:lvlText w:val="%9."/>
      <w:lvlJc w:val="right"/>
      <w:pPr>
        <w:ind w:left="6121" w:hanging="180"/>
      </w:pPr>
    </w:lvl>
  </w:abstractNum>
  <w:abstractNum w:abstractNumId="6"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8"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9"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2"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3"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4"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7"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1"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2"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7"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8"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9"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30"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1"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3"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4"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5"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30"/>
  </w:num>
  <w:num w:numId="2">
    <w:abstractNumId w:val="33"/>
  </w:num>
  <w:num w:numId="3">
    <w:abstractNumId w:val="1"/>
  </w:num>
  <w:num w:numId="4">
    <w:abstractNumId w:val="28"/>
  </w:num>
  <w:num w:numId="5">
    <w:abstractNumId w:val="20"/>
  </w:num>
  <w:num w:numId="6">
    <w:abstractNumId w:val="7"/>
  </w:num>
  <w:num w:numId="7">
    <w:abstractNumId w:val="34"/>
  </w:num>
  <w:num w:numId="8">
    <w:abstractNumId w:val="0"/>
  </w:num>
  <w:num w:numId="9">
    <w:abstractNumId w:val="32"/>
  </w:num>
  <w:num w:numId="10">
    <w:abstractNumId w:val="24"/>
  </w:num>
  <w:num w:numId="11">
    <w:abstractNumId w:val="6"/>
  </w:num>
  <w:num w:numId="12">
    <w:abstractNumId w:val="14"/>
  </w:num>
  <w:num w:numId="13">
    <w:abstractNumId w:val="31"/>
  </w:num>
  <w:num w:numId="14">
    <w:abstractNumId w:val="12"/>
  </w:num>
  <w:num w:numId="15">
    <w:abstractNumId w:val="17"/>
  </w:num>
  <w:num w:numId="16">
    <w:abstractNumId w:val="25"/>
  </w:num>
  <w:num w:numId="17">
    <w:abstractNumId w:val="18"/>
  </w:num>
  <w:num w:numId="18">
    <w:abstractNumId w:val="23"/>
  </w:num>
  <w:num w:numId="19">
    <w:abstractNumId w:val="3"/>
  </w:num>
  <w:num w:numId="20">
    <w:abstractNumId w:val="22"/>
  </w:num>
  <w:num w:numId="21">
    <w:abstractNumId w:val="15"/>
  </w:num>
  <w:num w:numId="22">
    <w:abstractNumId w:val="19"/>
  </w:num>
  <w:num w:numId="23">
    <w:abstractNumId w:val="9"/>
  </w:num>
  <w:num w:numId="24">
    <w:abstractNumId w:val="16"/>
  </w:num>
  <w:num w:numId="25">
    <w:abstractNumId w:val="35"/>
  </w:num>
  <w:num w:numId="26">
    <w:abstractNumId w:val="27"/>
  </w:num>
  <w:num w:numId="27">
    <w:abstractNumId w:val="10"/>
  </w:num>
  <w:num w:numId="28">
    <w:abstractNumId w:val="26"/>
  </w:num>
  <w:num w:numId="29">
    <w:abstractNumId w:val="2"/>
  </w:num>
  <w:num w:numId="30">
    <w:abstractNumId w:val="21"/>
  </w:num>
  <w:num w:numId="31">
    <w:abstractNumId w:val="4"/>
  </w:num>
  <w:num w:numId="32">
    <w:abstractNumId w:val="11"/>
  </w:num>
  <w:num w:numId="33">
    <w:abstractNumId w:val="13"/>
  </w:num>
  <w:num w:numId="34">
    <w:abstractNumId w:val="8"/>
  </w:num>
  <w:num w:numId="35">
    <w:abstractNumId w:val="29"/>
  </w:num>
  <w:num w:numId="36">
    <w:abstractNumId w:val="5"/>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B268D"/>
    <w:rsid w:val="004D1C66"/>
    <w:rsid w:val="004E0585"/>
    <w:rsid w:val="005357E7"/>
    <w:rsid w:val="00543741"/>
    <w:rsid w:val="00547257"/>
    <w:rsid w:val="005631E9"/>
    <w:rsid w:val="00593043"/>
    <w:rsid w:val="00593BCF"/>
    <w:rsid w:val="005940D8"/>
    <w:rsid w:val="006039AF"/>
    <w:rsid w:val="006143CB"/>
    <w:rsid w:val="00617D67"/>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37A40"/>
    <w:rsid w:val="007473E6"/>
    <w:rsid w:val="00796487"/>
    <w:rsid w:val="007B1352"/>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D22D9"/>
    <w:rsid w:val="009E4A6B"/>
    <w:rsid w:val="00A03955"/>
    <w:rsid w:val="00A44108"/>
    <w:rsid w:val="00A826C6"/>
    <w:rsid w:val="00AB506B"/>
    <w:rsid w:val="00AB7905"/>
    <w:rsid w:val="00AE2A3F"/>
    <w:rsid w:val="00AE7E00"/>
    <w:rsid w:val="00AF0624"/>
    <w:rsid w:val="00B36E8C"/>
    <w:rsid w:val="00B7793F"/>
    <w:rsid w:val="00B83910"/>
    <w:rsid w:val="00B939F7"/>
    <w:rsid w:val="00BA746F"/>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18FFE521"/>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paragraph" w:customStyle="1" w:styleId="msonormal0">
    <w:name w:val="msonormal"/>
    <w:basedOn w:val="Standard"/>
    <w:uiPriority w:val="99"/>
    <w:semiHidden/>
    <w:rsid w:val="00593BCF"/>
    <w:pPr>
      <w:spacing w:before="100" w:beforeAutospacing="1" w:after="100" w:afterAutospacing="1"/>
    </w:pPr>
    <w:rPr>
      <w:rFonts w:ascii="Times New Roman" w:hAnsi="Times New Roman" w:cs="Times New Roman"/>
      <w:sz w:val="24"/>
    </w:rPr>
  </w:style>
  <w:style w:type="paragraph" w:styleId="Funotentext">
    <w:name w:val="footnote text"/>
    <w:basedOn w:val="Standard"/>
    <w:link w:val="FunotentextZchn"/>
    <w:uiPriority w:val="99"/>
    <w:semiHidden/>
    <w:unhideWhenUsed/>
    <w:rsid w:val="00593BCF"/>
    <w:rPr>
      <w:rFonts w:ascii="Courier New" w:hAnsi="Courier New" w:cs="Times New Roman"/>
      <w:sz w:val="20"/>
      <w:szCs w:val="20"/>
    </w:rPr>
  </w:style>
  <w:style w:type="character" w:customStyle="1" w:styleId="FunotentextZchn">
    <w:name w:val="Fußnotentext Zchn"/>
    <w:basedOn w:val="Absatz-Standardschriftart"/>
    <w:link w:val="Funotentext"/>
    <w:uiPriority w:val="99"/>
    <w:semiHidden/>
    <w:rsid w:val="00593BCF"/>
    <w:rPr>
      <w:rFonts w:ascii="Courier New" w:hAnsi="Courier New"/>
    </w:rPr>
  </w:style>
  <w:style w:type="paragraph" w:styleId="Endnotentext">
    <w:name w:val="endnote text"/>
    <w:basedOn w:val="Standard"/>
    <w:link w:val="EndnotentextZchn"/>
    <w:uiPriority w:val="99"/>
    <w:semiHidden/>
    <w:unhideWhenUsed/>
    <w:rsid w:val="00593BCF"/>
    <w:pPr>
      <w:spacing w:after="240"/>
      <w:ind w:left="567" w:hanging="567"/>
      <w:contextualSpacing/>
    </w:pPr>
    <w:rPr>
      <w:rFonts w:asciiTheme="minorHAnsi" w:eastAsiaTheme="minorHAnsi" w:hAnsiTheme="minorHAnsi" w:cstheme="minorBidi"/>
      <w:sz w:val="20"/>
      <w:szCs w:val="20"/>
      <w:lang w:val="nl-NL" w:eastAsia="en-US"/>
    </w:rPr>
  </w:style>
  <w:style w:type="character" w:customStyle="1" w:styleId="EndnotentextZchn">
    <w:name w:val="Endnotentext Zchn"/>
    <w:basedOn w:val="Absatz-Standardschriftart"/>
    <w:link w:val="Endnotentext"/>
    <w:uiPriority w:val="99"/>
    <w:semiHidden/>
    <w:rsid w:val="00593BCF"/>
    <w:rPr>
      <w:rFonts w:asciiTheme="minorHAnsi" w:eastAsiaTheme="minorHAnsi" w:hAnsiTheme="minorHAnsi" w:cstheme="minorBidi"/>
      <w:lang w:val="nl-NL" w:eastAsia="en-US"/>
    </w:rPr>
  </w:style>
  <w:style w:type="paragraph" w:customStyle="1" w:styleId="general">
    <w:name w:val="general"/>
    <w:uiPriority w:val="99"/>
    <w:semiHidden/>
    <w:qFormat/>
    <w:rsid w:val="00593BCF"/>
    <w:pPr>
      <w:shd w:val="clear" w:color="auto" w:fill="FFFFFF"/>
      <w:tabs>
        <w:tab w:val="left" w:pos="1920"/>
        <w:tab w:val="left" w:pos="3840"/>
        <w:tab w:val="left" w:pos="5760"/>
        <w:tab w:val="left" w:pos="7680"/>
        <w:tab w:val="left" w:pos="9600"/>
      </w:tabs>
      <w:spacing w:line="241" w:lineRule="exact"/>
      <w:ind w:left="735" w:right="864"/>
    </w:pPr>
    <w:rPr>
      <w:rFonts w:ascii="Courier New" w:hAnsi="Courier New"/>
      <w:color w:val="000000"/>
      <w:sz w:val="24"/>
      <w:szCs w:val="24"/>
    </w:rPr>
  </w:style>
  <w:style w:type="paragraph" w:customStyle="1" w:styleId="script">
    <w:name w:val="script"/>
    <w:uiPriority w:val="99"/>
    <w:semiHidden/>
    <w:qFormat/>
    <w:rsid w:val="00593BCF"/>
    <w:pPr>
      <w:shd w:val="clear" w:color="auto" w:fill="FFFFFF"/>
      <w:tabs>
        <w:tab w:val="left" w:pos="1920"/>
        <w:tab w:val="left" w:pos="3840"/>
        <w:tab w:val="left" w:pos="5760"/>
        <w:tab w:val="left" w:pos="7680"/>
        <w:tab w:val="left" w:pos="9600"/>
      </w:tabs>
      <w:spacing w:before="241" w:line="241" w:lineRule="exact"/>
      <w:ind w:left="735" w:right="864"/>
    </w:pPr>
    <w:rPr>
      <w:rFonts w:ascii="Courier New" w:hAnsi="Courier New"/>
      <w:color w:val="000000"/>
      <w:sz w:val="24"/>
      <w:szCs w:val="24"/>
    </w:rPr>
  </w:style>
  <w:style w:type="paragraph" w:customStyle="1" w:styleId="primaryheading">
    <w:name w:val="primary heading"/>
    <w:uiPriority w:val="99"/>
    <w:semiHidden/>
    <w:qFormat/>
    <w:rsid w:val="00593BCF"/>
    <w:pPr>
      <w:shd w:val="clear" w:color="auto" w:fill="FFFFFF"/>
      <w:tabs>
        <w:tab w:val="left" w:pos="735"/>
        <w:tab w:val="right" w:pos="9256"/>
        <w:tab w:val="left" w:pos="9400"/>
      </w:tabs>
      <w:spacing w:before="481" w:after="241" w:line="241" w:lineRule="exact"/>
      <w:ind w:left="735" w:hanging="734"/>
    </w:pPr>
    <w:rPr>
      <w:rFonts w:ascii="Courier New" w:hAnsi="Courier New"/>
      <w:caps/>
      <w:color w:val="000000"/>
      <w:sz w:val="24"/>
      <w:szCs w:val="24"/>
    </w:rPr>
  </w:style>
  <w:style w:type="paragraph" w:customStyle="1" w:styleId="dialogname">
    <w:name w:val="dialog name"/>
    <w:uiPriority w:val="99"/>
    <w:semiHidden/>
    <w:qFormat/>
    <w:rsid w:val="00593BCF"/>
    <w:pPr>
      <w:shd w:val="clear" w:color="auto" w:fill="FFFFFF"/>
      <w:tabs>
        <w:tab w:val="left" w:pos="1920"/>
        <w:tab w:val="left" w:pos="3840"/>
        <w:tab w:val="left" w:pos="5760"/>
        <w:tab w:val="left" w:pos="7680"/>
        <w:tab w:val="left" w:pos="9600"/>
      </w:tabs>
      <w:spacing w:before="241" w:line="241" w:lineRule="exact"/>
      <w:ind w:left="3615" w:right="864"/>
    </w:pPr>
    <w:rPr>
      <w:rFonts w:ascii="Courier New" w:hAnsi="Courier New"/>
      <w:caps/>
      <w:color w:val="000000"/>
      <w:sz w:val="24"/>
      <w:szCs w:val="24"/>
    </w:rPr>
  </w:style>
  <w:style w:type="paragraph" w:customStyle="1" w:styleId="parenthetical">
    <w:name w:val="parenthetical"/>
    <w:uiPriority w:val="99"/>
    <w:semiHidden/>
    <w:qFormat/>
    <w:rsid w:val="00593BCF"/>
    <w:pPr>
      <w:shd w:val="clear" w:color="auto" w:fill="FFFFFF"/>
      <w:tabs>
        <w:tab w:val="left" w:pos="1920"/>
        <w:tab w:val="left" w:pos="3840"/>
        <w:tab w:val="left" w:pos="5760"/>
        <w:tab w:val="left" w:pos="7680"/>
        <w:tab w:val="left" w:pos="9600"/>
      </w:tabs>
      <w:spacing w:line="241" w:lineRule="exact"/>
      <w:ind w:left="2895" w:right="3888" w:hanging="144"/>
    </w:pPr>
    <w:rPr>
      <w:rFonts w:ascii="Courier New" w:hAnsi="Courier New"/>
      <w:color w:val="000000"/>
      <w:sz w:val="24"/>
      <w:szCs w:val="24"/>
    </w:rPr>
  </w:style>
  <w:style w:type="paragraph" w:customStyle="1" w:styleId="dialog">
    <w:name w:val="dialog"/>
    <w:uiPriority w:val="99"/>
    <w:semiHidden/>
    <w:qFormat/>
    <w:rsid w:val="00593BCF"/>
    <w:pPr>
      <w:shd w:val="clear" w:color="auto" w:fill="FFFFFF"/>
      <w:tabs>
        <w:tab w:val="left" w:pos="1920"/>
        <w:tab w:val="left" w:pos="3840"/>
        <w:tab w:val="left" w:pos="5760"/>
        <w:tab w:val="left" w:pos="7680"/>
        <w:tab w:val="left" w:pos="9600"/>
      </w:tabs>
      <w:spacing w:line="241" w:lineRule="exact"/>
      <w:ind w:left="2175" w:right="3168"/>
    </w:pPr>
    <w:rPr>
      <w:rFonts w:ascii="Courier New" w:hAnsi="Courier New"/>
      <w:color w:val="000000"/>
      <w:sz w:val="24"/>
      <w:szCs w:val="24"/>
    </w:rPr>
  </w:style>
  <w:style w:type="character" w:styleId="Funotenzeichen">
    <w:name w:val="footnote reference"/>
    <w:basedOn w:val="Absatz-Standardschriftart"/>
    <w:uiPriority w:val="99"/>
    <w:semiHidden/>
    <w:unhideWhenUsed/>
    <w:rsid w:val="00593BCF"/>
    <w:rPr>
      <w:vertAlign w:val="superscript"/>
    </w:rPr>
  </w:style>
  <w:style w:type="character" w:styleId="Endnotenzeichen">
    <w:name w:val="endnote reference"/>
    <w:basedOn w:val="Absatz-Standardschriftart"/>
    <w:uiPriority w:val="99"/>
    <w:semiHidden/>
    <w:unhideWhenUsed/>
    <w:rsid w:val="00593BCF"/>
    <w:rPr>
      <w:vertAlign w:val="superscript"/>
    </w:rPr>
  </w:style>
  <w:style w:type="character" w:customStyle="1" w:styleId="linkweiteres">
    <w:name w:val="linkweiteres"/>
    <w:basedOn w:val="Absatz-Standardschriftart"/>
    <w:rsid w:val="00593B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 w:id="166154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1699A-16B5-42CB-BDC6-557D27DA1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2778DF83.dotm</Template>
  <TotalTime>0</TotalTime>
  <Pages>33</Pages>
  <Words>4224</Words>
  <Characters>26612</Characters>
  <Application>Microsoft Office Word</Application>
  <DocSecurity>0</DocSecurity>
  <Lines>221</Lines>
  <Paragraphs>61</Paragraphs>
  <ScaleCrop>false</ScaleCrop>
  <HeadingPairs>
    <vt:vector size="2" baseType="variant">
      <vt:variant>
        <vt:lpstr>Titel</vt:lpstr>
      </vt:variant>
      <vt:variant>
        <vt:i4>1</vt:i4>
      </vt:variant>
    </vt:vector>
  </HeadingPairs>
  <TitlesOfParts>
    <vt:vector size="1" baseType="lpstr">
      <vt:lpstr>Die Geschichte des Südwestens</vt:lpstr>
    </vt:vector>
  </TitlesOfParts>
  <Company>SWR Südwestrundfunk</Company>
  <LinksUpToDate>false</LinksUpToDate>
  <CharactersWithSpaces>30775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Krieg und ich</dc:title>
  <dc:creator>SWR Planet Schule</dc:creator>
  <cp:lastModifiedBy>Oelschläger, Jutta</cp:lastModifiedBy>
  <cp:revision>11</cp:revision>
  <cp:lastPrinted>2015-08-04T12:32:00Z</cp:lastPrinted>
  <dcterms:created xsi:type="dcterms:W3CDTF">2017-07-12T08:13:00Z</dcterms:created>
  <dcterms:modified xsi:type="dcterms:W3CDTF">2019-07-04T08:56:00Z</dcterms:modified>
</cp:coreProperties>
</file>