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0A13EF" w:rsidRDefault="004B268D" w:rsidP="004B268D">
      <w:pPr>
        <w:shd w:val="clear" w:color="auto" w:fill="EE7C0A"/>
        <w:rPr>
          <w:sz w:val="24"/>
        </w:rPr>
      </w:pPr>
      <w:r w:rsidRPr="000A13EF">
        <w:rPr>
          <w:b/>
          <w:color w:val="FFFFFF" w:themeColor="background1"/>
          <w:sz w:val="24"/>
        </w:rPr>
        <w:t xml:space="preserve">Filmskript: </w:t>
      </w:r>
      <w:r w:rsidR="006D557B" w:rsidRPr="000A13EF">
        <w:rPr>
          <w:b/>
          <w:color w:val="FFFFFF" w:themeColor="background1"/>
          <w:sz w:val="24"/>
        </w:rPr>
        <w:t>Anton aus Deutschland "Die Verwandlung" (1938/39)</w:t>
      </w:r>
      <w:r w:rsidR="00232EE2" w:rsidRPr="000A13EF">
        <w:rPr>
          <w:b/>
          <w:color w:val="FFFFFF" w:themeColor="background1"/>
          <w:sz w:val="24"/>
        </w:rPr>
        <w:t xml:space="preserve"> – Der Krieg und ich</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1</w:t>
      </w:r>
      <w:r w:rsidRPr="000A13EF">
        <w:rPr>
          <w:rFonts w:ascii="Arial" w:hAnsi="Arial" w:cs="Arial"/>
          <w:b w:val="0"/>
          <w:sz w:val="22"/>
          <w:szCs w:val="22"/>
          <w:u w:val="none"/>
        </w:rPr>
        <w:tab/>
        <w:t>TC 01:00:01 VORSPANN</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2</w:t>
      </w:r>
      <w:r w:rsidRPr="000A13EF">
        <w:rPr>
          <w:rFonts w:ascii="Arial" w:hAnsi="Arial" w:cs="Arial"/>
          <w:b w:val="0"/>
          <w:sz w:val="22"/>
          <w:szCs w:val="22"/>
          <w:u w:val="none"/>
        </w:rPr>
        <w:tab/>
        <w:t xml:space="preserve">TC 01:00:30 TITEL </w:t>
      </w:r>
    </w:p>
    <w:p w:rsidR="000A13EF" w:rsidRPr="000A13EF" w:rsidRDefault="000A13EF" w:rsidP="000A13EF">
      <w:pPr>
        <w:pStyle w:val="primaryheading"/>
        <w:ind w:left="0" w:firstLine="0"/>
        <w:rPr>
          <w:rFonts w:ascii="Arial" w:hAnsi="Arial" w:cs="Arial"/>
          <w:b w:val="0"/>
          <w:sz w:val="22"/>
          <w:szCs w:val="22"/>
          <w:u w:val="none"/>
        </w:rPr>
      </w:pPr>
      <w:r w:rsidRPr="000A13EF">
        <w:rPr>
          <w:rFonts w:ascii="Arial" w:hAnsi="Arial" w:cs="Arial"/>
          <w:b w:val="0"/>
          <w:sz w:val="22"/>
          <w:szCs w:val="22"/>
          <w:u w:val="none"/>
        </w:rPr>
        <w:t>3</w:t>
      </w:r>
      <w:r w:rsidRPr="000A13EF">
        <w:rPr>
          <w:rFonts w:ascii="Arial" w:hAnsi="Arial" w:cs="Arial"/>
          <w:b w:val="0"/>
          <w:sz w:val="22"/>
          <w:szCs w:val="22"/>
          <w:u w:val="none"/>
        </w:rPr>
        <w:tab/>
        <w:t>TC 01:00:40 MODELL / KARTE Deutschland / Anton‘s viertel</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Deutschland 1938. Hier lebt der zehnjährige Anton.</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4</w:t>
      </w:r>
      <w:r w:rsidRPr="000A13EF">
        <w:rPr>
          <w:rFonts w:ascii="Arial" w:hAnsi="Arial" w:cs="Arial"/>
          <w:b w:val="0"/>
          <w:sz w:val="22"/>
          <w:szCs w:val="22"/>
          <w:u w:val="none"/>
        </w:rPr>
        <w:tab/>
        <w:t>TC 01:00:45 Drama:haus Anton</w:t>
      </w:r>
      <w:r w:rsidRPr="000A13EF">
        <w:rPr>
          <w:rFonts w:ascii="Arial" w:hAnsi="Arial" w:cs="Arial"/>
          <w:b w:val="0"/>
          <w:sz w:val="22"/>
          <w:szCs w:val="22"/>
          <w:u w:val="none"/>
        </w:rPr>
        <w:tab/>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ab/>
        <w:t>tc 01:00:46 INSERT: ANTON</w:t>
      </w:r>
    </w:p>
    <w:p w:rsidR="000A13EF" w:rsidRPr="000A13EF" w:rsidRDefault="000A13EF" w:rsidP="000A13EF">
      <w:pPr>
        <w:pStyle w:val="dialogname"/>
        <w:rPr>
          <w:rFonts w:ascii="Arial" w:hAnsi="Arial" w:cs="Arial"/>
          <w:color w:val="00000A"/>
          <w:sz w:val="22"/>
          <w:szCs w:val="22"/>
        </w:rPr>
      </w:pPr>
      <w:r w:rsidRPr="000A13EF">
        <w:rPr>
          <w:rFonts w:ascii="Arial" w:hAnsi="Arial" w:cs="Arial"/>
          <w:color w:val="00000A"/>
          <w:sz w:val="22"/>
          <w:szCs w:val="22"/>
        </w:rPr>
        <w:t>aNTON (VO)</w:t>
      </w:r>
    </w:p>
    <w:p w:rsidR="000A13EF" w:rsidRPr="000A13EF" w:rsidRDefault="000A13EF" w:rsidP="000A13EF">
      <w:pPr>
        <w:pStyle w:val="dialog"/>
        <w:rPr>
          <w:rFonts w:ascii="Arial" w:hAnsi="Arial" w:cs="Arial"/>
          <w:color w:val="00000A"/>
          <w:sz w:val="22"/>
          <w:szCs w:val="22"/>
        </w:rPr>
      </w:pPr>
      <w:r w:rsidRPr="000A13EF">
        <w:rPr>
          <w:rFonts w:ascii="Arial" w:hAnsi="Arial" w:cs="Arial"/>
          <w:color w:val="00000A"/>
          <w:sz w:val="22"/>
          <w:szCs w:val="22"/>
        </w:rPr>
        <w:t>TC 01:00:47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Heut </w:t>
      </w:r>
      <w:proofErr w:type="spellStart"/>
      <w:r w:rsidRPr="000A13EF">
        <w:rPr>
          <w:rFonts w:ascii="Arial" w:hAnsi="Arial" w:cs="Arial"/>
          <w:sz w:val="22"/>
          <w:szCs w:val="22"/>
        </w:rPr>
        <w:t>is</w:t>
      </w:r>
      <w:proofErr w:type="spellEnd"/>
      <w:r w:rsidRPr="000A13EF">
        <w:rPr>
          <w:rFonts w:ascii="Arial" w:hAnsi="Arial" w:cs="Arial"/>
          <w:sz w:val="22"/>
          <w:szCs w:val="22"/>
        </w:rPr>
        <w:t>’ was los! Alle fahren ins Zeltlager.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Alle tragen ihre schönen Uniformen. Alle werden Abenteuer erleben - Und ich? Ich muss einkaufen gehen.</w:t>
      </w:r>
    </w:p>
    <w:p w:rsidR="000A13EF" w:rsidRPr="000A13EF" w:rsidRDefault="000A13EF" w:rsidP="000A13EF">
      <w:pPr>
        <w:pStyle w:val="dialog"/>
        <w:rPr>
          <w:rFonts w:ascii="Arial" w:hAnsi="Arial" w:cs="Arial"/>
          <w:sz w:val="22"/>
          <w:szCs w:val="22"/>
        </w:rPr>
      </w:pPr>
    </w:p>
    <w:p w:rsidR="000A13EF" w:rsidRPr="000A13EF" w:rsidRDefault="000A13EF" w:rsidP="000A13EF">
      <w:pPr>
        <w:pStyle w:val="dialog"/>
        <w:jc w:val="center"/>
        <w:rPr>
          <w:rFonts w:ascii="Arial" w:hAnsi="Arial" w:cs="Arial"/>
          <w:sz w:val="22"/>
          <w:szCs w:val="22"/>
        </w:rPr>
      </w:pPr>
      <w:r w:rsidRPr="000A13EF">
        <w:rPr>
          <w:rFonts w:ascii="Arial" w:hAnsi="Arial" w:cs="Arial"/>
          <w:sz w:val="22"/>
          <w:szCs w:val="22"/>
        </w:rPr>
        <w:t>HJ-JUNGE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01:01:04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Hey Anton, wo ist den deine Uniform? Ach ja, Du hast ja keine.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HJ-JUNGE</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01:01:10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Na Rudi.</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01:01:14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Die </w:t>
      </w:r>
      <w:proofErr w:type="spellStart"/>
      <w:r w:rsidRPr="000A13EF">
        <w:rPr>
          <w:rFonts w:ascii="Arial" w:hAnsi="Arial" w:cs="Arial"/>
          <w:sz w:val="22"/>
          <w:szCs w:val="22"/>
        </w:rPr>
        <w:t>hams</w:t>
      </w:r>
      <w:proofErr w:type="spellEnd"/>
      <w:r w:rsidRPr="000A13EF">
        <w:rPr>
          <w:rFonts w:ascii="Arial" w:hAnsi="Arial" w:cs="Arial"/>
          <w:sz w:val="22"/>
          <w:szCs w:val="22"/>
        </w:rPr>
        <w:t xml:space="preserve"> gut!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01:01:15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darf auch nicht mit. Na und?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01:01:17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Wie kann ich Papa bloß überreden, dass er mich mitmachen lässt?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01:01:21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wär' so gerne dabei.</w:t>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lastRenderedPageBreak/>
        <w:t>CHARLOTTE (OFF)</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TC 01:01:23</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Hallo Greta.</w:t>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t>greta (off)</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TC 01:01:25</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Hallo Mama.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 xml:space="preserve">CHARLOTTE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01:01:26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mach uns einen Kakao, kommt ihr dann hoch?</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Anton Du auch? (OFF) </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01:01:31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Abmarsch!</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HITLERJUNGEN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01:01:34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Tschüss Anton. Und schön das Haus hüten. Und viel Spaß beim Einkaufen.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 xml:space="preserve">RUdi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01:01:39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Wenn Du bei uns bist, wird alles besser.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01:01:46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bin auch bald dabei. Ihr werdet schon sehen!</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5</w:t>
      </w:r>
      <w:r w:rsidRPr="000A13EF">
        <w:rPr>
          <w:rFonts w:ascii="Arial" w:hAnsi="Arial" w:cs="Arial"/>
          <w:b w:val="0"/>
          <w:sz w:val="22"/>
          <w:szCs w:val="22"/>
          <w:u w:val="none"/>
        </w:rPr>
        <w:tab/>
        <w:t>TC 01:01:52 MODELL und archiv: „Hitlerjugend“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01:01:55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Anton will zur Hitlerjugend. Das ist der Jugendverband der Nationalsozialisten, der Nazis, die in Deutschland die Macht haben.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Die Hitlerjugend ist benannt nach Adolf Hitler, dem Anführer der Nazis. Er hat versprochen die Probleme der Deutschen zu lösen.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Und genau das hoffen die Menschen.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01:02:17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hab einen Wunsch…</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6</w:t>
      </w:r>
      <w:r w:rsidRPr="000A13EF">
        <w:rPr>
          <w:rFonts w:ascii="Arial" w:hAnsi="Arial" w:cs="Arial"/>
          <w:b w:val="0"/>
          <w:sz w:val="22"/>
          <w:szCs w:val="22"/>
          <w:u w:val="none"/>
        </w:rPr>
        <w:tab/>
        <w:t>TC 01:02:18 Drama: haus Anton/ wohnung</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Und den muss Papa mir endlich erfüllen!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01:02:21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Jetzt puste schon aus und wünsch Dir was!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01:02:29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Meine Anmeldung - Kannst du die bitte unterschreiben?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01:02:27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Sag mal Hitlerjugend? Wie oft denn noch Anton?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01:02:40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Mama hätte das gemacht.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01:02:46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Ja, Mama hat immer versucht dir jeden Wunsch zu erfüllen. Aber hier wäre auch für sie Schluss gewesen.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01:02:51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 alle aus meiner Klasse sind in der Hitlerjugend. Ich bin immer der einzige, der nicht mitmachen darf. Ich will auch hin.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01:02:59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Anton. Ich versteh dich ja. Aber ich kann nicht dabei zugucken, wie sie aus dir einen Nazi machen. Jetzt schau dich doch mal um. Die Nazis verbreiten Angst und Schrecken. Und wer ihnen nicht passt, oder irgendetwas gegen sie sagt, der wird verprügelt oder verhaftet.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01:03:13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Das stimmt nicht! Sie geben den Menschen Arbeit... Sie halten zusammen, für ein starkes Deutschland!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01:03:23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Ja, und wofür brauchen sie ein starkes Deutschland? Damit sie wieder Krieg führen können.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lastRenderedPageBreak/>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01:03:28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Woher willst du das wissen?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01:03:30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Was hast du gesagt? Ja, sie geben den Menschen Arbeit, aber in der Rüstungsindustrie. Und wofür brauchen sie die Waffen?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Anton, hier! Das hat mir der Krieg gebracht. Im Krieg gewinnen immer die Fabrikbesitzer und Waffenverkäufer, aber die einfachen Menschen sterben, oder…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 ANTON VO</w:t>
      </w:r>
    </w:p>
    <w:p w:rsidR="000A13EF" w:rsidRPr="000A13EF" w:rsidRDefault="000A13EF" w:rsidP="000A13EF">
      <w:pPr>
        <w:pStyle w:val="parenthetical"/>
        <w:rPr>
          <w:rFonts w:ascii="Arial" w:hAnsi="Arial" w:cs="Arial"/>
          <w:sz w:val="22"/>
          <w:szCs w:val="22"/>
        </w:rPr>
      </w:pPr>
      <w:r w:rsidRPr="000A13EF">
        <w:rPr>
          <w:rFonts w:ascii="Arial" w:hAnsi="Arial" w:cs="Arial"/>
          <w:sz w:val="22"/>
          <w:szCs w:val="22"/>
        </w:rPr>
        <w:t>(unisono)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01:03:54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werden zu Krüppeln gemacht.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01:03:55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01:04:05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Du unterschreibst </w:t>
      </w:r>
      <w:proofErr w:type="spellStart"/>
      <w:r w:rsidRPr="000A13EF">
        <w:rPr>
          <w:rFonts w:ascii="Arial" w:hAnsi="Arial" w:cs="Arial"/>
          <w:sz w:val="22"/>
          <w:szCs w:val="22"/>
        </w:rPr>
        <w:t>nich</w:t>
      </w:r>
      <w:proofErr w:type="spellEnd"/>
      <w:r w:rsidRPr="000A13EF">
        <w:rPr>
          <w:rFonts w:ascii="Arial" w:hAnsi="Arial" w:cs="Arial"/>
          <w:sz w:val="22"/>
          <w:szCs w:val="22"/>
        </w:rPr>
        <w: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01:04:09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Meinen Sohn bekommen die Nazis nicht - Ende der Fahnenstange! Möchte jemand Kuchen?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01:04:17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versteh' Papa nicht. Die Nazis wollen doch nur, dass es uns besser geht! Aber Papa redet immer nur vom Krieg.</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7</w:t>
      </w:r>
      <w:r w:rsidRPr="000A13EF">
        <w:rPr>
          <w:rFonts w:ascii="Arial" w:hAnsi="Arial" w:cs="Arial"/>
          <w:b w:val="0"/>
          <w:sz w:val="22"/>
          <w:szCs w:val="22"/>
          <w:u w:val="none"/>
        </w:rPr>
        <w:tab/>
        <w:t>TC 01:04:26 archiv: „Vorgeschichte“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01:04:28</w:t>
      </w:r>
    </w:p>
    <w:p w:rsidR="000A13EF" w:rsidRPr="000A13EF" w:rsidRDefault="000A13EF" w:rsidP="000A13EF">
      <w:pPr>
        <w:pStyle w:val="dialog"/>
        <w:rPr>
          <w:rFonts w:ascii="Arial" w:hAnsi="Arial" w:cs="Arial"/>
          <w:color w:val="00000A"/>
          <w:sz w:val="22"/>
          <w:szCs w:val="22"/>
        </w:rPr>
      </w:pPr>
      <w:r w:rsidRPr="000A13EF">
        <w:rPr>
          <w:rFonts w:ascii="Arial" w:hAnsi="Arial" w:cs="Arial"/>
          <w:sz w:val="22"/>
          <w:szCs w:val="22"/>
        </w:rPr>
        <w:t>Der erste Weltkrieg ist noch nicht lange her.</w:t>
      </w: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r>
    </w:p>
    <w:p w:rsidR="000A13EF" w:rsidRPr="000A13EF" w:rsidRDefault="000A13EF" w:rsidP="000A13EF">
      <w:pPr>
        <w:pStyle w:val="KeinLeerraum"/>
        <w:ind w:firstLine="708"/>
        <w:rPr>
          <w:rFonts w:ascii="Arial" w:hAnsi="Arial" w:cs="Arial"/>
          <w:sz w:val="22"/>
          <w:szCs w:val="22"/>
        </w:rPr>
      </w:pPr>
      <w:r w:rsidRPr="000A13EF">
        <w:rPr>
          <w:rFonts w:ascii="Arial" w:hAnsi="Arial" w:cs="Arial"/>
          <w:sz w:val="22"/>
          <w:szCs w:val="22"/>
        </w:rPr>
        <w:t>TC 01:04:30 INSERT: 1918</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01:04:31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Deutschland hat ihn 1918 verloren. Viele Deutsche sind danach arbeitslos und haben zu wenig Geld zum Leben.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lastRenderedPageBreak/>
        <w:t>ERZÄHLER</w:t>
      </w:r>
    </w:p>
    <w:p w:rsidR="000A13EF" w:rsidRPr="000A13EF" w:rsidRDefault="000A13EF" w:rsidP="000A13EF">
      <w:pPr>
        <w:pStyle w:val="dialog"/>
        <w:rPr>
          <w:rFonts w:ascii="Arial" w:hAnsi="Arial" w:cs="Arial"/>
          <w:color w:val="222222"/>
          <w:sz w:val="22"/>
          <w:szCs w:val="22"/>
        </w:rPr>
      </w:pPr>
      <w:r w:rsidRPr="000A13EF">
        <w:rPr>
          <w:rFonts w:ascii="Arial" w:hAnsi="Arial" w:cs="Arial"/>
          <w:sz w:val="22"/>
          <w:szCs w:val="22"/>
        </w:rPr>
        <w:t xml:space="preserve">Die Parteien streiten darum, wie es Deutschland wieder besser gehen kann. Darunter ist auch die NSDAP, die Nationalsozialistische Deutsche Arbeiterpartei. Ihr Anführer Adolf Hitler behauptet er sei der Retter Deutschlands. </w:t>
      </w:r>
      <w:r w:rsidRPr="000A13EF">
        <w:rPr>
          <w:rFonts w:ascii="Arial" w:hAnsi="Arial" w:cs="Arial"/>
          <w:color w:val="222222"/>
          <w:sz w:val="22"/>
          <w:szCs w:val="22"/>
        </w:rPr>
        <w:t>Viele Deutsche sind begeistert und wählen seine Partei.</w:t>
      </w:r>
    </w:p>
    <w:p w:rsidR="000A13EF" w:rsidRPr="000A13EF" w:rsidRDefault="000A13EF" w:rsidP="000A13EF">
      <w:pPr>
        <w:pStyle w:val="dialog"/>
        <w:rPr>
          <w:rFonts w:ascii="Arial" w:hAnsi="Arial" w:cs="Arial"/>
          <w:sz w:val="22"/>
          <w:szCs w:val="22"/>
        </w:rPr>
      </w:pPr>
    </w:p>
    <w:p w:rsidR="000A13EF" w:rsidRPr="000A13EF" w:rsidRDefault="000A13EF" w:rsidP="000A13EF">
      <w:pPr>
        <w:pStyle w:val="dialog"/>
        <w:rPr>
          <w:rFonts w:ascii="Arial" w:hAnsi="Arial" w:cs="Arial"/>
          <w:sz w:val="22"/>
          <w:szCs w:val="22"/>
        </w:rPr>
      </w:pP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t>TC 01:05:07 INSERT: 1933</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Die  NSDAP wird immer stärker. Hitler wird zum Reichskanzler ernannt. Er  verfolgt Gegner und andere Parteien und gewinnt dadurch die Wahlen 1933.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So schafft es Hitler, die Macht an sich zu reißen. Deutschland wird eine Diktatur.</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8</w:t>
      </w:r>
      <w:r w:rsidRPr="000A13EF">
        <w:rPr>
          <w:rFonts w:ascii="Arial" w:hAnsi="Arial" w:cs="Arial"/>
          <w:b w:val="0"/>
          <w:sz w:val="22"/>
          <w:szCs w:val="22"/>
          <w:u w:val="none"/>
        </w:rPr>
        <w:tab/>
        <w:t>TC 01:05:16 MODELL: WOhnviertel - Tag</w:t>
      </w: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t>TC 01:05:17 INSERT: 1938</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spacing w:after="241"/>
        <w:rPr>
          <w:rFonts w:ascii="Arial" w:hAnsi="Arial" w:cs="Arial"/>
          <w:sz w:val="22"/>
          <w:szCs w:val="22"/>
        </w:rPr>
      </w:pPr>
      <w:r w:rsidRPr="000A13EF">
        <w:rPr>
          <w:rFonts w:ascii="Arial" w:hAnsi="Arial" w:cs="Arial"/>
          <w:sz w:val="22"/>
          <w:szCs w:val="22"/>
        </w:rPr>
        <w:t>Ich will auch endlich dazu gehören! Wenn Papa es nicht erlaubt…</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9</w:t>
      </w:r>
      <w:r w:rsidRPr="000A13EF">
        <w:rPr>
          <w:rFonts w:ascii="Arial" w:hAnsi="Arial" w:cs="Arial"/>
          <w:b w:val="0"/>
          <w:sz w:val="22"/>
          <w:szCs w:val="22"/>
          <w:u w:val="none"/>
        </w:rPr>
        <w:tab/>
        <w:t xml:space="preserve">TC 01:05:22 drama: Wohnung </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…muss ich es eben heimlich machen.</w:t>
      </w:r>
    </w:p>
    <w:p w:rsidR="000A13EF" w:rsidRPr="000A13EF" w:rsidRDefault="000A13EF" w:rsidP="000A13EF">
      <w:pPr>
        <w:pStyle w:val="primaryheading"/>
        <w:rPr>
          <w:rFonts w:ascii="Arial" w:hAnsi="Arial" w:cs="Arial"/>
          <w:sz w:val="22"/>
          <w:szCs w:val="22"/>
          <w:lang w:val="en-US"/>
        </w:rPr>
      </w:pPr>
      <w:r w:rsidRPr="000A13EF">
        <w:rPr>
          <w:rFonts w:ascii="Arial" w:hAnsi="Arial" w:cs="Arial"/>
          <w:b w:val="0"/>
          <w:sz w:val="22"/>
          <w:szCs w:val="22"/>
          <w:u w:val="none"/>
          <w:lang w:val="en-US"/>
        </w:rPr>
        <w:t>10</w:t>
      </w:r>
      <w:r w:rsidRPr="000A13EF">
        <w:rPr>
          <w:rFonts w:ascii="Arial" w:hAnsi="Arial" w:cs="Arial"/>
          <w:b w:val="0"/>
          <w:sz w:val="22"/>
          <w:szCs w:val="22"/>
          <w:u w:val="none"/>
          <w:lang w:val="en-US"/>
        </w:rPr>
        <w:tab/>
        <w:t>TC 01:05:47 drama: Schule</w:t>
      </w:r>
      <w:r w:rsidRPr="000A13EF">
        <w:rPr>
          <w:rFonts w:ascii="Arial" w:hAnsi="Arial" w:cs="Arial"/>
          <w:b w:val="0"/>
          <w:sz w:val="22"/>
          <w:szCs w:val="22"/>
          <w:u w:val="none"/>
          <w:lang w:val="en-US"/>
        </w:rPr>
        <w:tab/>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t>GRETA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Findest du das richtig?</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01:05:48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Ja, ich brauchte doch das Geld für die Uniform.</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01:05:51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Nein, ich meinte in die Hitlerjugend einzutreten.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Bleiben wir trotzdem Freunde?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TC 01:05:56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Hä? Na klar, bleiben wir Freunde. Wieso?</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01:05:59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Nur so. Viel Glück!</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01:06:04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Was ist mit Greta? Hat sie was gegen die Hitlerjugend?</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11</w:t>
      </w:r>
      <w:r w:rsidRPr="000A13EF">
        <w:rPr>
          <w:rFonts w:ascii="Arial" w:hAnsi="Arial" w:cs="Arial"/>
          <w:b w:val="0"/>
          <w:sz w:val="22"/>
          <w:szCs w:val="22"/>
          <w:u w:val="none"/>
        </w:rPr>
        <w:tab/>
        <w:t>TC 01:06:10 archiv: „Hitlerjugend“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Viele Kinder finden die Hitlerjugend gut und wollen mitmachen, denn hier gibt es Wettkämpfe und Ausflüge. Die Nationalsozialisten locken die Kinder ganz bewusst mit Abenteuern.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Die Kinder sollen stark und tapfer sein. Gleichzeitig sollen sie lernen zu gehorchen - wie Soldaten.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Wer wirklich dazu gehören will, muss eine Prüfung bestehen.</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12</w:t>
      </w:r>
      <w:r w:rsidRPr="000A13EF">
        <w:rPr>
          <w:rFonts w:ascii="Arial" w:hAnsi="Arial" w:cs="Arial"/>
          <w:b w:val="0"/>
          <w:sz w:val="22"/>
          <w:szCs w:val="22"/>
          <w:u w:val="none"/>
        </w:rPr>
        <w:tab/>
        <w:t>TC 01:06:30 drama: Schule + Umkleide</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01:06:32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Los! Spring jetzt Anton! Du willst doch n‘ Hitlerjunge werden! Na los! Vorwärts!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 (ARCHIV)</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01:06:40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Diese Prüfung besteht aus einem sportlichen Teil, oft aus einer Mutprobe.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01:06:32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Los komm! Beeil dich!</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 xml:space="preserve">ERZÄHLER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01:06:54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Außerdem muss jeder den Lebenslauf von Adolf Hitler aufsagen.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01:06:59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Adolf Hitler wurde 1889 geboren. Er kämpfte im Ersten Weltkrieg für Deutschland, dann wurde Vorsitzender der </w:t>
      </w:r>
      <w:r w:rsidRPr="000A13EF">
        <w:rPr>
          <w:rFonts w:ascii="Arial" w:hAnsi="Arial" w:cs="Arial"/>
          <w:sz w:val="22"/>
          <w:szCs w:val="22"/>
        </w:rPr>
        <w:lastRenderedPageBreak/>
        <w:t>Nationalsozialistischen Deutschen Arbeiterpartei. 1933 wurde er zum deutschen Reichskanzler. Seitdem hat er viel für uns Deutsche erreicht.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 xml:space="preserve">ERZÄHLER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01:07:17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Am Ende leisten alle einen Schwur. Sie sollen dem Führer gehorchen, ohne </w:t>
      </w:r>
      <w:proofErr w:type="spellStart"/>
      <w:r w:rsidRPr="000A13EF">
        <w:rPr>
          <w:rFonts w:ascii="Arial" w:hAnsi="Arial" w:cs="Arial"/>
          <w:sz w:val="22"/>
          <w:szCs w:val="22"/>
        </w:rPr>
        <w:t>wenn</w:t>
      </w:r>
      <w:proofErr w:type="spellEnd"/>
      <w:r w:rsidRPr="000A13EF">
        <w:rPr>
          <w:rFonts w:ascii="Arial" w:hAnsi="Arial" w:cs="Arial"/>
          <w:sz w:val="22"/>
          <w:szCs w:val="22"/>
        </w:rPr>
        <w:t xml:space="preserve"> und </w:t>
      </w:r>
      <w:proofErr w:type="spellStart"/>
      <w:r w:rsidRPr="000A13EF">
        <w:rPr>
          <w:rFonts w:ascii="Arial" w:hAnsi="Arial" w:cs="Arial"/>
          <w:sz w:val="22"/>
          <w:szCs w:val="22"/>
        </w:rPr>
        <w:t>aber</w:t>
      </w:r>
      <w:proofErr w:type="spellEnd"/>
      <w:r w:rsidRPr="000A13EF">
        <w:rPr>
          <w:rFonts w:ascii="Arial" w:hAnsi="Arial" w:cs="Arial"/>
          <w:sz w:val="22"/>
          <w:szCs w:val="22"/>
        </w:rPr>
        <w: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01:07:24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Von heute an wird er auch mein Führer sein! Ich gelobe ihm ewige Treue: Jungvolkjungen - sind hart, schweigsam und treu. Jungvolkjungen - sind Kameraden. Des Jungvolkjungen Höchstes ist die Ehre.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01:07:44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gratuliere dir feierlich zur Aufnahme ins deutsche Jungvolk. Sehr gut, Anton!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01:07:49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Für unseren Führer und das deutsche Volk – Sieg!</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TC 01:07:49</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Ich hab‘s geschafft! Endlich bin ich dabei.</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TC 01:07:54</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Heil!</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01:07:54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Sieg!</w:t>
      </w:r>
    </w:p>
    <w:p w:rsidR="000A13EF" w:rsidRPr="000A13EF" w:rsidRDefault="000A13EF" w:rsidP="000A13EF">
      <w:pPr>
        <w:pStyle w:val="dialog"/>
        <w:jc w:val="center"/>
        <w:rPr>
          <w:rFonts w:ascii="Arial" w:hAnsi="Arial" w:cs="Arial"/>
          <w:sz w:val="22"/>
          <w:szCs w:val="22"/>
        </w:rPr>
      </w:pPr>
      <w:r w:rsidRPr="000A13EF">
        <w:rPr>
          <w:rFonts w:ascii="Arial" w:hAnsi="Arial" w:cs="Arial"/>
          <w:sz w:val="22"/>
          <w:szCs w:val="22"/>
        </w:rPr>
        <w:t>ANTON und HJ-JUNGEN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Heil!</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01:07:56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Sieg!</w:t>
      </w:r>
    </w:p>
    <w:p w:rsidR="000A13EF" w:rsidRPr="000A13EF" w:rsidRDefault="000A13EF" w:rsidP="000A13EF">
      <w:pPr>
        <w:pStyle w:val="dialog"/>
        <w:jc w:val="center"/>
        <w:rPr>
          <w:rFonts w:ascii="Arial" w:hAnsi="Arial" w:cs="Arial"/>
          <w:sz w:val="22"/>
          <w:szCs w:val="22"/>
        </w:rPr>
      </w:pPr>
      <w:r w:rsidRPr="000A13EF">
        <w:rPr>
          <w:rFonts w:ascii="Arial" w:hAnsi="Arial" w:cs="Arial"/>
          <w:sz w:val="22"/>
          <w:szCs w:val="22"/>
        </w:rPr>
        <w:t>ANTON und HJ-JUNGEN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Heil!</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13</w:t>
      </w:r>
      <w:r w:rsidRPr="000A13EF">
        <w:rPr>
          <w:rFonts w:ascii="Arial" w:hAnsi="Arial" w:cs="Arial"/>
          <w:b w:val="0"/>
          <w:sz w:val="22"/>
          <w:szCs w:val="22"/>
          <w:u w:val="none"/>
        </w:rPr>
        <w:tab/>
        <w:t>TC 01:07:57 MODELL: WOhnviertel – Chorus - Tag</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So wie Anton fühlen sich viele andere Kinder.</w:t>
      </w:r>
    </w:p>
    <w:p w:rsidR="000A13EF" w:rsidRPr="000A13EF" w:rsidRDefault="000A13EF" w:rsidP="000A13EF">
      <w:pPr>
        <w:pStyle w:val="KeinLeerraum"/>
        <w:rPr>
          <w:rFonts w:ascii="Arial" w:hAnsi="Arial" w:cs="Arial"/>
          <w:sz w:val="22"/>
          <w:szCs w:val="22"/>
        </w:rPr>
      </w:pP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t>TC 01:08:01 INSERT: Reinhard (11)</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REINHARD (VO / CHORUS)</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Wir Jungen freuten </w:t>
      </w:r>
      <w:r w:rsidRPr="000A13EF">
        <w:rPr>
          <w:rFonts w:ascii="Arial" w:hAnsi="Arial" w:cs="Arial"/>
          <w:sz w:val="22"/>
          <w:szCs w:val="22"/>
        </w:rPr>
        <w:br/>
      </w:r>
      <w:proofErr w:type="spellStart"/>
      <w:r w:rsidRPr="000A13EF">
        <w:rPr>
          <w:rFonts w:ascii="Arial" w:hAnsi="Arial" w:cs="Arial"/>
          <w:sz w:val="22"/>
          <w:szCs w:val="22"/>
        </w:rPr>
        <w:t>uns,eine</w:t>
      </w:r>
      <w:proofErr w:type="spellEnd"/>
      <w:r w:rsidRPr="000A13EF">
        <w:rPr>
          <w:rFonts w:ascii="Arial" w:hAnsi="Arial" w:cs="Arial"/>
          <w:sz w:val="22"/>
          <w:szCs w:val="22"/>
        </w:rPr>
        <w:t xml:space="preserve"> Gemeinschaft von Gleichaltrigen zu sein. </w:t>
      </w:r>
      <w:r w:rsidRPr="000A13EF">
        <w:rPr>
          <w:rFonts w:ascii="Arial" w:hAnsi="Arial" w:cs="Arial"/>
          <w:sz w:val="22"/>
          <w:szCs w:val="22"/>
        </w:rPr>
        <w:br/>
        <w:t xml:space="preserve">Für uns wurde alles nur </w:t>
      </w:r>
      <w:proofErr w:type="spellStart"/>
      <w:r w:rsidRPr="000A13EF">
        <w:rPr>
          <w:rFonts w:ascii="Arial" w:hAnsi="Arial" w:cs="Arial"/>
          <w:sz w:val="22"/>
          <w:szCs w:val="22"/>
        </w:rPr>
        <w:t>mögliche</w:t>
      </w:r>
      <w:proofErr w:type="spellEnd"/>
      <w:r w:rsidRPr="000A13EF">
        <w:rPr>
          <w:rFonts w:ascii="Arial" w:hAnsi="Arial" w:cs="Arial"/>
          <w:sz w:val="22"/>
          <w:szCs w:val="22"/>
        </w:rPr>
        <w:t xml:space="preserve"> organisiert.</w:t>
      </w:r>
    </w:p>
    <w:p w:rsidR="000A13EF" w:rsidRPr="000A13EF" w:rsidRDefault="000A13EF" w:rsidP="000A13EF">
      <w:pPr>
        <w:pStyle w:val="dialog"/>
        <w:rPr>
          <w:rFonts w:ascii="Arial" w:hAnsi="Arial" w:cs="Arial"/>
          <w:sz w:val="22"/>
          <w:szCs w:val="22"/>
        </w:rPr>
      </w:pP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t xml:space="preserve">TC 01:08:09 INSERT: Ruth </w:t>
      </w:r>
      <w:proofErr w:type="spellStart"/>
      <w:r w:rsidRPr="000A13EF">
        <w:rPr>
          <w:rFonts w:ascii="Arial" w:hAnsi="Arial" w:cs="Arial"/>
          <w:sz w:val="22"/>
          <w:szCs w:val="22"/>
        </w:rPr>
        <w:t>Flege</w:t>
      </w:r>
      <w:proofErr w:type="spellEnd"/>
      <w:r w:rsidRPr="000A13EF">
        <w:rPr>
          <w:rFonts w:ascii="Arial" w:hAnsi="Arial" w:cs="Arial"/>
          <w:sz w:val="22"/>
          <w:szCs w:val="22"/>
        </w:rPr>
        <w:t xml:space="preserve"> (10)</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REINHARD (VO / CHORUS)</w:t>
      </w:r>
    </w:p>
    <w:p w:rsidR="000A13EF" w:rsidRPr="000A13EF" w:rsidRDefault="000A13EF" w:rsidP="000A13EF">
      <w:pPr>
        <w:pStyle w:val="dialog"/>
        <w:spacing w:after="241"/>
        <w:rPr>
          <w:rFonts w:ascii="Arial" w:hAnsi="Arial" w:cs="Arial"/>
          <w:sz w:val="22"/>
          <w:szCs w:val="22"/>
        </w:rPr>
      </w:pPr>
      <w:r w:rsidRPr="000A13EF">
        <w:rPr>
          <w:rFonts w:ascii="Arial" w:hAnsi="Arial" w:cs="Arial"/>
          <w:sz w:val="22"/>
          <w:szCs w:val="22"/>
        </w:rPr>
        <w:t>Wir Kinder hörten nicht mehr auf unseren Vater. Es gab die Hitlerjugend und den Bund deutscher Mädel, da wollten wir mitmachen.</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14</w:t>
      </w:r>
      <w:r w:rsidRPr="000A13EF">
        <w:rPr>
          <w:rFonts w:ascii="Arial" w:hAnsi="Arial" w:cs="Arial"/>
          <w:b w:val="0"/>
          <w:sz w:val="22"/>
          <w:szCs w:val="22"/>
          <w:u w:val="none"/>
        </w:rPr>
        <w:tab/>
        <w:t>TC 01:08:18 drama: Schule</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01:08:21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In der Hitlerjugend erziehen ältere Jugendliche die Jüngeren zu Nazis.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Statt Guten Tag, wird jetzt „Heil Hitler“ gesagt. Statt alter Volkslieder werden die neuen, kämpferischen Lieder der Nationalsozialisten gesungen.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TC 01:08:32</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Vorwärts! Vorwärts! Schmettern die hellen Fanfaren, Vorwärts! Vorwärts! Jugend kennt keine Gefahren.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01:08:36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Die Kinder werden benutzt – statt selbst zu denken, sollen sie sich unterordnen.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TC 01:08:42</w:t>
      </w:r>
    </w:p>
    <w:p w:rsidR="000A13EF" w:rsidRPr="000A13EF" w:rsidRDefault="000A13EF" w:rsidP="000A13EF">
      <w:pPr>
        <w:pStyle w:val="dialog"/>
        <w:ind w:left="2177" w:right="3170"/>
        <w:rPr>
          <w:rFonts w:ascii="Arial" w:hAnsi="Arial" w:cs="Arial"/>
          <w:sz w:val="22"/>
          <w:szCs w:val="22"/>
        </w:rPr>
      </w:pPr>
      <w:r w:rsidRPr="000A13EF">
        <w:rPr>
          <w:rFonts w:ascii="Arial" w:hAnsi="Arial" w:cs="Arial"/>
          <w:sz w:val="22"/>
          <w:szCs w:val="22"/>
        </w:rPr>
        <w:t xml:space="preserve">Deutschland, du wirst leuchtend </w:t>
      </w:r>
      <w:proofErr w:type="spellStart"/>
      <w:r w:rsidRPr="000A13EF">
        <w:rPr>
          <w:rFonts w:ascii="Arial" w:hAnsi="Arial" w:cs="Arial"/>
          <w:sz w:val="22"/>
          <w:szCs w:val="22"/>
        </w:rPr>
        <w:t>steh'n</w:t>
      </w:r>
      <w:proofErr w:type="spellEnd"/>
      <w:r w:rsidRPr="000A13EF">
        <w:rPr>
          <w:rFonts w:ascii="Arial" w:hAnsi="Arial" w:cs="Arial"/>
          <w:sz w:val="22"/>
          <w:szCs w:val="22"/>
        </w:rPr>
        <w:t xml:space="preserve">, Mögen wir auch... </w:t>
      </w:r>
      <w:proofErr w:type="spellStart"/>
      <w:r w:rsidRPr="000A13EF">
        <w:rPr>
          <w:rFonts w:ascii="Arial" w:hAnsi="Arial" w:cs="Arial"/>
          <w:sz w:val="22"/>
          <w:szCs w:val="22"/>
        </w:rPr>
        <w:t>untergeh'n</w:t>
      </w:r>
      <w:proofErr w:type="spellEnd"/>
      <w:r w:rsidRPr="000A13EF">
        <w:rPr>
          <w:rFonts w:ascii="Arial" w:hAnsi="Arial" w:cs="Arial"/>
          <w:sz w:val="22"/>
          <w:szCs w:val="22"/>
        </w:rPr>
        <w:t>).</w:t>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t>Konrad (Off)</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TC 01:08:49</w:t>
      </w:r>
    </w:p>
    <w:p w:rsidR="000A13EF" w:rsidRPr="000A13EF" w:rsidRDefault="000A13EF" w:rsidP="000A13EF">
      <w:pPr>
        <w:pStyle w:val="dialog"/>
        <w:rPr>
          <w:rFonts w:ascii="Arial" w:hAnsi="Arial" w:cs="Arial"/>
          <w:sz w:val="22"/>
          <w:szCs w:val="22"/>
        </w:rPr>
      </w:pPr>
      <w:r w:rsidRPr="000A13EF">
        <w:rPr>
          <w:rFonts w:ascii="Arial" w:hAnsi="Arial" w:cs="Arial"/>
          <w:sz w:val="22"/>
          <w:szCs w:val="22"/>
          <w:lang w:val="en-US"/>
        </w:rPr>
        <w:t xml:space="preserve">Papa, Papa! </w:t>
      </w:r>
      <w:r w:rsidRPr="000A13EF">
        <w:rPr>
          <w:rFonts w:ascii="Arial" w:hAnsi="Arial" w:cs="Arial"/>
          <w:sz w:val="22"/>
          <w:szCs w:val="22"/>
        </w:rPr>
        <w:t>Da ist Anton. Warum hat der so eine Uniform an?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TC 01:08:55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Das weiß ich nicht, aber das kriegen wir raus.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01:09:00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Au Backe! Was mach' ich jetzt?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01:09:03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Dein Vater muss wohl erst noch überzeugt werden.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01:09:10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Alle sollen Nationalsozialisten werden und Adolf Hitler für alle das große und einzige Vorbild.</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15</w:t>
      </w:r>
      <w:r w:rsidRPr="000A13EF">
        <w:rPr>
          <w:rFonts w:ascii="Arial" w:hAnsi="Arial" w:cs="Arial"/>
          <w:b w:val="0"/>
          <w:sz w:val="22"/>
          <w:szCs w:val="22"/>
          <w:u w:val="none"/>
        </w:rPr>
        <w:tab/>
        <w:t>TC 01:09:14 drama: Wohnung</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01:09:26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Warum hast du gemacht? Warum?</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01:09:31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Heil Hitler, Herr Meyer! Ihr Sohn hat mir alles erzählt. Wir sind hier um die Sache zu klären.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Lassen Sie ihn bei uns mitmachen!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01:09:44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Nein.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01:09:46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 wenn du‘s mir verbietest, dann bist du nicht nur gegen mich, dann bist du auch gegen unseren Führer Adolf Hitler!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01:09:58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Herr Meyer, als Feind unseres Führers können sie ganz schnell ihre Arbeit verlieren, dann können sie ihre Kinder nicht mehr ernähren...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01:10:08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Meine Anmeldung für das Deutsche Jungvolk. Kannst du bitte unterschreiben?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lastRenderedPageBreak/>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01:10:08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Überlegen Sie es sich gut. Unsere Kameraden können sie auch ins Gefängnis stecken. Wollen sie das?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01:10:23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 bitte unterschreib!</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01:10:35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Ohne Rudi hätte ich das nie geschafft. Irgendwann wird Papa stolz auf mich sein.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01:10:46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Sehr vernünftig. Ach, und Anton wird mir berichten, wie sehr sie ihn bei der Sache unterstützen. Schönen Tag noch. Heil Hitler!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HJ-Junge</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01:10:55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Heil Hitler!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01:10:55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Heil Hitler!</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16</w:t>
      </w:r>
      <w:r w:rsidRPr="000A13EF">
        <w:rPr>
          <w:rFonts w:ascii="Arial" w:hAnsi="Arial" w:cs="Arial"/>
          <w:b w:val="0"/>
          <w:sz w:val="22"/>
          <w:szCs w:val="22"/>
          <w:u w:val="none"/>
        </w:rPr>
        <w:tab/>
        <w:t>TC 01:11:02 archiv: Hitlerjugend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01:11:06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Adolf Hitler will „eine gewalttätige … und grausame Jugend - vor der sich die Welt erschrecken“ soll.</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17</w:t>
      </w:r>
      <w:r w:rsidRPr="000A13EF">
        <w:rPr>
          <w:rFonts w:ascii="Arial" w:hAnsi="Arial" w:cs="Arial"/>
          <w:b w:val="0"/>
          <w:sz w:val="22"/>
          <w:szCs w:val="22"/>
          <w:u w:val="none"/>
        </w:rPr>
        <w:tab/>
        <w:t>TC 01:11:12 drama: Wohnung</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01:11:14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Esst mal. Mehr gibt’s heute nicht.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Euer Bruder musste ja von unserem Haushaltsgeld eine teure Uniform kaufen.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01:11:24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 findest du nicht, die Uniform sieht gut aus?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TC 01:11:29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Glaubst du, die macht aus dir einen besseren Menschen?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01:11:32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01:11:33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Sie macht aus dir einen Nazi. Ein Soldat, der nur Befehlen gehorcht.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01:11:38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werde ein guter Nazi sein!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01:11:40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Anton, für mich gibt es keine guten Nazis! ... aber ich kann mit dir nicht darüber sprechen. Ich muss auch an Konrad und Liesel denken.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01:11:49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Was meinst du?</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01:11:51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habe Angst um unsere Familie, ... wenn ich irgendwas gegen die Nazis sage, ... dann zack, verpfeifst du mich an deine Kameraden.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01:12:02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Papa hat Angst? Vor mir? Denkt er etwa, ich will, dass er ins Gefängnis kommt?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Aber das will ich doch gar nicht.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01:12:16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Die Angst der Menschen ist wichtig für die Nazis, denn wer Angst hat, wehrt sich nicht.</w:t>
      </w:r>
    </w:p>
    <w:p w:rsidR="000A13EF" w:rsidRPr="000A13EF" w:rsidRDefault="000A13EF" w:rsidP="000A13EF">
      <w:pPr>
        <w:pStyle w:val="dialog"/>
        <w:ind w:left="0"/>
        <w:rPr>
          <w:rFonts w:ascii="Arial" w:hAnsi="Arial" w:cs="Arial"/>
          <w:sz w:val="22"/>
          <w:szCs w:val="22"/>
        </w:rPr>
      </w:pPr>
    </w:p>
    <w:p w:rsidR="000A13EF" w:rsidRPr="000A13EF" w:rsidRDefault="000A13EF" w:rsidP="000A13EF">
      <w:pPr>
        <w:pStyle w:val="primaryheading"/>
        <w:rPr>
          <w:rFonts w:ascii="Arial" w:hAnsi="Arial" w:cs="Arial"/>
          <w:sz w:val="22"/>
          <w:szCs w:val="22"/>
        </w:rPr>
      </w:pPr>
      <w:bookmarkStart w:id="0" w:name="_Hlk6909001"/>
      <w:r w:rsidRPr="000A13EF">
        <w:rPr>
          <w:rFonts w:ascii="Arial" w:hAnsi="Arial" w:cs="Arial"/>
          <w:sz w:val="22"/>
          <w:szCs w:val="22"/>
          <w:u w:val="none"/>
        </w:rPr>
        <w:t>18</w:t>
      </w:r>
      <w:r w:rsidRPr="000A13EF">
        <w:rPr>
          <w:rFonts w:ascii="Arial" w:hAnsi="Arial" w:cs="Arial"/>
          <w:sz w:val="22"/>
          <w:szCs w:val="22"/>
          <w:u w:val="none"/>
        </w:rPr>
        <w:tab/>
        <w:t>TC 01:12:21 archiv: Diktatur</w:t>
      </w:r>
      <w:r w:rsidRPr="000A13EF">
        <w:rPr>
          <w:rFonts w:ascii="Arial" w:hAnsi="Arial" w:cs="Arial"/>
          <w:sz w:val="22"/>
          <w:szCs w:val="22"/>
          <w:u w:val="none"/>
        </w:rPr>
        <w:tab/>
        <w:t>*</w:t>
      </w:r>
    </w:p>
    <w:bookmarkEnd w:id="0"/>
    <w:p w:rsidR="000A13EF" w:rsidRPr="000A13EF" w:rsidRDefault="000A13EF" w:rsidP="000A13EF">
      <w:pPr>
        <w:pStyle w:val="dialogname"/>
        <w:rPr>
          <w:rFonts w:ascii="Arial" w:hAnsi="Arial" w:cs="Arial"/>
          <w:sz w:val="22"/>
          <w:szCs w:val="22"/>
        </w:rPr>
      </w:pPr>
      <w:r w:rsidRPr="000A13EF">
        <w:rPr>
          <w:rFonts w:ascii="Arial" w:hAnsi="Arial" w:cs="Arial"/>
          <w:sz w:val="22"/>
          <w:szCs w:val="22"/>
        </w:rPr>
        <w:t>Hitler (OT, Archiv)</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Und ich glaube nicht, dass die Gegner, die damals noch gelacht haben, heute auch noch lachen.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lastRenderedPageBreak/>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01:12:29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Auch den Politikern der anderen Parteien jagen die Nationalsozialisten große Angst ein - indem sie sie verhaften oder sogar drohen, sie umzubringen. Die Nazis schaffen in Deutschland die Demokratie ab. Adolf Hitler kann machen, was er will.</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Hitler verbietet alle anderen Parteien… und auch andere Jugendgruppen. Es darf nur noch die Hitlerjugend geben.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Die Menschen dürfen nicht einmal mehr Lesen, was sie wollen. Viele Bücher werden sogar öffentlich verbrannt. Schon für einen Witz über Hitler kann man ins Gefängnis kommen.</w:t>
      </w:r>
    </w:p>
    <w:p w:rsidR="000A13EF" w:rsidRPr="000A13EF" w:rsidRDefault="000A13EF" w:rsidP="000A13EF">
      <w:pPr>
        <w:pStyle w:val="dialog"/>
        <w:rPr>
          <w:rFonts w:ascii="Arial" w:hAnsi="Arial" w:cs="Arial"/>
          <w:sz w:val="22"/>
          <w:szCs w:val="22"/>
        </w:rPr>
      </w:pPr>
      <w:bookmarkStart w:id="1" w:name="_Hlk6909088"/>
      <w:r w:rsidRPr="000A13EF">
        <w:rPr>
          <w:rFonts w:ascii="Arial" w:hAnsi="Arial" w:cs="Arial"/>
          <w:sz w:val="22"/>
          <w:szCs w:val="22"/>
        </w:rPr>
        <w:t xml:space="preserve">Und so können die Nazis </w:t>
      </w:r>
      <w:r w:rsidRPr="000A13EF">
        <w:rPr>
          <w:rFonts w:ascii="Arial" w:hAnsi="Arial" w:cs="Arial"/>
          <w:color w:val="FF0000"/>
          <w:sz w:val="22"/>
          <w:szCs w:val="22"/>
        </w:rPr>
        <w:t xml:space="preserve">all </w:t>
      </w:r>
      <w:r w:rsidRPr="000A13EF">
        <w:rPr>
          <w:rFonts w:ascii="Arial" w:hAnsi="Arial" w:cs="Arial"/>
          <w:sz w:val="22"/>
          <w:szCs w:val="22"/>
        </w:rPr>
        <w:t>die Menschen bekämpfen, die sie zu ihren Feinden erklärt haben.</w:t>
      </w:r>
    </w:p>
    <w:bookmarkEnd w:id="1"/>
    <w:p w:rsidR="000A13EF" w:rsidRPr="000A13EF" w:rsidRDefault="000A13EF" w:rsidP="000A13EF">
      <w:pPr>
        <w:pStyle w:val="dialog"/>
        <w:ind w:left="0"/>
        <w:rPr>
          <w:rFonts w:ascii="Arial" w:hAnsi="Arial" w:cs="Arial"/>
          <w:sz w:val="22"/>
          <w:szCs w:val="22"/>
        </w:rPr>
      </w:pP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19</w:t>
      </w:r>
      <w:r w:rsidRPr="000A13EF">
        <w:rPr>
          <w:rFonts w:ascii="Arial" w:hAnsi="Arial" w:cs="Arial"/>
          <w:b w:val="0"/>
          <w:sz w:val="22"/>
          <w:szCs w:val="22"/>
          <w:u w:val="none"/>
        </w:rPr>
        <w:tab/>
        <w:t>TC 01:13:12 drama: Jüdisches Geschäft</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HJ-Jungen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01:13:10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Juden raus! Juden raus!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01:13:14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Lauter!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HJ-Jungen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01:13:14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Juden raus! Juden raus!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01:13:19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Jetzt kapiert es auch der Dümmste, die Juden müssen weg aus Deutschland. Mach das ordentlich! Und du genauso.</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01:13:26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t>ANTON</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TC 01:13:28</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Hallo Greta! Guck mal!</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Warte! Greta, warte!</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Greta, was ist denn los?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01:13:44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Wir haben doch niemandem was getan!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01:13:46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Hä? Wieso...</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01:13:51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bin auch Jüdin!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01:13:54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Du bist </w:t>
      </w:r>
      <w:proofErr w:type="spellStart"/>
      <w:r w:rsidRPr="000A13EF">
        <w:rPr>
          <w:rFonts w:ascii="Arial" w:hAnsi="Arial" w:cs="Arial"/>
          <w:sz w:val="22"/>
          <w:szCs w:val="22"/>
        </w:rPr>
        <w:t>wa</w:t>
      </w:r>
      <w:proofErr w:type="spellEnd"/>
      <w:r w:rsidRPr="000A13EF">
        <w:rPr>
          <w:rFonts w:ascii="Arial" w:hAnsi="Arial" w:cs="Arial"/>
          <w:sz w:val="22"/>
          <w:szCs w:val="22"/>
        </w:rPr>
        <w:t>...? Wirklich?</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01:14:02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Ja. Und ich hätte gedacht, wir könnten Freunde bleiben.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01:14:07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Aber, aber das sind wir doch...</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01:14:11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Bist du blind? Niemand will was mit Juden zu tun haben. Und du jetzt auch nicht mehr, oder?!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01:14:19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Aber... warum hast du denn nie was gesagt?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01:14:23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Dreimal darfst du raten, warum ich das keinem erzählen darf.</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01:14:28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Greta ist Jüdin! Das ist gar nicht gut.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01:14:33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Wir sind hier fertig, Abmarsch. Anton? Was ist los? Wir wollen weiter! Ist das etwa auch so ein Judenschwein? Willst du dich mit so was abgeben? Komm jetzt, Abmarsch!</w:t>
      </w:r>
    </w:p>
    <w:p w:rsidR="000A13EF" w:rsidRPr="000A13EF" w:rsidRDefault="000A13EF" w:rsidP="000A13EF">
      <w:pPr>
        <w:pStyle w:val="dialog"/>
        <w:rPr>
          <w:rFonts w:ascii="Arial" w:hAnsi="Arial" w:cs="Arial"/>
          <w:sz w:val="22"/>
          <w:szCs w:val="22"/>
        </w:rPr>
      </w:pP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01:14:52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So wie Greta geht es allen jüdischen Kindern in Deutschland.</w:t>
      </w:r>
    </w:p>
    <w:p w:rsidR="000A13EF" w:rsidRPr="000A13EF" w:rsidRDefault="000A13EF" w:rsidP="000A13EF">
      <w:pPr>
        <w:pStyle w:val="primaryheading"/>
        <w:rPr>
          <w:rFonts w:ascii="Arial" w:hAnsi="Arial" w:cs="Arial"/>
          <w:b w:val="0"/>
          <w:sz w:val="22"/>
          <w:szCs w:val="22"/>
          <w:u w:val="none"/>
          <w:lang w:val="en-US"/>
        </w:rPr>
      </w:pPr>
      <w:r w:rsidRPr="000A13EF">
        <w:rPr>
          <w:rFonts w:ascii="Arial" w:hAnsi="Arial" w:cs="Arial"/>
          <w:b w:val="0"/>
          <w:sz w:val="22"/>
          <w:szCs w:val="22"/>
          <w:u w:val="none"/>
          <w:lang w:val="en-US"/>
        </w:rPr>
        <w:t>20</w:t>
      </w:r>
      <w:r w:rsidRPr="000A13EF">
        <w:rPr>
          <w:rFonts w:ascii="Arial" w:hAnsi="Arial" w:cs="Arial"/>
          <w:b w:val="0"/>
          <w:sz w:val="22"/>
          <w:szCs w:val="22"/>
          <w:u w:val="none"/>
          <w:lang w:val="en-US"/>
        </w:rPr>
        <w:tab/>
        <w:t>TC 01:14:54 MODELL: Chorus</w:t>
      </w:r>
      <w:r w:rsidRPr="000A13EF">
        <w:rPr>
          <w:rFonts w:ascii="Arial" w:hAnsi="Arial" w:cs="Arial"/>
          <w:b w:val="0"/>
          <w:sz w:val="22"/>
          <w:szCs w:val="22"/>
          <w:u w:val="none"/>
          <w:lang w:val="en-US"/>
        </w:rPr>
        <w:tab/>
      </w:r>
    </w:p>
    <w:p w:rsidR="000A13EF" w:rsidRPr="000A13EF" w:rsidRDefault="000A13EF" w:rsidP="000A13EF">
      <w:pPr>
        <w:pStyle w:val="KeinLeerraum"/>
        <w:rPr>
          <w:rFonts w:ascii="Arial" w:hAnsi="Arial" w:cs="Arial"/>
          <w:sz w:val="22"/>
          <w:szCs w:val="22"/>
          <w:lang w:val="en-US"/>
        </w:rPr>
      </w:pPr>
      <w:r w:rsidRPr="000A13EF">
        <w:rPr>
          <w:rFonts w:ascii="Arial" w:hAnsi="Arial" w:cs="Arial"/>
          <w:sz w:val="22"/>
          <w:szCs w:val="22"/>
          <w:lang w:val="en-US"/>
        </w:rPr>
        <w:tab/>
        <w:t>TC 01:14:55 INSERT: Irene (14)</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IRENE (VO/ CHORUS)</w:t>
      </w:r>
    </w:p>
    <w:p w:rsidR="000A13EF" w:rsidRPr="000A13EF" w:rsidRDefault="000A13EF" w:rsidP="000A13EF">
      <w:pPr>
        <w:pStyle w:val="dialog"/>
        <w:spacing w:after="241"/>
        <w:rPr>
          <w:rFonts w:ascii="Arial" w:hAnsi="Arial" w:cs="Arial"/>
          <w:sz w:val="22"/>
          <w:szCs w:val="22"/>
        </w:rPr>
      </w:pPr>
      <w:r w:rsidRPr="000A13EF">
        <w:rPr>
          <w:rFonts w:ascii="Arial" w:hAnsi="Arial" w:cs="Arial"/>
          <w:sz w:val="22"/>
          <w:szCs w:val="22"/>
        </w:rPr>
        <w:t>Mit den Freundinnen war es wie abgeschnitten, ich hatte nie mehr Kontakt mit ihnen.</w:t>
      </w: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t>TC 01:15:03 INSERT: Franz (8)</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FRANZ (VO/CHORUS)</w:t>
      </w:r>
    </w:p>
    <w:p w:rsidR="000A13EF" w:rsidRPr="000A13EF" w:rsidRDefault="000A13EF" w:rsidP="000A13EF">
      <w:pPr>
        <w:pStyle w:val="dialog"/>
        <w:spacing w:after="241"/>
        <w:rPr>
          <w:rFonts w:ascii="Arial" w:hAnsi="Arial" w:cs="Arial"/>
          <w:sz w:val="22"/>
          <w:szCs w:val="22"/>
        </w:rPr>
      </w:pPr>
      <w:r w:rsidRPr="000A13EF">
        <w:rPr>
          <w:rFonts w:ascii="Arial" w:hAnsi="Arial" w:cs="Arial"/>
          <w:sz w:val="22"/>
          <w:szCs w:val="22"/>
        </w:rPr>
        <w:t>Einige meiner Klassenkameraden, mit denen ich gut befreundet war, erschienen plötzlich in Hitlerjugend-Uniform und ich war jetzt ihr Feind.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01:15:11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Die Nationalsozialisten behaupten, Juden seien gar keine Deutschen. Dabei gehören sie dazu. Sie haben nur eine andere Religion.</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21</w:t>
      </w:r>
      <w:r w:rsidRPr="000A13EF">
        <w:rPr>
          <w:rFonts w:ascii="Arial" w:hAnsi="Arial" w:cs="Arial"/>
          <w:b w:val="0"/>
          <w:sz w:val="22"/>
          <w:szCs w:val="22"/>
          <w:u w:val="none"/>
        </w:rPr>
        <w:tab/>
        <w:t>TC 01:15:18 Drama: Wohnung</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01:15:20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versteh’ das nicht. Warum darf ich nicht mehr mit Greta befreundet sein?</w:t>
      </w:r>
    </w:p>
    <w:p w:rsidR="000A13EF" w:rsidRPr="000A13EF" w:rsidRDefault="000A13EF" w:rsidP="000A13EF">
      <w:pPr>
        <w:pStyle w:val="primaryheading"/>
        <w:rPr>
          <w:rFonts w:ascii="Arial" w:hAnsi="Arial" w:cs="Arial"/>
          <w:sz w:val="22"/>
          <w:szCs w:val="22"/>
          <w:u w:val="none"/>
        </w:rPr>
      </w:pPr>
      <w:r w:rsidRPr="000A13EF">
        <w:rPr>
          <w:rFonts w:ascii="Arial" w:hAnsi="Arial" w:cs="Arial"/>
          <w:sz w:val="22"/>
          <w:szCs w:val="22"/>
          <w:u w:val="none"/>
        </w:rPr>
        <w:t>22</w:t>
      </w:r>
      <w:r w:rsidRPr="000A13EF">
        <w:rPr>
          <w:rFonts w:ascii="Arial" w:hAnsi="Arial" w:cs="Arial"/>
          <w:sz w:val="22"/>
          <w:szCs w:val="22"/>
          <w:u w:val="none"/>
        </w:rPr>
        <w:tab/>
        <w:t>TC 01:15:26 Archiv und modell: „Warum die Juden?“</w:t>
      </w:r>
      <w:r w:rsidRPr="000A13EF">
        <w:rPr>
          <w:rFonts w:ascii="Arial" w:hAnsi="Arial" w:cs="Arial"/>
          <w:sz w:val="22"/>
          <w:szCs w:val="22"/>
          <w:u w:val="none"/>
        </w:rPr>
        <w:tab/>
        <w:t>*</w:t>
      </w:r>
      <w:r w:rsidRPr="000A13EF">
        <w:rPr>
          <w:rFonts w:ascii="Arial" w:hAnsi="Arial" w:cs="Arial"/>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Die Nazis benutzen Juden als Sündenbock für die Probleme in Deutschland. Sie behaupten zum Beispiel, Juden seien schuld an der hohen Arbeitslosigkeit – obwohl das nicht stimmt!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Juden werden benachteiligt und ausgegrenzt:</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Sie dürfen per Gesetz nicht mehr überall arbeiten und nicht mehr studieren.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Sie dürfen nicht mehr in Restaurants oder in Schwimmbäder gehen.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Jüdische Kinder dürfen keine öffentlichen Schulen mehr besuchen. </w:t>
      </w:r>
    </w:p>
    <w:p w:rsidR="000A13EF" w:rsidRPr="000A13EF" w:rsidRDefault="000A13EF" w:rsidP="000A13EF">
      <w:pPr>
        <w:pStyle w:val="dialog"/>
        <w:rPr>
          <w:rFonts w:ascii="Arial" w:hAnsi="Arial" w:cs="Arial"/>
          <w:sz w:val="22"/>
          <w:szCs w:val="22"/>
        </w:rPr>
      </w:pPr>
      <w:r w:rsidRPr="000A13EF">
        <w:rPr>
          <w:rFonts w:ascii="Arial" w:hAnsi="Arial" w:cs="Arial"/>
          <w:color w:val="FF0000"/>
          <w:sz w:val="22"/>
          <w:szCs w:val="22"/>
        </w:rPr>
        <w:lastRenderedPageBreak/>
        <w:t xml:space="preserve">Die Ausgrenzung und Anfeindung von Juden – der Antisemitismus, gehören zum Alltag. </w:t>
      </w:r>
      <w:r w:rsidRPr="000A13EF">
        <w:rPr>
          <w:rFonts w:ascii="Arial" w:hAnsi="Arial" w:cs="Arial"/>
          <w:sz w:val="22"/>
          <w:szCs w:val="22"/>
        </w:rPr>
        <w:t>Und es wird noch schlimmer.</w:t>
      </w:r>
    </w:p>
    <w:p w:rsidR="000A13EF" w:rsidRPr="000A13EF" w:rsidRDefault="000A13EF" w:rsidP="000A13EF">
      <w:pPr>
        <w:pStyle w:val="dialog"/>
        <w:rPr>
          <w:rFonts w:ascii="Arial" w:hAnsi="Arial" w:cs="Arial"/>
          <w:sz w:val="22"/>
          <w:szCs w:val="22"/>
        </w:rPr>
      </w:pP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t>TC 01:15:58 INSERT: 9. November 1938</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01:16:00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Und es wird noch schlimmer.</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23</w:t>
      </w:r>
      <w:r w:rsidRPr="000A13EF">
        <w:rPr>
          <w:rFonts w:ascii="Arial" w:hAnsi="Arial" w:cs="Arial"/>
          <w:b w:val="0"/>
          <w:sz w:val="22"/>
          <w:szCs w:val="22"/>
          <w:u w:val="none"/>
        </w:rPr>
        <w:tab/>
        <w:t>TC 01:16:02 Drama: Wohnung</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01:16:14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geh kurz nachschauen, was da unten los ist.</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Du bleibst hier und verlässt auf keinen Fall die Wohnung, ja? Und pass auf die Kleinen auf.</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01:16:24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Was ist da los? Was machen die da?</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24</w:t>
      </w:r>
      <w:r w:rsidRPr="000A13EF">
        <w:rPr>
          <w:rFonts w:ascii="Arial" w:hAnsi="Arial" w:cs="Arial"/>
          <w:b w:val="0"/>
          <w:sz w:val="22"/>
          <w:szCs w:val="22"/>
          <w:u w:val="none"/>
        </w:rPr>
        <w:tab/>
        <w:t>TC 01:16:26 Archiv und modell: Pogrome</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01:16:28</w:t>
      </w:r>
    </w:p>
    <w:p w:rsidR="000A13EF" w:rsidRPr="000A13EF" w:rsidRDefault="000A13EF" w:rsidP="000A13EF">
      <w:pPr>
        <w:pStyle w:val="dialog"/>
        <w:spacing w:after="241"/>
        <w:rPr>
          <w:rFonts w:ascii="Arial" w:hAnsi="Arial" w:cs="Arial"/>
          <w:sz w:val="22"/>
          <w:szCs w:val="22"/>
        </w:rPr>
      </w:pPr>
      <w:r w:rsidRPr="000A13EF">
        <w:rPr>
          <w:rFonts w:ascii="Arial" w:hAnsi="Arial" w:cs="Arial"/>
          <w:sz w:val="22"/>
          <w:szCs w:val="22"/>
        </w:rPr>
        <w:t>In ganz Deutschland werden während der Pogromnacht im November 1938 Juden brutal angegriffen. Schlägertrupps plündern jüdische Wohnungen und Geschäfte, stecken hunderte Synagogen, die Gotteshäuser der Juden, in Brand. Polizei und Feuerwehr sehen tatenlos zu.</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25</w:t>
      </w:r>
      <w:r w:rsidRPr="000A13EF">
        <w:rPr>
          <w:rFonts w:ascii="Arial" w:hAnsi="Arial" w:cs="Arial"/>
          <w:b w:val="0"/>
          <w:sz w:val="22"/>
          <w:szCs w:val="22"/>
          <w:u w:val="none"/>
        </w:rPr>
        <w:tab/>
        <w:t>TC 01:16:45 Drama: Wohnung und Hausflur</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t>ANTON</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TC 01:16:56</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Greta?</w:t>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t>GRETA</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TC 01_16:57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Dürfen wir rein kommen?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01:16:58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Was ist denn passiert?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TC 01:16:59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Die sind einfach in unsere Wohnung eingebrochen und haben alles kaputt gemacht. Wir konnten mit Papa wegrennen, aber jetzt wissen wir nicht wohin... Wir haben überall geklopft. Niemand hat aufgemacht. Niemand wollte uns helfen.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01:17:13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Ihr seid Juden. Wir dürfen euch nicht helfen.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01:17:17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Warum machen die das mit uns? Wir haben doch niemandem was getan.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01:17:17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Lass sie rein! Schnell! Kommen sie.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01:17:22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Aber … aber Papa…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01:17:22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Die verhaften jüdische Männer … und bringen sie alle weg.</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01:17:27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Aber Papa …</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01:17:28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will nichts hören! Es ist unsere verdammte Pflicht zu helfen!</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26</w:t>
      </w:r>
      <w:r w:rsidRPr="000A13EF">
        <w:rPr>
          <w:rFonts w:ascii="Arial" w:hAnsi="Arial" w:cs="Arial"/>
          <w:b w:val="0"/>
          <w:sz w:val="22"/>
          <w:szCs w:val="22"/>
          <w:u w:val="none"/>
        </w:rPr>
        <w:tab/>
        <w:t>TC 01:17:36 MODELL: Chorus</w:t>
      </w:r>
      <w:r w:rsidRPr="000A13EF">
        <w:rPr>
          <w:rFonts w:ascii="Arial" w:hAnsi="Arial" w:cs="Arial"/>
          <w:b w:val="0"/>
          <w:sz w:val="22"/>
          <w:szCs w:val="22"/>
          <w:u w:val="none"/>
        </w:rPr>
        <w:tab/>
      </w: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t>TC 01:17:37 INSERT: Wilhelm (13)</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Wilhelm(VO/ CHORUS)</w:t>
      </w:r>
    </w:p>
    <w:p w:rsidR="000A13EF" w:rsidRPr="000A13EF" w:rsidRDefault="000A13EF" w:rsidP="000A13EF">
      <w:pPr>
        <w:pStyle w:val="dialog"/>
        <w:spacing w:after="241"/>
        <w:rPr>
          <w:rFonts w:ascii="Arial" w:hAnsi="Arial" w:cs="Arial"/>
          <w:sz w:val="22"/>
          <w:szCs w:val="22"/>
        </w:rPr>
      </w:pPr>
      <w:r w:rsidRPr="000A13EF">
        <w:rPr>
          <w:rFonts w:ascii="Arial" w:hAnsi="Arial" w:cs="Arial"/>
          <w:sz w:val="22"/>
          <w:szCs w:val="22"/>
        </w:rPr>
        <w:t>Auch in unserem Haus sind die jüdischen Bewohner mit Gummiknüppeln geschlagen und auf die Straße gejagt worden.</w:t>
      </w:r>
    </w:p>
    <w:p w:rsidR="000A13EF" w:rsidRPr="000A13EF" w:rsidRDefault="000A13EF" w:rsidP="000A13EF">
      <w:pPr>
        <w:pStyle w:val="KeinLeerraum"/>
        <w:rPr>
          <w:rFonts w:ascii="Arial" w:hAnsi="Arial" w:cs="Arial"/>
          <w:sz w:val="22"/>
          <w:szCs w:val="22"/>
        </w:rPr>
      </w:pPr>
      <w:r w:rsidRPr="000A13EF">
        <w:rPr>
          <w:rFonts w:ascii="Arial" w:hAnsi="Arial" w:cs="Arial"/>
          <w:sz w:val="22"/>
          <w:szCs w:val="22"/>
        </w:rPr>
        <w:tab/>
        <w:t>TC 01:17:43 INSERT: Margit (8)</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Margit (VO/CHORUS)</w:t>
      </w:r>
    </w:p>
    <w:p w:rsidR="000A13EF" w:rsidRPr="000A13EF" w:rsidRDefault="000A13EF" w:rsidP="000A13EF">
      <w:pPr>
        <w:pStyle w:val="dialog"/>
        <w:spacing w:after="241"/>
        <w:rPr>
          <w:rFonts w:ascii="Arial" w:hAnsi="Arial" w:cs="Arial"/>
          <w:sz w:val="22"/>
          <w:szCs w:val="22"/>
        </w:rPr>
      </w:pPr>
      <w:r w:rsidRPr="000A13EF">
        <w:rPr>
          <w:rFonts w:ascii="Arial" w:hAnsi="Arial" w:cs="Arial"/>
          <w:sz w:val="22"/>
          <w:szCs w:val="22"/>
        </w:rPr>
        <w:lastRenderedPageBreak/>
        <w:t>Steine flogen, Glas splitterte. Soviel Angst hatte ich selten ausgestanden!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01:17:43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Am nächsten Morgen sind Deutschlands Straßen übersät mit Glassplittern und zerstörtem jüdischem Eigentum.</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27</w:t>
      </w:r>
      <w:r w:rsidRPr="000A13EF">
        <w:rPr>
          <w:rFonts w:ascii="Arial" w:hAnsi="Arial" w:cs="Arial"/>
          <w:b w:val="0"/>
          <w:sz w:val="22"/>
          <w:szCs w:val="22"/>
          <w:u w:val="none"/>
        </w:rPr>
        <w:tab/>
        <w:t>TC 01:17:59 Drama: Schule</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Das war falsch. Das hätten die nicht tun dürfen. Rudi muss mir helfen.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01:18:04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Was ist denn los?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01:18:05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Unsere Kameraden ... haben heute Nacht unschuldige Menschen überfallen.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01:18:09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Unschuldig? Wen meinst du?</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01:18:12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Na, Greta, das Mädchen aus meiner Straße! Sie und ihre Eltern haben doch niemandem was getan!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01:18:19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Juden? Anton, du kannst mir vertrauen, wir sind doch Kameraden. Was ist denn passiert? </w:t>
      </w:r>
      <w:proofErr w:type="spellStart"/>
      <w:r w:rsidRPr="000A13EF">
        <w:rPr>
          <w:rFonts w:ascii="Arial" w:hAnsi="Arial" w:cs="Arial"/>
          <w:sz w:val="22"/>
          <w:szCs w:val="22"/>
        </w:rPr>
        <w:t>Erzähl's</w:t>
      </w:r>
      <w:proofErr w:type="spellEnd"/>
      <w:r w:rsidRPr="000A13EF">
        <w:rPr>
          <w:rFonts w:ascii="Arial" w:hAnsi="Arial" w:cs="Arial"/>
          <w:sz w:val="22"/>
          <w:szCs w:val="22"/>
        </w:rPr>
        <w:t xml:space="preserve"> mir...   </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01:18:33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Unsere Kameraden haben einfach die Wohnungstür eingetreten und in der Wohnung alles kaputt gemacht. Ich... mein Vater... wir, wir mussten sie bei uns aufnehmen, weil…</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01:18:43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Sind die Juden jetzt bei dir zuhause?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lastRenderedPageBreak/>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01:18:47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Na ja! Sie trauen sich ja nicht mehr in ihre Wohnung!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Hätte ich das lieber nicht sagen sollen?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weiß, die Juden sollen raus aus Deutschland, aber deswegen dürfen wir sie doch nicht einfach überfallen und ihnen alles kaputt machen!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01:19:05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Ich verstehe dich. Es ist gut, dass du zu mir gekommen bist. Ich werde mich persönlich drum kümmern. Jetzt Abmarsch zu deiner Gruppe!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01:19:16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Alles wird gut. Auf Rudi ist Verlass!</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01:19:21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Klaus! Gib Hauptmann Schwarz die Adresse von Anton. Bei Familie Meyer sind Juden versteckt. Abtreten.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01:19:37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Was hab ich getan? Ich dachte Rudi kümmert sich … Sie sollten sich doch entschuldigen!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01:19:43</w:t>
      </w:r>
    </w:p>
    <w:p w:rsidR="000A13EF" w:rsidRPr="000A13EF" w:rsidRDefault="000A13EF" w:rsidP="000A13EF">
      <w:pPr>
        <w:pStyle w:val="dialog"/>
        <w:spacing w:after="241"/>
        <w:rPr>
          <w:rFonts w:ascii="Arial" w:hAnsi="Arial" w:cs="Arial"/>
          <w:sz w:val="22"/>
          <w:szCs w:val="22"/>
        </w:rPr>
      </w:pPr>
      <w:r w:rsidRPr="000A13EF">
        <w:rPr>
          <w:rFonts w:ascii="Arial" w:hAnsi="Arial" w:cs="Arial"/>
          <w:sz w:val="22"/>
          <w:szCs w:val="22"/>
        </w:rPr>
        <w:t>Die Nationalsozialisten entschuldigen sich nicht bei den Juden,…</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28</w:t>
      </w:r>
      <w:r w:rsidRPr="000A13EF">
        <w:rPr>
          <w:rFonts w:ascii="Arial" w:hAnsi="Arial" w:cs="Arial"/>
          <w:b w:val="0"/>
          <w:sz w:val="22"/>
          <w:szCs w:val="22"/>
          <w:u w:val="none"/>
        </w:rPr>
        <w:tab/>
        <w:t>TC 01:19:45 Archiv: Auswirkungen der Pogrome</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im Gegenteil. Nach der Pogromnacht wird es für Juden in Deutschland noch gefährlicher als zuvor.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Fast 30.000 jüdische Männer werden in große Lager eingesperrt und nur dann wieder frei gelassen, wenn sie ihr Geld und ihren ganzen Besitz abgeben und versprechen mit ihren Familien Deutschland zu verlassen. Viele jüdische Familien flüchten.</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lastRenderedPageBreak/>
        <w:t>29</w:t>
      </w:r>
      <w:r w:rsidRPr="000A13EF">
        <w:rPr>
          <w:rFonts w:ascii="Arial" w:hAnsi="Arial" w:cs="Arial"/>
          <w:b w:val="0"/>
          <w:sz w:val="22"/>
          <w:szCs w:val="22"/>
          <w:u w:val="none"/>
        </w:rPr>
        <w:tab/>
        <w:t>TC 01:20:08 Drama: Haus anton</w:t>
      </w:r>
      <w:r w:rsidRPr="000A13EF">
        <w:rPr>
          <w:rFonts w:ascii="Arial" w:hAnsi="Arial" w:cs="Arial"/>
          <w:b w:val="0"/>
          <w:sz w:val="22"/>
          <w:szCs w:val="22"/>
          <w:u w:val="none"/>
        </w:rPr>
        <w:tab/>
        <w:t>Innen/ Tag</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01:20:15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 Papa!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01:20:17</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Was ist los? </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01:20:18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01:20:21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Jetzt sag mir endlich, was los ist, Anton!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01:20:24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Ich hab‘s Rudi erzählt … </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01:20:34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Sie kommen …Los, schnell! Ihr müsst euch verstecken.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01:20:40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Es tut mir so leid.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01:20:42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Dafür ist jetzt keine Zeit. Hier! Hilf ihnen. Ich bleib hier.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01:20:44</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01:20:45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Keine Sorge, mir passiert schon nichts.</w:t>
      </w:r>
    </w:p>
    <w:p w:rsidR="000A13EF" w:rsidRPr="000A13EF" w:rsidRDefault="000A13EF" w:rsidP="000A13EF">
      <w:pPr>
        <w:pStyle w:val="dialog"/>
        <w:rPr>
          <w:rFonts w:ascii="Arial" w:hAnsi="Arial" w:cs="Arial"/>
          <w:sz w:val="22"/>
          <w:szCs w:val="22"/>
        </w:rPr>
      </w:pP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Beamter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01:21:20</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Heil Hitler! Herr Meyer? </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01:21:22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Ja?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 xml:space="preserve">BEAMTER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TC 01:21:23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Zur Seite! Wir haben den begründeten Verdacht, dass Sie Juden bei sich verstecken.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01:21:28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Tut mir leid, das muss ein Irrtum sein.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RUDI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01:21:31</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Anton hat mir aber erzählt, dass sie gestern Abend Juden bei sich aufgenommen haben.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01:21:35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Da hast du wahrscheinlich was falsch verstanden, mein Junge. Wir verstecken doch keine Juden.</w:t>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t>GRETA</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TC 01:21:47</w:t>
      </w:r>
    </w:p>
    <w:p w:rsidR="000A13EF" w:rsidRPr="000A13EF" w:rsidRDefault="000A13EF" w:rsidP="000A13EF">
      <w:pPr>
        <w:pStyle w:val="dialog"/>
        <w:rPr>
          <w:rFonts w:ascii="Arial" w:hAnsi="Arial" w:cs="Arial"/>
          <w:sz w:val="22"/>
          <w:szCs w:val="22"/>
          <w:lang w:val="en-US"/>
        </w:rPr>
      </w:pPr>
      <w:proofErr w:type="spellStart"/>
      <w:r w:rsidRPr="000A13EF">
        <w:rPr>
          <w:rFonts w:ascii="Arial" w:hAnsi="Arial" w:cs="Arial"/>
          <w:sz w:val="22"/>
          <w:szCs w:val="22"/>
          <w:lang w:val="en-US"/>
        </w:rPr>
        <w:t>Danke</w:t>
      </w:r>
      <w:proofErr w:type="spellEnd"/>
      <w:r w:rsidRPr="000A13EF">
        <w:rPr>
          <w:rFonts w:ascii="Arial" w:hAnsi="Arial" w:cs="Arial"/>
          <w:sz w:val="22"/>
          <w:szCs w:val="22"/>
          <w:lang w:val="en-US"/>
        </w:rPr>
        <w:t>.</w:t>
      </w:r>
    </w:p>
    <w:p w:rsidR="000A13EF" w:rsidRPr="000A13EF" w:rsidRDefault="000A13EF" w:rsidP="000A13EF">
      <w:pPr>
        <w:pStyle w:val="dialogname"/>
        <w:rPr>
          <w:rFonts w:ascii="Arial" w:hAnsi="Arial" w:cs="Arial"/>
          <w:sz w:val="22"/>
          <w:szCs w:val="22"/>
          <w:lang w:val="en-US"/>
        </w:rPr>
      </w:pPr>
      <w:r w:rsidRPr="000A13EF">
        <w:rPr>
          <w:rFonts w:ascii="Arial" w:hAnsi="Arial" w:cs="Arial"/>
          <w:sz w:val="22"/>
          <w:szCs w:val="22"/>
          <w:lang w:val="en-US"/>
        </w:rPr>
        <w:t>ANTON</w:t>
      </w:r>
    </w:p>
    <w:p w:rsidR="000A13EF" w:rsidRPr="000A13EF" w:rsidRDefault="000A13EF" w:rsidP="000A13EF">
      <w:pPr>
        <w:pStyle w:val="dialog"/>
        <w:rPr>
          <w:rFonts w:ascii="Arial" w:hAnsi="Arial" w:cs="Arial"/>
          <w:sz w:val="22"/>
          <w:szCs w:val="22"/>
          <w:lang w:val="en-US"/>
        </w:rPr>
      </w:pPr>
      <w:r w:rsidRPr="000A13EF">
        <w:rPr>
          <w:rFonts w:ascii="Arial" w:hAnsi="Arial" w:cs="Arial"/>
          <w:sz w:val="22"/>
          <w:szCs w:val="22"/>
          <w:lang w:val="en-US"/>
        </w:rPr>
        <w:t>TC 01:21:48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Klar, wir sind doch Freunde.</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Beamter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01:21:52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Wir werden schon rauskriegen, wo sie die versteckt haben. Los Meyer, mitkommen!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01:21:58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Nein! … Das dürfen die nicht! Das dürfen die nicht!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01:22:02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Frau Schubert, würden sie sich um meine Kinder kümmern, solange ich weg bin?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FRAU SCHUBERT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01:22:05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Herr Meyer, Ja natürlich.</w:t>
      </w:r>
    </w:p>
    <w:p w:rsidR="000A13EF" w:rsidRPr="000A13EF" w:rsidRDefault="000A13EF" w:rsidP="000A13EF">
      <w:pPr>
        <w:pStyle w:val="primaryheading"/>
        <w:ind w:left="0" w:firstLine="0"/>
        <w:rPr>
          <w:rFonts w:ascii="Arial" w:hAnsi="Arial" w:cs="Arial"/>
          <w:b w:val="0"/>
          <w:sz w:val="22"/>
          <w:szCs w:val="22"/>
          <w:u w:val="none"/>
        </w:rPr>
      </w:pPr>
      <w:r w:rsidRPr="000A13EF">
        <w:rPr>
          <w:rFonts w:ascii="Arial" w:hAnsi="Arial" w:cs="Arial"/>
          <w:b w:val="0"/>
          <w:sz w:val="22"/>
          <w:szCs w:val="22"/>
          <w:u w:val="none"/>
        </w:rPr>
        <w:t>30 TC 01:22:08 Modell: Wohnviertel</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BEAMTER (OFF)</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Los, einsteigen! Abfahren!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lastRenderedPageBreak/>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01:22:13</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Nicht nur Juden werden verhaftet, sondern auch alle, die ihnen helfen…</w:t>
      </w:r>
    </w:p>
    <w:p w:rsidR="000A13EF" w:rsidRPr="000A13EF" w:rsidRDefault="000A13EF" w:rsidP="000A13EF">
      <w:pPr>
        <w:pStyle w:val="primaryheading"/>
        <w:ind w:left="0" w:firstLine="0"/>
        <w:rPr>
          <w:rFonts w:ascii="Arial" w:hAnsi="Arial" w:cs="Arial"/>
          <w:b w:val="0"/>
          <w:sz w:val="22"/>
          <w:szCs w:val="22"/>
          <w:u w:val="none"/>
        </w:rPr>
      </w:pPr>
      <w:r w:rsidRPr="000A13EF">
        <w:rPr>
          <w:rFonts w:ascii="Arial" w:hAnsi="Arial" w:cs="Arial"/>
          <w:b w:val="0"/>
          <w:sz w:val="22"/>
          <w:szCs w:val="22"/>
          <w:u w:val="none"/>
        </w:rPr>
        <w:t>31</w:t>
      </w:r>
      <w:r w:rsidRPr="000A13EF">
        <w:rPr>
          <w:rFonts w:ascii="Arial" w:hAnsi="Arial" w:cs="Arial"/>
          <w:b w:val="0"/>
          <w:sz w:val="22"/>
          <w:szCs w:val="22"/>
          <w:u w:val="none"/>
        </w:rPr>
        <w:tab/>
        <w:t>TC 01:22:17 Archiv: Leben nach den Pogromen</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 Doch das sind nur wenige. Viel zu viele Deutsche machen mit, schweigen, schauen weg – die meisten sind damit einverstanden, wie Juden behandelt werden. Und die, die es nicht richtig finden, haben Angst…  </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32</w:t>
      </w:r>
      <w:r w:rsidRPr="000A13EF">
        <w:rPr>
          <w:rFonts w:ascii="Arial" w:hAnsi="Arial" w:cs="Arial"/>
          <w:b w:val="0"/>
          <w:sz w:val="22"/>
          <w:szCs w:val="22"/>
          <w:u w:val="none"/>
        </w:rPr>
        <w:tab/>
        <w:t>TC 01:22:31 Drama: Schule</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01:22:39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Rudi hat uns verraten. Ich hasse ihn. Er hat uns verraten.  Am liebsten würde ich abhauen.</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33</w:t>
      </w:r>
      <w:r w:rsidRPr="000A13EF">
        <w:rPr>
          <w:rFonts w:ascii="Arial" w:hAnsi="Arial" w:cs="Arial"/>
          <w:b w:val="0"/>
          <w:sz w:val="22"/>
          <w:szCs w:val="22"/>
          <w:u w:val="none"/>
        </w:rPr>
        <w:tab/>
        <w:t>TC 01:22:44 Archiv: Hitlerjugend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01:22:45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Ab 1939 ist es Pflicht zur Hitlerjugend zu gehen. Wer sich weigert kann hart bestraft werden…</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34</w:t>
      </w:r>
      <w:r w:rsidRPr="000A13EF">
        <w:rPr>
          <w:rFonts w:ascii="Arial" w:hAnsi="Arial" w:cs="Arial"/>
          <w:b w:val="0"/>
          <w:sz w:val="22"/>
          <w:szCs w:val="22"/>
          <w:u w:val="none"/>
        </w:rPr>
        <w:tab/>
        <w:t>TC 01:22:52 Drama: Schule</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01:22:55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Und die Ausbildung wird gezielt militärischer.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01:22:59</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 hatte Recht. Sie bereiten uns auf einen Krieg vor.</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35</w:t>
      </w:r>
      <w:r w:rsidRPr="000A13EF">
        <w:rPr>
          <w:rFonts w:ascii="Arial" w:hAnsi="Arial" w:cs="Arial"/>
          <w:b w:val="0"/>
          <w:sz w:val="22"/>
          <w:szCs w:val="22"/>
          <w:u w:val="none"/>
        </w:rPr>
        <w:tab/>
        <w:t>TC 01:23:05 Archiv und Modell: Kriegstreiber</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01:23:06</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 xml:space="preserve">Adolf Hitler will den Krieg. Deutschland soll die ganze Welt beherrschen.  </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lastRenderedPageBreak/>
        <w:t>Das erste Ziel ist Polen.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Adolf Hitler schickt die deutsche Armee an die polnische Grenze.</w:t>
      </w:r>
    </w:p>
    <w:p w:rsidR="000A13EF" w:rsidRPr="000A13EF" w:rsidRDefault="000A13EF" w:rsidP="000A13EF">
      <w:pPr>
        <w:pStyle w:val="primaryheading"/>
        <w:rPr>
          <w:rFonts w:ascii="Arial" w:hAnsi="Arial" w:cs="Arial"/>
          <w:b w:val="0"/>
          <w:sz w:val="22"/>
          <w:szCs w:val="22"/>
          <w:u w:val="none"/>
        </w:rPr>
      </w:pPr>
      <w:r w:rsidRPr="000A13EF">
        <w:rPr>
          <w:rFonts w:ascii="Arial" w:hAnsi="Arial" w:cs="Arial"/>
          <w:b w:val="0"/>
          <w:sz w:val="22"/>
          <w:szCs w:val="22"/>
          <w:u w:val="none"/>
        </w:rPr>
        <w:t>36</w:t>
      </w:r>
      <w:r w:rsidRPr="000A13EF">
        <w:rPr>
          <w:rFonts w:ascii="Arial" w:hAnsi="Arial" w:cs="Arial"/>
          <w:b w:val="0"/>
          <w:sz w:val="22"/>
          <w:szCs w:val="22"/>
          <w:u w:val="none"/>
        </w:rPr>
        <w:tab/>
        <w:t>TC 01:23:24 Drama: Wohnung</w:t>
      </w:r>
      <w:r w:rsidRPr="000A13EF">
        <w:rPr>
          <w:rFonts w:ascii="Arial" w:hAnsi="Arial" w:cs="Arial"/>
          <w:b w:val="0"/>
          <w:sz w:val="22"/>
          <w:szCs w:val="22"/>
          <w:u w:val="none"/>
        </w:rPr>
        <w:tab/>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GRETA VO</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01:23:38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Lieber Anton! Es geht uns gut. Wir danken dir und deinem Vater sehr für Eure Hilfe. Hoffentlich bis bald! Deine Greta.</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01:23:58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Papa?... Papa! Papa, Papa, Greta hat geschrieben. Aus Frankreich, sie sind in Sicherheit.</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01:24:15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Das hast du gut gemacht, Anton!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ANTON</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01:24:18</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Haben sie dir weh getan? Papa! Es tut mir so leid! Das war alles meine Schuld.</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VATER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01:24:25</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Anton, du bist noch ein Kind. Du bist nicht schuld. Du kannst nichts dafür. Die Nazis sind schlau.</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Gut gemacht, Anton!</w:t>
      </w:r>
    </w:p>
    <w:p w:rsidR="000A13EF" w:rsidRPr="000A13EF" w:rsidRDefault="000A13EF" w:rsidP="000A13EF">
      <w:pPr>
        <w:pStyle w:val="primaryheading"/>
        <w:rPr>
          <w:rFonts w:ascii="Arial" w:hAnsi="Arial" w:cs="Arial"/>
          <w:sz w:val="22"/>
          <w:szCs w:val="22"/>
        </w:rPr>
      </w:pPr>
      <w:r w:rsidRPr="000A13EF">
        <w:rPr>
          <w:rFonts w:ascii="Arial" w:hAnsi="Arial" w:cs="Arial"/>
          <w:b w:val="0"/>
          <w:sz w:val="22"/>
          <w:szCs w:val="22"/>
          <w:u w:val="none"/>
        </w:rPr>
        <w:t>37</w:t>
      </w:r>
      <w:r w:rsidRPr="000A13EF">
        <w:rPr>
          <w:rFonts w:ascii="Arial" w:hAnsi="Arial" w:cs="Arial"/>
          <w:b w:val="0"/>
          <w:sz w:val="22"/>
          <w:szCs w:val="22"/>
          <w:u w:val="none"/>
        </w:rPr>
        <w:tab/>
        <w:t>TC 01:24:49 Modell: Abspann</w:t>
      </w:r>
    </w:p>
    <w:p w:rsidR="000A13EF" w:rsidRPr="000A13EF" w:rsidRDefault="000A13EF" w:rsidP="000A13EF">
      <w:pPr>
        <w:pStyle w:val="dialogname"/>
        <w:rPr>
          <w:rFonts w:ascii="Arial" w:hAnsi="Arial" w:cs="Arial"/>
          <w:sz w:val="22"/>
          <w:szCs w:val="22"/>
        </w:rPr>
      </w:pPr>
      <w:r w:rsidRPr="000A13EF">
        <w:rPr>
          <w:rFonts w:ascii="Arial" w:hAnsi="Arial" w:cs="Arial"/>
          <w:sz w:val="22"/>
          <w:szCs w:val="22"/>
        </w:rPr>
        <w:t>ERZÄHLER</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TC 01:24:52</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Am 1. September 1939 beginnt der Zweite Weltkrieg.</w:t>
      </w:r>
    </w:p>
    <w:p w:rsidR="000A13EF" w:rsidRPr="000A13EF" w:rsidRDefault="000A13EF" w:rsidP="000A13EF">
      <w:pPr>
        <w:pStyle w:val="dialog"/>
        <w:rPr>
          <w:rFonts w:ascii="Arial" w:hAnsi="Arial" w:cs="Arial"/>
          <w:sz w:val="22"/>
          <w:szCs w:val="22"/>
        </w:rPr>
      </w:pPr>
      <w:r w:rsidRPr="000A13EF">
        <w:rPr>
          <w:rFonts w:ascii="Arial" w:hAnsi="Arial" w:cs="Arial"/>
          <w:sz w:val="22"/>
          <w:szCs w:val="22"/>
        </w:rPr>
        <w:t>Nach dem Überfall auf Polen greift Nazi-Deutschland auch Norwegen an.</w:t>
      </w:r>
    </w:p>
    <w:p w:rsidR="00251FA6" w:rsidRPr="000A13EF" w:rsidRDefault="000A13EF" w:rsidP="000A13EF">
      <w:pPr>
        <w:pStyle w:val="dialog"/>
        <w:rPr>
          <w:rFonts w:ascii="Arial" w:hAnsi="Arial" w:cs="Arial"/>
          <w:sz w:val="22"/>
          <w:szCs w:val="22"/>
        </w:rPr>
      </w:pPr>
      <w:r w:rsidRPr="000A13EF">
        <w:rPr>
          <w:rFonts w:ascii="Arial" w:hAnsi="Arial" w:cs="Arial"/>
          <w:sz w:val="22"/>
          <w:szCs w:val="22"/>
        </w:rPr>
        <w:t>In der nächsten Folge muss sich der Fischerjunge Fritjof gegen fremde Soldaten wehren.</w:t>
      </w:r>
      <w:bookmarkStart w:id="2" w:name="_GoBack"/>
      <w:bookmarkEnd w:id="2"/>
    </w:p>
    <w:sectPr w:rsidR="00251FA6" w:rsidRPr="000A13EF"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3EB4DCD-B1A3-4E87-8E1A-560A6BECE4A3}"/>
    <w:embedBold r:id="rId2" w:fontKey="{7D4D7F91-C7FC-4316-8ADC-81BA215FE8FA}"/>
    <w:embedItalic r:id="rId3" w:fontKey="{5A4D2FD3-28A7-4FEA-B2B9-7499C529A0D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107D8964-3A42-4D31-97B2-AC7EB6176382}"/>
    <w:embedBold r:id="rId5" w:fontKey="{FFD7FE5E-5CE6-415C-8ABB-AF06CE4C20C8}"/>
    <w:embedBoldItalic r:id="rId6" w:fontKey="{1595C2C1-353A-413F-834E-2D4A7843A6E5}"/>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AE267A67-B6C7-4455-BD76-9055B44E2968}"/>
    <w:embedItalic r:id="rId8" w:fontKey="{90BA2D2A-7951-490C-81B4-43B5D63E9577}"/>
  </w:font>
  <w:font w:name="Tahoma">
    <w:panose1 w:val="020B0604030504040204"/>
    <w:charset w:val="00"/>
    <w:family w:val="swiss"/>
    <w:pitch w:val="variable"/>
    <w:sig w:usb0="E1002EFF" w:usb1="C000605B" w:usb2="00000029" w:usb3="00000000" w:csb0="000101FF" w:csb1="00000000"/>
    <w:embedRegular r:id="rId9" w:fontKey="{F2AA53B2-D218-42F7-A8E0-9A02106BB825}"/>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316B1E2D-6994-47C1-9147-0587B4367EBD}"/>
  </w:font>
  <w:font w:name="ITCOfficinaSans LT Book">
    <w:altName w:val="Calibri"/>
    <w:panose1 w:val="02000506040000020003"/>
    <w:charset w:val="00"/>
    <w:family w:val="auto"/>
    <w:pitch w:val="variable"/>
    <w:sig w:usb0="800000A7" w:usb1="00000040" w:usb2="00000000" w:usb3="00000000" w:csb0="00000009" w:csb1="00000000"/>
    <w:embedRegular r:id="rId11" w:fontKey="{0D41998E-3D42-4250-A8EC-D630C3AA4F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0A13EF"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6D557B" w:rsidRPr="006D557B">
      <w:rPr>
        <w:b/>
      </w:rPr>
      <w:t>Anton aus Deutschland "Die Verwandlung" (1938/39)</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A746F" w:rsidP="00BF6418">
    <w:pPr>
      <w:pStyle w:val="Kopfzeile"/>
      <w:shd w:val="clear" w:color="auto" w:fill="DBE5F1"/>
      <w:spacing w:before="60" w:after="60"/>
      <w:rPr>
        <w:sz w:val="16"/>
        <w:szCs w:val="16"/>
      </w:rPr>
    </w:pPr>
    <w:bookmarkStart w:id="3" w:name="OLE_LINK1"/>
    <w:bookmarkStart w:id="4" w:name="OLE_LINK2"/>
    <w:r>
      <w:rPr>
        <w:sz w:val="16"/>
        <w:szCs w:val="16"/>
      </w:rPr>
      <w:t>Der Krieg und ich</w:t>
    </w:r>
    <w:r w:rsidR="00FE0174" w:rsidRPr="00686FB4">
      <w:rPr>
        <w:sz w:val="18"/>
        <w:szCs w:val="18"/>
      </w:rPr>
      <w:t xml:space="preserve"> </w:t>
    </w:r>
    <w:bookmarkEnd w:id="3"/>
    <w:bookmarkEnd w:id="4"/>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6D557B" w:rsidRPr="006D557B">
      <w:rPr>
        <w:sz w:val="16"/>
        <w:szCs w:val="16"/>
      </w:rPr>
      <w:t>Anton aus Deutschland "Die Verwandlung" (1938/39)</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17D67">
      <w:rPr>
        <w:sz w:val="16"/>
        <w:szCs w:val="16"/>
      </w:rPr>
      <w:t>46800287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A13EF"/>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32EE2"/>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631E9"/>
    <w:rsid w:val="00593043"/>
    <w:rsid w:val="005940D8"/>
    <w:rsid w:val="006143CB"/>
    <w:rsid w:val="00617D67"/>
    <w:rsid w:val="00623C59"/>
    <w:rsid w:val="00627672"/>
    <w:rsid w:val="00630C9D"/>
    <w:rsid w:val="006832F7"/>
    <w:rsid w:val="00686FB4"/>
    <w:rsid w:val="006B0A1A"/>
    <w:rsid w:val="006B4884"/>
    <w:rsid w:val="006C328A"/>
    <w:rsid w:val="006D557B"/>
    <w:rsid w:val="006E6D08"/>
    <w:rsid w:val="006E71B7"/>
    <w:rsid w:val="00704F8E"/>
    <w:rsid w:val="00706784"/>
    <w:rsid w:val="00710ABA"/>
    <w:rsid w:val="00710F3C"/>
    <w:rsid w:val="00737A40"/>
    <w:rsid w:val="0074447B"/>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A746F"/>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A6B20"/>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09942492"/>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styleId="KeinLeerraum">
    <w:name w:val="No Spacing"/>
    <w:uiPriority w:val="1"/>
    <w:qFormat/>
    <w:rsid w:val="00EA6B20"/>
    <w:pPr>
      <w:suppressAutoHyphens/>
      <w:autoSpaceDN w:val="0"/>
    </w:pPr>
    <w:rPr>
      <w:rFonts w:ascii="Courier New" w:hAnsi="Courier New"/>
      <w:kern w:val="3"/>
      <w:sz w:val="24"/>
      <w:szCs w:val="24"/>
    </w:rPr>
  </w:style>
  <w:style w:type="paragraph" w:customStyle="1" w:styleId="general">
    <w:name w:val="general"/>
    <w:qFormat/>
    <w:rsid w:val="00EA6B20"/>
    <w:pPr>
      <w:shd w:val="clear" w:color="auto" w:fill="FFFFFF"/>
      <w:tabs>
        <w:tab w:val="left" w:pos="1920"/>
        <w:tab w:val="left" w:pos="3840"/>
        <w:tab w:val="left" w:pos="5760"/>
        <w:tab w:val="left" w:pos="7680"/>
        <w:tab w:val="left" w:pos="9600"/>
      </w:tabs>
      <w:spacing w:line="241" w:lineRule="exact"/>
      <w:ind w:left="735" w:right="864"/>
    </w:pPr>
    <w:rPr>
      <w:rFonts w:ascii="Courier New" w:hAnsi="Courier New"/>
      <w:color w:val="000000"/>
      <w:sz w:val="24"/>
      <w:szCs w:val="24"/>
    </w:rPr>
  </w:style>
  <w:style w:type="paragraph" w:customStyle="1" w:styleId="primaryheading">
    <w:name w:val="primary heading"/>
    <w:qFormat/>
    <w:rsid w:val="00EA6B20"/>
    <w:pPr>
      <w:shd w:val="clear" w:color="auto" w:fill="FFFFFF"/>
      <w:tabs>
        <w:tab w:val="left" w:pos="735"/>
        <w:tab w:val="right" w:pos="9616"/>
        <w:tab w:val="left" w:pos="9760"/>
      </w:tabs>
      <w:spacing w:before="481" w:after="241" w:line="241" w:lineRule="exact"/>
      <w:ind w:left="735" w:hanging="734"/>
    </w:pPr>
    <w:rPr>
      <w:rFonts w:ascii="Courier New" w:hAnsi="Courier New"/>
      <w:b/>
      <w:caps/>
      <w:color w:val="000000"/>
      <w:sz w:val="24"/>
      <w:szCs w:val="24"/>
      <w:u w:val="single"/>
    </w:rPr>
  </w:style>
  <w:style w:type="paragraph" w:customStyle="1" w:styleId="dialogname">
    <w:name w:val="dialog name"/>
    <w:qFormat/>
    <w:rsid w:val="00EA6B20"/>
    <w:pPr>
      <w:shd w:val="clear" w:color="auto" w:fill="FFFFFF"/>
      <w:tabs>
        <w:tab w:val="left" w:pos="1920"/>
        <w:tab w:val="left" w:pos="3840"/>
        <w:tab w:val="left" w:pos="5760"/>
        <w:tab w:val="left" w:pos="7680"/>
        <w:tab w:val="left" w:pos="9600"/>
      </w:tabs>
      <w:spacing w:before="241" w:line="241" w:lineRule="exact"/>
      <w:ind w:left="3615" w:right="864"/>
    </w:pPr>
    <w:rPr>
      <w:rFonts w:ascii="Courier New" w:hAnsi="Courier New"/>
      <w:caps/>
      <w:color w:val="000000"/>
      <w:sz w:val="24"/>
      <w:szCs w:val="24"/>
    </w:rPr>
  </w:style>
  <w:style w:type="paragraph" w:customStyle="1" w:styleId="dialog">
    <w:name w:val="dialog"/>
    <w:qFormat/>
    <w:rsid w:val="00EA6B20"/>
    <w:pPr>
      <w:shd w:val="clear" w:color="auto" w:fill="FFFFFF"/>
      <w:tabs>
        <w:tab w:val="left" w:pos="1920"/>
        <w:tab w:val="left" w:pos="3840"/>
        <w:tab w:val="left" w:pos="5760"/>
        <w:tab w:val="left" w:pos="7680"/>
        <w:tab w:val="left" w:pos="9600"/>
      </w:tabs>
      <w:spacing w:line="241" w:lineRule="exact"/>
      <w:ind w:left="2175" w:right="3168"/>
    </w:pPr>
    <w:rPr>
      <w:rFonts w:ascii="Courier New" w:hAnsi="Courier New"/>
      <w:color w:val="000000"/>
      <w:sz w:val="24"/>
      <w:szCs w:val="24"/>
    </w:rPr>
  </w:style>
  <w:style w:type="paragraph" w:customStyle="1" w:styleId="parenthetical">
    <w:name w:val="parenthetical"/>
    <w:qFormat/>
    <w:rsid w:val="00EA6B20"/>
    <w:pPr>
      <w:shd w:val="clear" w:color="auto" w:fill="FFFFFF"/>
      <w:tabs>
        <w:tab w:val="left" w:pos="1920"/>
        <w:tab w:val="left" w:pos="3840"/>
        <w:tab w:val="left" w:pos="5760"/>
        <w:tab w:val="left" w:pos="7680"/>
        <w:tab w:val="left" w:pos="9600"/>
      </w:tabs>
      <w:spacing w:line="241" w:lineRule="exact"/>
      <w:ind w:left="2895" w:right="3888" w:hanging="144"/>
    </w:pPr>
    <w:rPr>
      <w:rFonts w:ascii="Courier New" w:hAnsi="Courier New"/>
      <w:color w:val="000000"/>
      <w:sz w:val="24"/>
      <w:szCs w:val="24"/>
    </w:rPr>
  </w:style>
  <w:style w:type="paragraph" w:customStyle="1" w:styleId="script">
    <w:name w:val="script"/>
    <w:unhideWhenUsed/>
    <w:qFormat/>
    <w:rsid w:val="000A13EF"/>
    <w:pPr>
      <w:tabs>
        <w:tab w:val="left" w:pos="1920"/>
        <w:tab w:val="left" w:pos="3840"/>
        <w:tab w:val="left" w:pos="5760"/>
        <w:tab w:val="left" w:pos="7680"/>
        <w:tab w:val="left" w:pos="9600"/>
      </w:tabs>
      <w:spacing w:before="241" w:line="241" w:lineRule="exact"/>
      <w:ind w:left="735" w:right="864"/>
    </w:pPr>
    <w:rPr>
      <w:rFonts w:ascii="Courier New" w:hAnsi="Courier New"/>
      <w:color w:val="000000"/>
      <w:sz w:val="24"/>
      <w:szCs w:val="24"/>
      <w:shd w:val="clear" w:color="auto" w:fill="FFFFFF"/>
    </w:rPr>
  </w:style>
  <w:style w:type="paragraph" w:customStyle="1" w:styleId="transition">
    <w:name w:val="transition"/>
    <w:unhideWhenUsed/>
    <w:qFormat/>
    <w:rsid w:val="000A13EF"/>
    <w:pPr>
      <w:tabs>
        <w:tab w:val="left" w:pos="1920"/>
        <w:tab w:val="left" w:pos="3840"/>
        <w:tab w:val="left" w:pos="5760"/>
        <w:tab w:val="left" w:pos="7680"/>
        <w:tab w:val="left" w:pos="9600"/>
      </w:tabs>
      <w:spacing w:before="241" w:line="241" w:lineRule="exact"/>
      <w:ind w:left="6639" w:right="1441"/>
      <w:jc w:val="right"/>
    </w:pPr>
    <w:rPr>
      <w:rFonts w:ascii="Courier New" w:hAnsi="Courier New"/>
      <w:caps/>
      <w:color w:val="000000"/>
      <w:sz w:val="24"/>
      <w:szCs w:val="24"/>
      <w:shd w:val="clear" w:color="auto" w:fill="FFFFFF"/>
    </w:rPr>
  </w:style>
  <w:style w:type="character" w:customStyle="1" w:styleId="NichtaufgelsteErwhnung1">
    <w:name w:val="Nicht aufgelöste Erwähnung1"/>
    <w:basedOn w:val="Absatz-Standardschriftart"/>
    <w:uiPriority w:val="99"/>
    <w:semiHidden/>
    <w:unhideWhenUsed/>
    <w:rsid w:val="000A13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28511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9E3A9-9BB5-44A8-822A-D8CF7F54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B2D87763.dotm</Template>
  <TotalTime>0</TotalTime>
  <Pages>22</Pages>
  <Words>2852</Words>
  <Characters>17970</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20781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Krieg und ich</dc:title>
  <dc:creator>SWR Planet Schule</dc:creator>
  <cp:lastModifiedBy>Oelschläger, Jutta</cp:lastModifiedBy>
  <cp:revision>12</cp:revision>
  <cp:lastPrinted>2015-08-04T12:32:00Z</cp:lastPrinted>
  <dcterms:created xsi:type="dcterms:W3CDTF">2017-07-12T08:13:00Z</dcterms:created>
  <dcterms:modified xsi:type="dcterms:W3CDTF">2019-07-23T13:20:00Z</dcterms:modified>
</cp:coreProperties>
</file>