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4C" w:rsidRDefault="0050664C" w:rsidP="0050664C"/>
    <w:p w:rsidR="0050664C" w:rsidRPr="00560F61" w:rsidRDefault="00A57B57" w:rsidP="0050664C">
      <w:pPr>
        <w:shd w:val="clear" w:color="auto" w:fill="00844B"/>
        <w:rPr>
          <w:b/>
          <w:color w:val="FFFFFF" w:themeColor="background1"/>
        </w:rPr>
      </w:pPr>
      <w:r>
        <w:rPr>
          <w:rFonts w:eastAsia="Carlito Bold"/>
          <w:b/>
          <w:noProof/>
          <w:color w:val="FFFFFF" w:themeColor="background1"/>
          <w:sz w:val="20"/>
          <w:szCs w:val="20"/>
        </w:rPr>
        <w:t>Kirchentypen-Sticker</w:t>
      </w:r>
    </w:p>
    <w:p w:rsidR="003D1E98" w:rsidRPr="00560F61" w:rsidRDefault="003D1E98" w:rsidP="0050664C">
      <w:pPr>
        <w:rPr>
          <w:sz w:val="20"/>
          <w:szCs w:val="20"/>
        </w:rPr>
      </w:pPr>
    </w:p>
    <w:p w:rsidR="00560F61" w:rsidRDefault="00B1044A" w:rsidP="009E068C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group id="_x0000_s1044" style="position:absolute;margin-left:0;margin-top:0;width:452.3pt;height:125.35pt;z-index:-2" coordorigin="1134,2713" coordsize="9046,25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134;top:2713;width:4457;height:2507" wrapcoords="-34 0 -34 21540 21600 21540 21600 0 -34 0">
              <v:imagedata r:id="rId7" o:title="lesetext_01_abendmahl"/>
            </v:shape>
            <v:shape id="_x0000_s1040" type="#_x0000_t75" style="position:absolute;left:5724;top:2713;width:4456;height:2507" wrapcoords="-34 0 -34 21540 21600 21540 21600 0 -34 0">
              <v:imagedata r:id="rId8" o:title="AB03_Alyn"/>
            </v:shape>
          </v:group>
        </w:pict>
      </w: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B1044A" w:rsidP="009E068C">
      <w:pPr>
        <w:spacing w:line="360" w:lineRule="auto"/>
        <w:rPr>
          <w:rFonts w:cs="Arial"/>
          <w:sz w:val="20"/>
          <w:szCs w:val="20"/>
        </w:rPr>
      </w:pPr>
      <w:r w:rsidRPr="00B1044A">
        <w:rPr>
          <w:rFonts w:cs="Arial"/>
          <w:noProof/>
          <w:color w:val="00844B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29.45pt;margin-top:4.6pt;width:222.85pt;height:141.75pt;z-index:2" strokecolor="#d8d8d8" strokeweight="1pt">
            <v:textbox>
              <w:txbxContent>
                <w:p w:rsidR="00FD17FD" w:rsidRDefault="00FD17FD" w:rsidP="00FD17FD">
                  <w:pPr>
                    <w:rPr>
                      <w:rFonts w:cs="Arial"/>
                      <w:color w:val="00844B"/>
                      <w:sz w:val="28"/>
                      <w:szCs w:val="28"/>
                    </w:rPr>
                  </w:pPr>
                  <w:r>
                    <w:rPr>
                      <w:rFonts w:cs="Arial"/>
                      <w:color w:val="00844B"/>
                      <w:sz w:val="28"/>
                      <w:szCs w:val="28"/>
                    </w:rPr>
                    <w:t>Kirche für die Armen, Alten, Kranken und Hilflosen</w:t>
                  </w:r>
                </w:p>
                <w:p w:rsidR="00FD17FD" w:rsidRDefault="00FD17FD" w:rsidP="00FD17FD"/>
                <w:p w:rsidR="00FD17FD" w:rsidRPr="00FD17FD" w:rsidRDefault="00FD17FD" w:rsidP="00FD17FD">
                  <w:r w:rsidRPr="00FD17FD">
                    <w:t>Jeder darf seinen Besitz behalten, aber wir sind für andere da! Jeder glaubt a</w:t>
                  </w:r>
                  <w:r w:rsidRPr="00FD17FD">
                    <w:t>n</w:t>
                  </w:r>
                  <w:r w:rsidRPr="00FD17FD">
                    <w:t>ders, aber wir handeln und helfen g</w:t>
                  </w:r>
                  <w:r w:rsidRPr="00FD17FD">
                    <w:t>e</w:t>
                  </w:r>
                  <w:r w:rsidRPr="00FD17FD">
                    <w:t>meinsam.</w:t>
                  </w:r>
                </w:p>
              </w:txbxContent>
            </v:textbox>
          </v:shape>
        </w:pict>
      </w:r>
      <w:r>
        <w:rPr>
          <w:rFonts w:cs="Arial"/>
          <w:noProof/>
          <w:sz w:val="20"/>
          <w:szCs w:val="20"/>
        </w:rPr>
        <w:pict>
          <v:shape id="_x0000_s1045" type="#_x0000_t202" style="position:absolute;margin-left:0;margin-top:4.6pt;width:222.85pt;height:141.75pt;z-index:1" strokecolor="#d8d8d8" strokeweight="1pt">
            <v:textbox>
              <w:txbxContent>
                <w:p w:rsidR="00FD17FD" w:rsidRDefault="00FD17FD">
                  <w:pPr>
                    <w:rPr>
                      <w:rFonts w:cs="Arial"/>
                      <w:color w:val="00844B"/>
                      <w:sz w:val="28"/>
                      <w:szCs w:val="28"/>
                    </w:rPr>
                  </w:pPr>
                  <w:r w:rsidRPr="00FD17FD">
                    <w:rPr>
                      <w:rFonts w:cs="Arial"/>
                      <w:color w:val="00844B"/>
                      <w:sz w:val="28"/>
                      <w:szCs w:val="28"/>
                    </w:rPr>
                    <w:t>Kommunistische Urgemeinde</w:t>
                  </w:r>
                </w:p>
                <w:p w:rsidR="00FD17FD" w:rsidRPr="00FD17FD" w:rsidRDefault="00FD17FD">
                  <w:pPr>
                    <w:rPr>
                      <w:rFonts w:cs="Arial"/>
                      <w:color w:val="00844B"/>
                      <w:sz w:val="28"/>
                      <w:szCs w:val="28"/>
                    </w:rPr>
                  </w:pPr>
                </w:p>
                <w:p w:rsidR="00FD17FD" w:rsidRPr="00FD17FD" w:rsidRDefault="00FD17FD">
                  <w:pPr>
                    <w:rPr>
                      <w:rFonts w:cs="Arial"/>
                      <w:color w:val="00844B"/>
                    </w:rPr>
                  </w:pPr>
                </w:p>
                <w:p w:rsidR="00FD17FD" w:rsidRPr="00FD17FD" w:rsidRDefault="00FD17FD" w:rsidP="00FD17FD">
                  <w:pPr>
                    <w:tabs>
                      <w:tab w:val="left" w:pos="5063"/>
                    </w:tabs>
                  </w:pPr>
                  <w:r w:rsidRPr="00FD17FD">
                    <w:t>Pfui Geld und Besitz!</w:t>
                  </w:r>
                  <w:r w:rsidRPr="00FD17FD">
                    <w:br/>
                    <w:t>Wir pfeifen auf Privateigentum!</w:t>
                  </w:r>
                  <w:r w:rsidRPr="00FD17FD">
                    <w:br/>
                    <w:t xml:space="preserve">Wir wollen Gemeinschaft </w:t>
                  </w:r>
                  <w:r w:rsidRPr="00FD17FD">
                    <w:br/>
                    <w:t>+ Glaube + Liebe + Hoffnung + Beten!</w:t>
                  </w:r>
                </w:p>
                <w:p w:rsidR="00FD17FD" w:rsidRDefault="00FD17FD"/>
              </w:txbxContent>
            </v:textbox>
          </v:shape>
        </w:pict>
      </w:r>
    </w:p>
    <w:p w:rsidR="00FD17FD" w:rsidRDefault="00FD17FD" w:rsidP="009E068C">
      <w:pPr>
        <w:spacing w:line="360" w:lineRule="auto"/>
        <w:rPr>
          <w:rFonts w:cs="Arial"/>
          <w:color w:val="00844B"/>
          <w:sz w:val="28"/>
          <w:szCs w:val="28"/>
        </w:rPr>
      </w:pPr>
    </w:p>
    <w:p w:rsidR="00FD17FD" w:rsidRDefault="00FD17FD" w:rsidP="009E068C">
      <w:pPr>
        <w:spacing w:line="360" w:lineRule="auto"/>
        <w:rPr>
          <w:rFonts w:cs="Arial"/>
          <w:color w:val="00844B"/>
          <w:sz w:val="28"/>
          <w:szCs w:val="28"/>
        </w:rPr>
      </w:pPr>
    </w:p>
    <w:p w:rsidR="00FD17FD" w:rsidRDefault="00FD17FD" w:rsidP="009E068C">
      <w:pPr>
        <w:spacing w:line="360" w:lineRule="auto"/>
        <w:rPr>
          <w:rFonts w:cs="Arial"/>
          <w:color w:val="00844B"/>
          <w:sz w:val="28"/>
          <w:szCs w:val="28"/>
        </w:rPr>
      </w:pPr>
    </w:p>
    <w:p w:rsidR="00FD17FD" w:rsidRDefault="00FD17FD" w:rsidP="009E068C">
      <w:pPr>
        <w:spacing w:line="360" w:lineRule="auto"/>
        <w:rPr>
          <w:rFonts w:cs="Arial"/>
          <w:color w:val="00844B"/>
          <w:sz w:val="28"/>
          <w:szCs w:val="28"/>
        </w:rPr>
      </w:pPr>
    </w:p>
    <w:p w:rsidR="00FD17FD" w:rsidRDefault="00FD17FD" w:rsidP="009E068C">
      <w:pPr>
        <w:spacing w:line="360" w:lineRule="auto"/>
        <w:rPr>
          <w:rFonts w:cs="Arial"/>
          <w:color w:val="00844B"/>
          <w:sz w:val="28"/>
          <w:szCs w:val="28"/>
        </w:rPr>
      </w:pPr>
    </w:p>
    <w:p w:rsidR="00E75C59" w:rsidRDefault="00FD17FD" w:rsidP="009E068C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color w:val="00844B"/>
          <w:sz w:val="28"/>
          <w:szCs w:val="28"/>
        </w:rPr>
        <w:tab/>
        <w:t xml:space="preserve">     </w:t>
      </w: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B1044A" w:rsidP="009E068C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group id="_x0000_s1043" style="position:absolute;margin-left:0;margin-top:.6pt;width:452.3pt;height:125.45pt;z-index:-1" coordorigin="1134,5695" coordsize="9046,2509">
            <v:shape id="_x0000_s1041" type="#_x0000_t75" style="position:absolute;left:5724;top:5698;width:4456;height:2506" wrapcoords="-34 0 -34 21540 21600 21540 21600 0 -34 0">
              <v:imagedata r:id="rId9" o:title="AB_Kirchensticker_christliche Kultur"/>
            </v:shape>
            <v:shape id="_x0000_s1042" type="#_x0000_t75" style="position:absolute;left:1134;top:5695;width:4457;height:2506" wrapcoords="-88 0 -88 21468 21600 21468 21600 0 -88 0">
              <v:imagedata r:id="rId10" o:title="imago91756982" croptop="10369f"/>
            </v:shape>
          </v:group>
        </w:pict>
      </w: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B1044A" w:rsidP="009E068C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shape id="_x0000_s1050" type="#_x0000_t202" style="position:absolute;margin-left:477.45pt;margin-top:5.4pt;width:34.3pt;height:303.95pt;z-index:5" stroked="f">
            <v:textbox style="layout-flow:vertical;mso-layout-flow-alt:bottom-to-top">
              <w:txbxContent>
                <w:p w:rsidR="00CE7919" w:rsidRPr="00CE7919" w:rsidRDefault="00CE7919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cs="Arial"/>
                    </w:rPr>
                    <w:t xml:space="preserve">© </w:t>
                  </w:r>
                  <w:r w:rsidR="008C104B">
                    <w:rPr>
                      <w:rFonts w:cs="Arial"/>
                      <w:sz w:val="16"/>
                      <w:szCs w:val="16"/>
                    </w:rPr>
                    <w:t>SWR (3</w:t>
                  </w:r>
                  <w:r w:rsidRPr="00CE7919">
                    <w:rPr>
                      <w:rFonts w:cs="Arial"/>
                      <w:sz w:val="16"/>
                      <w:szCs w:val="16"/>
                    </w:rPr>
                    <w:t xml:space="preserve">); Imago: </w:t>
                  </w:r>
                  <w:r w:rsidRPr="00CE7919">
                    <w:rPr>
                      <w:sz w:val="16"/>
                      <w:szCs w:val="16"/>
                    </w:rPr>
                    <w:t>imageBROKER/JeffxTzu-chaoxLin ibxtpg04792217</w:t>
                  </w:r>
                  <w:r>
                    <w:rPr>
                      <w:sz w:val="16"/>
                      <w:szCs w:val="16"/>
                    </w:rPr>
                    <w:t xml:space="preserve"> (1); </w:t>
                  </w:r>
                </w:p>
              </w:txbxContent>
            </v:textbox>
          </v:shape>
        </w:pict>
      </w: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B1044A" w:rsidP="009E068C">
      <w:pPr>
        <w:spacing w:line="360" w:lineRule="auto"/>
        <w:rPr>
          <w:rFonts w:cs="Arial"/>
          <w:sz w:val="20"/>
          <w:szCs w:val="20"/>
        </w:rPr>
      </w:pPr>
      <w:r w:rsidRPr="00B1044A">
        <w:rPr>
          <w:rFonts w:cs="Arial"/>
          <w:noProof/>
          <w:color w:val="00844B"/>
          <w:sz w:val="28"/>
          <w:szCs w:val="28"/>
        </w:rPr>
        <w:pict>
          <v:shape id="_x0000_s1048" type="#_x0000_t202" style="position:absolute;margin-left:229.5pt;margin-top:5.35pt;width:222.85pt;height:141.75pt;z-index:4" strokecolor="#d8d8d8" strokeweight="1pt">
            <v:textbox>
              <w:txbxContent>
                <w:p w:rsidR="00FD17FD" w:rsidRDefault="00FD17FD" w:rsidP="00FD17FD">
                  <w:pPr>
                    <w:rPr>
                      <w:rFonts w:cs="Arial"/>
                      <w:color w:val="00844B"/>
                      <w:sz w:val="28"/>
                      <w:szCs w:val="28"/>
                    </w:rPr>
                  </w:pPr>
                  <w:r>
                    <w:rPr>
                      <w:rFonts w:cs="Arial"/>
                      <w:color w:val="00844B"/>
                      <w:sz w:val="28"/>
                      <w:szCs w:val="28"/>
                    </w:rPr>
                    <w:t>Kirche – christliche Kultur</w:t>
                  </w:r>
                </w:p>
                <w:p w:rsidR="00AE6804" w:rsidRDefault="00AE6804" w:rsidP="00FD17FD">
                  <w:pPr>
                    <w:rPr>
                      <w:rFonts w:cs="Arial"/>
                      <w:color w:val="00844B"/>
                      <w:sz w:val="28"/>
                      <w:szCs w:val="28"/>
                    </w:rPr>
                  </w:pPr>
                </w:p>
                <w:p w:rsidR="00AE6804" w:rsidRPr="00AE6804" w:rsidRDefault="00AE6804" w:rsidP="00FD17FD">
                  <w:pPr>
                    <w:rPr>
                      <w:rFonts w:cs="Arial"/>
                      <w:color w:val="00844B"/>
                    </w:rPr>
                  </w:pPr>
                </w:p>
                <w:p w:rsidR="00AE6804" w:rsidRPr="00AE6804" w:rsidRDefault="00AE6804" w:rsidP="00AE6804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E6804">
                    <w:rPr>
                      <w:rFonts w:ascii="Arial" w:hAnsi="Arial" w:cs="Arial"/>
                      <w:sz w:val="22"/>
                      <w:szCs w:val="22"/>
                    </w:rPr>
                    <w:t>Christlicher Glaube ist nicht wichtig. Wic</w:t>
                  </w:r>
                  <w:r w:rsidRPr="00AE6804">
                    <w:rPr>
                      <w:rFonts w:ascii="Arial" w:hAnsi="Arial" w:cs="Arial"/>
                      <w:sz w:val="22"/>
                      <w:szCs w:val="22"/>
                    </w:rPr>
                    <w:t>h</w:t>
                  </w:r>
                  <w:r w:rsidRPr="00AE6804">
                    <w:rPr>
                      <w:rFonts w:ascii="Arial" w:hAnsi="Arial" w:cs="Arial"/>
                      <w:sz w:val="22"/>
                      <w:szCs w:val="22"/>
                    </w:rPr>
                    <w:t>tig aber sind die christliche Kultur und ihre Werte, wie Nächstenliebe.</w:t>
                  </w:r>
                </w:p>
                <w:p w:rsidR="00AE6804" w:rsidRPr="00AE6804" w:rsidRDefault="00AE6804" w:rsidP="00FD17FD">
                  <w:pPr>
                    <w:rPr>
                      <w:rFonts w:cs="Arial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sz w:val="20"/>
          <w:szCs w:val="20"/>
        </w:rPr>
        <w:pict>
          <v:shape id="_x0000_s1047" type="#_x0000_t202" style="position:absolute;margin-left:0;margin-top:5.35pt;width:222.85pt;height:141.75pt;z-index:3" strokecolor="#d8d8d8" strokeweight="1pt">
            <v:textbox>
              <w:txbxContent>
                <w:p w:rsidR="00FD17FD" w:rsidRDefault="00FD17FD" w:rsidP="00FD17FD">
                  <w:pPr>
                    <w:rPr>
                      <w:rFonts w:cs="Arial"/>
                      <w:color w:val="00844B"/>
                      <w:sz w:val="28"/>
                      <w:szCs w:val="28"/>
                    </w:rPr>
                  </w:pPr>
                  <w:r>
                    <w:rPr>
                      <w:rFonts w:cs="Arial"/>
                      <w:color w:val="00844B"/>
                      <w:sz w:val="28"/>
                      <w:szCs w:val="28"/>
                    </w:rPr>
                    <w:t xml:space="preserve">Trost für das Ewige Leben </w:t>
                  </w:r>
                </w:p>
                <w:p w:rsidR="00FD17FD" w:rsidRDefault="00FD17FD" w:rsidP="00FD17FD">
                  <w:pPr>
                    <w:rPr>
                      <w:rFonts w:cs="Arial"/>
                      <w:color w:val="00844B"/>
                      <w:sz w:val="28"/>
                      <w:szCs w:val="28"/>
                    </w:rPr>
                  </w:pPr>
                  <w:r>
                    <w:rPr>
                      <w:rFonts w:cs="Arial"/>
                      <w:color w:val="00844B"/>
                      <w:sz w:val="28"/>
                      <w:szCs w:val="28"/>
                    </w:rPr>
                    <w:t>(traditionelle Kirche)</w:t>
                  </w:r>
                </w:p>
                <w:p w:rsidR="00AE6804" w:rsidRDefault="00AE6804" w:rsidP="00FD17FD">
                  <w:pPr>
                    <w:tabs>
                      <w:tab w:val="left" w:pos="5063"/>
                    </w:tabs>
                  </w:pPr>
                </w:p>
                <w:p w:rsidR="00FD17FD" w:rsidRDefault="00FD17FD" w:rsidP="00FD17FD">
                  <w:pPr>
                    <w:tabs>
                      <w:tab w:val="left" w:pos="5063"/>
                    </w:tabs>
                    <w:rPr>
                      <w:sz w:val="26"/>
                      <w:szCs w:val="26"/>
                    </w:rPr>
                  </w:pPr>
                  <w:r w:rsidRPr="00AE6804">
                    <w:t xml:space="preserve">Kirche ist dazu da, </w:t>
                  </w:r>
                  <w:r w:rsidRPr="00AE6804">
                    <w:br/>
                    <w:t xml:space="preserve">Gott zu loben, </w:t>
                  </w:r>
                  <w:r w:rsidRPr="00AE6804">
                    <w:br/>
                    <w:t xml:space="preserve">die Menschen zu trösten, </w:t>
                  </w:r>
                  <w:r w:rsidRPr="00AE6804">
                    <w:br/>
                    <w:t xml:space="preserve">den Glauben zu stärken, </w:t>
                  </w:r>
                  <w:r w:rsidRPr="00AE6804">
                    <w:br/>
                    <w:t xml:space="preserve">sie zu erfreuen </w:t>
                  </w:r>
                  <w:r w:rsidRPr="00AE6804">
                    <w:br/>
                    <w:t>und ihnen Hoffnung zu geben zum ewigen Leben.</w:t>
                  </w:r>
                </w:p>
                <w:p w:rsidR="00FD17FD" w:rsidRDefault="00FD17FD" w:rsidP="00FD17FD"/>
              </w:txbxContent>
            </v:textbox>
          </v:shape>
        </w:pict>
      </w: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p w:rsidR="00E75C59" w:rsidRDefault="00E75C59" w:rsidP="009E068C">
      <w:pPr>
        <w:spacing w:line="360" w:lineRule="auto"/>
        <w:rPr>
          <w:rFonts w:cs="Arial"/>
          <w:sz w:val="20"/>
          <w:szCs w:val="20"/>
        </w:rPr>
      </w:pPr>
    </w:p>
    <w:sectPr w:rsidR="00E75C59" w:rsidSect="00BF6418">
      <w:headerReference w:type="default" r:id="rId11"/>
      <w:foot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21E" w:rsidRDefault="00CF521E" w:rsidP="00263140">
      <w:r>
        <w:separator/>
      </w:r>
    </w:p>
  </w:endnote>
  <w:endnote w:type="continuationSeparator" w:id="0">
    <w:p w:rsidR="00CF521E" w:rsidRDefault="00CF521E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 Bold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B1044A">
    <w:pPr>
      <w:pStyle w:val="Fuzeile"/>
      <w:rPr>
        <w:rFonts w:ascii="ITCOfficinaSans LT Book" w:hAnsi="ITCOfficinaSans LT Book"/>
        <w:b/>
        <w:sz w:val="18"/>
        <w:szCs w:val="18"/>
      </w:rPr>
    </w:pPr>
    <w:r w:rsidRPr="00B1044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0B7739">
      <w:rPr>
        <w:rFonts w:cs="Arial"/>
        <w:b/>
        <w:sz w:val="18"/>
        <w:szCs w:val="18"/>
      </w:rPr>
      <w:t>Planet Schule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21E" w:rsidRDefault="00CF521E" w:rsidP="00263140">
      <w:r>
        <w:separator/>
      </w:r>
    </w:p>
  </w:footnote>
  <w:footnote w:type="continuationSeparator" w:id="0">
    <w:p w:rsidR="00CF521E" w:rsidRDefault="00CF521E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B1044A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B1044A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A57B57">
      <w:rPr>
        <w:rFonts w:cs="Arial"/>
        <w:b/>
      </w:rPr>
      <w:t>Material</w:t>
    </w:r>
    <w:r w:rsidR="002841AF" w:rsidRPr="00955C65">
      <w:rPr>
        <w:rFonts w:cs="Arial"/>
        <w:b/>
      </w:rPr>
      <w:t xml:space="preserve">blatt </w:t>
    </w:r>
    <w:r w:rsidR="00FD6639" w:rsidRPr="00955C65">
      <w:rPr>
        <w:rFonts w:cs="Arial"/>
        <w:b/>
      </w:rPr>
      <w:t xml:space="preserve">: </w:t>
    </w:r>
    <w:r w:rsidR="00A57B57">
      <w:rPr>
        <w:rFonts w:cs="Arial"/>
        <w:b/>
      </w:rPr>
      <w:t>Kirchentypen-Sticker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E23EA1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Christentum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Gesellschaft</w:t>
    </w:r>
    <w:r w:rsidR="00FE0174" w:rsidRPr="00955C65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und Kirche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46800172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E54CD1" w:rsidRPr="00955C65" w:rsidRDefault="00E54CD1" w:rsidP="00E54CD1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6"/>
        <w:szCs w:val="16"/>
      </w:rPr>
      <w:t>Sendung online: planet-schule.de/x/christentum-gesellschaft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attachedTemplate r:id="rId1"/>
  <w:stylePaneFormatFilter w:val="3F01"/>
  <w:doNotTrackMoves/>
  <w:defaultTabStop w:val="708"/>
  <w:autoHyphenation/>
  <w:hyphenationZone w:val="425"/>
  <w:characterSpacingControl w:val="doNotCompress"/>
  <w:savePreviewPicture/>
  <w:hdrShapeDefaults>
    <o:shapedefaults v:ext="edit" spidmax="317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664C"/>
    <w:rsid w:val="00001B03"/>
    <w:rsid w:val="000165EF"/>
    <w:rsid w:val="00027F5B"/>
    <w:rsid w:val="000429BB"/>
    <w:rsid w:val="0006077F"/>
    <w:rsid w:val="0009253E"/>
    <w:rsid w:val="000A2378"/>
    <w:rsid w:val="000B7739"/>
    <w:rsid w:val="000D7308"/>
    <w:rsid w:val="000E5125"/>
    <w:rsid w:val="000F4635"/>
    <w:rsid w:val="00123A71"/>
    <w:rsid w:val="00144E24"/>
    <w:rsid w:val="001724D8"/>
    <w:rsid w:val="001870CF"/>
    <w:rsid w:val="001B2FDF"/>
    <w:rsid w:val="001B690E"/>
    <w:rsid w:val="001C0552"/>
    <w:rsid w:val="001D4930"/>
    <w:rsid w:val="00263140"/>
    <w:rsid w:val="002841AF"/>
    <w:rsid w:val="002956CE"/>
    <w:rsid w:val="002A02EF"/>
    <w:rsid w:val="002A66EB"/>
    <w:rsid w:val="00313BD5"/>
    <w:rsid w:val="003142A3"/>
    <w:rsid w:val="00384789"/>
    <w:rsid w:val="003979D8"/>
    <w:rsid w:val="003A076E"/>
    <w:rsid w:val="003B7796"/>
    <w:rsid w:val="003D1E98"/>
    <w:rsid w:val="00401AD6"/>
    <w:rsid w:val="00424F70"/>
    <w:rsid w:val="004C435D"/>
    <w:rsid w:val="004D1C66"/>
    <w:rsid w:val="004D61EC"/>
    <w:rsid w:val="004E0585"/>
    <w:rsid w:val="0050664C"/>
    <w:rsid w:val="005357E7"/>
    <w:rsid w:val="00535A87"/>
    <w:rsid w:val="0053688C"/>
    <w:rsid w:val="00543741"/>
    <w:rsid w:val="00547257"/>
    <w:rsid w:val="00560F61"/>
    <w:rsid w:val="005631E9"/>
    <w:rsid w:val="00571ADF"/>
    <w:rsid w:val="00571F37"/>
    <w:rsid w:val="005940D8"/>
    <w:rsid w:val="00623C59"/>
    <w:rsid w:val="00630C9D"/>
    <w:rsid w:val="00640C63"/>
    <w:rsid w:val="00643DA5"/>
    <w:rsid w:val="006832F7"/>
    <w:rsid w:val="006B0A1A"/>
    <w:rsid w:val="006B4884"/>
    <w:rsid w:val="006C328A"/>
    <w:rsid w:val="006D0F9E"/>
    <w:rsid w:val="006D644B"/>
    <w:rsid w:val="006E6D08"/>
    <w:rsid w:val="006E71B7"/>
    <w:rsid w:val="006F767D"/>
    <w:rsid w:val="00704F8E"/>
    <w:rsid w:val="00706784"/>
    <w:rsid w:val="00710ABA"/>
    <w:rsid w:val="00710F3C"/>
    <w:rsid w:val="00760405"/>
    <w:rsid w:val="007D2B2C"/>
    <w:rsid w:val="007F06B5"/>
    <w:rsid w:val="008012CD"/>
    <w:rsid w:val="00801531"/>
    <w:rsid w:val="008018DF"/>
    <w:rsid w:val="00810655"/>
    <w:rsid w:val="008160C1"/>
    <w:rsid w:val="00826475"/>
    <w:rsid w:val="008C104B"/>
    <w:rsid w:val="008C24BC"/>
    <w:rsid w:val="008D370F"/>
    <w:rsid w:val="008D489A"/>
    <w:rsid w:val="009140C5"/>
    <w:rsid w:val="009523A2"/>
    <w:rsid w:val="00955C65"/>
    <w:rsid w:val="00957325"/>
    <w:rsid w:val="009A464F"/>
    <w:rsid w:val="009A789B"/>
    <w:rsid w:val="009B736F"/>
    <w:rsid w:val="009D0387"/>
    <w:rsid w:val="009E068C"/>
    <w:rsid w:val="009E4A6B"/>
    <w:rsid w:val="00A03955"/>
    <w:rsid w:val="00A112A3"/>
    <w:rsid w:val="00A14801"/>
    <w:rsid w:val="00A23522"/>
    <w:rsid w:val="00A44108"/>
    <w:rsid w:val="00A57B57"/>
    <w:rsid w:val="00A67234"/>
    <w:rsid w:val="00AA449E"/>
    <w:rsid w:val="00AB506B"/>
    <w:rsid w:val="00AE2A3F"/>
    <w:rsid w:val="00AE6804"/>
    <w:rsid w:val="00B1044A"/>
    <w:rsid w:val="00B24E76"/>
    <w:rsid w:val="00B278F8"/>
    <w:rsid w:val="00BF2E90"/>
    <w:rsid w:val="00BF6418"/>
    <w:rsid w:val="00C1110B"/>
    <w:rsid w:val="00C15078"/>
    <w:rsid w:val="00C4168F"/>
    <w:rsid w:val="00C5401E"/>
    <w:rsid w:val="00CA7F70"/>
    <w:rsid w:val="00CB388A"/>
    <w:rsid w:val="00CC1ECD"/>
    <w:rsid w:val="00CC1F14"/>
    <w:rsid w:val="00CC6745"/>
    <w:rsid w:val="00CD3472"/>
    <w:rsid w:val="00CD49F8"/>
    <w:rsid w:val="00CE7919"/>
    <w:rsid w:val="00CF476E"/>
    <w:rsid w:val="00CF521E"/>
    <w:rsid w:val="00D10417"/>
    <w:rsid w:val="00D41041"/>
    <w:rsid w:val="00D5079C"/>
    <w:rsid w:val="00D65AED"/>
    <w:rsid w:val="00DA0F20"/>
    <w:rsid w:val="00DA21E4"/>
    <w:rsid w:val="00DC3F9F"/>
    <w:rsid w:val="00DE50A5"/>
    <w:rsid w:val="00E06926"/>
    <w:rsid w:val="00E23EA1"/>
    <w:rsid w:val="00E54CD1"/>
    <w:rsid w:val="00E741FA"/>
    <w:rsid w:val="00E755C4"/>
    <w:rsid w:val="00E75C59"/>
    <w:rsid w:val="00E84283"/>
    <w:rsid w:val="00EC648E"/>
    <w:rsid w:val="00F0275C"/>
    <w:rsid w:val="00F14D00"/>
    <w:rsid w:val="00F203E2"/>
    <w:rsid w:val="00F25B77"/>
    <w:rsid w:val="00F44CEE"/>
    <w:rsid w:val="00F55422"/>
    <w:rsid w:val="00FA189E"/>
    <w:rsid w:val="00FA3D33"/>
    <w:rsid w:val="00FD17FD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verknpfung">
    <w:name w:val="Internetverknüpfung"/>
    <w:rsid w:val="009E068C"/>
    <w:rPr>
      <w:color w:val="000080"/>
      <w:u w:val="single"/>
    </w:rPr>
  </w:style>
  <w:style w:type="paragraph" w:customStyle="1" w:styleId="Default">
    <w:name w:val="Default"/>
    <w:basedOn w:val="Standard"/>
    <w:rsid w:val="00AE6804"/>
    <w:pPr>
      <w:autoSpaceDE w:val="0"/>
      <w:autoSpaceDN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DA334-71AB-4698-8D8E-E1E1EBAD5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vorlage_arbeitsblatt_2020.dotx</Template>
  <TotalTime>0</TotalTime>
  <Pages>1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Frietsch</dc:creator>
  <cp:lastModifiedBy>Frietsch</cp:lastModifiedBy>
  <cp:revision>6</cp:revision>
  <cp:lastPrinted>2015-08-04T13:32:00Z</cp:lastPrinted>
  <dcterms:created xsi:type="dcterms:W3CDTF">2020-02-17T15:56:00Z</dcterms:created>
  <dcterms:modified xsi:type="dcterms:W3CDTF">2020-02-18T10:44:00Z</dcterms:modified>
</cp:coreProperties>
</file>