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36BD91D4" w:rsidR="007A5B2F" w:rsidRDefault="0010631B" w:rsidP="007A5B2F">
      <w:pPr>
        <w:spacing w:line="360" w:lineRule="auto"/>
        <w:rPr>
          <w:sz w:val="24"/>
        </w:rPr>
      </w:pPr>
      <w:bookmarkStart w:id="0" w:name="_Hlk7084044"/>
      <w:bookmarkEnd w:id="0"/>
      <w:r>
        <w:rPr>
          <w:b/>
          <w:noProof/>
          <w:szCs w:val="22"/>
        </w:rPr>
        <w:drawing>
          <wp:anchor distT="0" distB="0" distL="114300" distR="114300" simplePos="0" relativeHeight="251657728" behindDoc="1" locked="0" layoutInCell="1" allowOverlap="1" wp14:anchorId="219049C2" wp14:editId="623469B3">
            <wp:simplePos x="0" y="0"/>
            <wp:positionH relativeFrom="column">
              <wp:posOffset>5841233</wp:posOffset>
            </wp:positionH>
            <wp:positionV relativeFrom="paragraph">
              <wp:posOffset>160212</wp:posOffset>
            </wp:positionV>
            <wp:extent cx="276046" cy="302710"/>
            <wp:effectExtent l="0" t="0" r="0" b="0"/>
            <wp:wrapTight wrapText="bothSides">
              <wp:wrapPolygon edited="0">
                <wp:start x="0" y="0"/>
                <wp:lineTo x="0" y="20420"/>
                <wp:lineTo x="19410" y="20420"/>
                <wp:lineTo x="1941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_sc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046" cy="3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373"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18.35pt;width:483.7pt;height:24.85pt;z-index:251658752;mso-position-horizontal-relative:text;mso-position-vertical-relative:text" fillcolor="#548dd4 [1951]" strokecolor="#548dd4">
            <v:textbox style="mso-next-textbox:#_x0000_s1026">
              <w:txbxContent>
                <w:p w14:paraId="566DEB46" w14:textId="2B788DC5" w:rsidR="00600CF5" w:rsidRPr="007A5B2F" w:rsidRDefault="0010631B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10631B">
                    <w:rPr>
                      <w:b/>
                      <w:color w:val="FFFFFF" w:themeColor="background1"/>
                      <w:sz w:val="26"/>
                      <w:szCs w:val="26"/>
                    </w:rPr>
                    <w:t>Planspiel – Rollen-Lose</w:t>
                  </w:r>
                </w:p>
              </w:txbxContent>
            </v:textbox>
          </v:shape>
        </w:pict>
      </w:r>
      <w:r>
        <w:rPr>
          <w:b/>
          <w:noProof/>
          <w:szCs w:val="22"/>
        </w:rPr>
        <w:drawing>
          <wp:anchor distT="0" distB="0" distL="114300" distR="114300" simplePos="0" relativeHeight="251656704" behindDoc="1" locked="0" layoutInCell="1" allowOverlap="1" wp14:anchorId="399499C0" wp14:editId="6EB4B587">
            <wp:simplePos x="0" y="0"/>
            <wp:positionH relativeFrom="column">
              <wp:posOffset>-26814</wp:posOffset>
            </wp:positionH>
            <wp:positionV relativeFrom="paragraph">
              <wp:posOffset>180760</wp:posOffset>
            </wp:positionV>
            <wp:extent cx="276046" cy="302710"/>
            <wp:effectExtent l="0" t="0" r="0" b="0"/>
            <wp:wrapTight wrapText="bothSides">
              <wp:wrapPolygon edited="0">
                <wp:start x="0" y="0"/>
                <wp:lineTo x="0" y="20420"/>
                <wp:lineTo x="19410" y="20420"/>
                <wp:lineTo x="1941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_sc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6046" cy="3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9"/>
        <w:gridCol w:w="2410"/>
        <w:gridCol w:w="2410"/>
        <w:gridCol w:w="2410"/>
      </w:tblGrid>
      <w:tr w:rsidR="0010631B" w:rsidRPr="001E67BD" w14:paraId="5A8A8DEE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5D97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König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5561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König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36D1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König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BBD4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König</w:t>
            </w:r>
          </w:p>
        </w:tc>
      </w:tr>
      <w:tr w:rsidR="0010631B" w:rsidRPr="001E67BD" w14:paraId="3E0E5FA8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3BC1B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Tausend-Kühe-Stall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406B7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Tausend-Kühe-Stall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26915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Tausend-Kühe-Stall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12DD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Tausend-Kühe-Stall</w:t>
            </w:r>
          </w:p>
        </w:tc>
      </w:tr>
      <w:tr w:rsidR="0010631B" w:rsidRPr="001E67BD" w14:paraId="66DDE1EA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92CA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Ambacher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4294C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Ambacher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2140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Ambacher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6985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Ambacher</w:t>
            </w:r>
            <w:proofErr w:type="spellEnd"/>
          </w:p>
        </w:tc>
      </w:tr>
      <w:tr w:rsidR="0010631B" w:rsidRPr="001E67BD" w14:paraId="003EAF13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BC9A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Speißler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3DAF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 xml:space="preserve">Familie </w:t>
            </w:r>
            <w:proofErr w:type="spellStart"/>
            <w:r w:rsidRPr="0038287B">
              <w:rPr>
                <w:rFonts w:eastAsia="Comfortaa"/>
                <w:b/>
                <w:sz w:val="24"/>
              </w:rPr>
              <w:t>Speißler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B1EF8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Wohlgemüt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FD300" w14:textId="77777777" w:rsidR="0010631B" w:rsidRPr="0038287B" w:rsidRDefault="0010631B" w:rsidP="003701B6">
            <w:pPr>
              <w:widowControl w:val="0"/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Familie Wohlgemüt</w:t>
            </w:r>
          </w:p>
        </w:tc>
      </w:tr>
      <w:tr w:rsidR="0010631B" w:rsidRPr="001E67BD" w14:paraId="5A3FCC54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F19FB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Bürgermeisterin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4A739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Stellvertreter der Bürgermeisterin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134A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Moderatorin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F911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Moderator</w:t>
            </w:r>
          </w:p>
        </w:tc>
      </w:tr>
      <w:tr w:rsidR="0010631B" w:rsidRPr="001E67BD" w14:paraId="23C2FBCF" w14:textId="77777777" w:rsidTr="0010631B">
        <w:trPr>
          <w:trHeight w:val="1237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9379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Verein der Naturfreunde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6471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Verein der Naturfreunde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3AF0" w14:textId="77777777" w:rsidR="0010631B" w:rsidRPr="0038287B" w:rsidRDefault="0010631B" w:rsidP="003701B6">
            <w:pP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Verein der Tierschützer</w:t>
            </w:r>
          </w:p>
          <w:p w14:paraId="2EEFD4A4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6E0C" w14:textId="77777777" w:rsidR="0010631B" w:rsidRPr="0038287B" w:rsidRDefault="0010631B" w:rsidP="003701B6">
            <w:pPr>
              <w:rPr>
                <w:rFonts w:eastAsia="Comfortaa"/>
                <w:b/>
                <w:sz w:val="24"/>
              </w:rPr>
            </w:pPr>
            <w:r w:rsidRPr="0038287B">
              <w:rPr>
                <w:rFonts w:eastAsia="Comfortaa"/>
                <w:b/>
                <w:sz w:val="24"/>
              </w:rPr>
              <w:t>Verein der Tierschützer</w:t>
            </w:r>
          </w:p>
          <w:p w14:paraId="1B338D5D" w14:textId="77777777" w:rsidR="0010631B" w:rsidRPr="0038287B" w:rsidRDefault="0010631B" w:rsidP="003701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omfortaa"/>
                <w:b/>
                <w:sz w:val="24"/>
              </w:rPr>
            </w:pPr>
          </w:p>
        </w:tc>
      </w:tr>
    </w:tbl>
    <w:p w14:paraId="6697C882" w14:textId="2ACB0BC9" w:rsidR="00CE3A0E" w:rsidRP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sectPr w:rsidR="00CE3A0E" w:rsidRPr="00CE3A0E" w:rsidSect="00BF64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10E63A-9319-45D1-A98F-D2BA144B6E89}"/>
    <w:embedBold r:id="rId2" w:fontKey="{FD8FDD8F-C0B6-4B2F-BD28-9277F9C788C5}"/>
    <w:embedItalic r:id="rId3" w:fontKey="{65752D9E-BFF6-4435-8E39-4C45A6D278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CB2ACB5D-C36C-4CC7-8049-A9ACF2851C91}"/>
    <w:embedBold r:id="rId5" w:fontKey="{BD603E4A-2827-4BAA-A774-0DAFA5AD6925}"/>
    <w:embedBoldItalic r:id="rId6" w:fontKey="{8F9A92DC-F801-440A-A1C3-9E91566FF5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1AC58CDD-B1F7-4911-A23E-EB807C8E3780}"/>
    <w:embedItalic r:id="rId8" w:fontKey="{32579E46-B7ED-44F2-92D0-10B7DD6EBC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84ED1E1-DC13-41BC-A7D3-2F674629E52E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28A2BCA2-5E02-49B0-AEA8-426B60BB7282}"/>
  </w:font>
  <w:font w:name="Comfortaa">
    <w:altName w:val="Calibri"/>
    <w:charset w:val="00"/>
    <w:family w:val="auto"/>
    <w:pitch w:val="default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1" w:fontKey="{2BBC5A41-7BD8-455C-BBB5-480F3D01FE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1660C" w14:textId="77777777" w:rsidR="00354732" w:rsidRDefault="003547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1112B" w14:textId="77777777" w:rsidR="00354732" w:rsidRDefault="003547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96358" w14:textId="77777777" w:rsidR="00354732" w:rsidRDefault="00354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1CD06706" w:rsidR="00263140" w:rsidRPr="00C322FF" w:rsidRDefault="00EC5373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bookmarkStart w:id="1" w:name="_GoBack"/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31E9ADB6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1"/>
    <w:r w:rsidR="009962E2">
      <w:rPr>
        <w:b/>
        <w:sz w:val="24"/>
      </w:rPr>
      <w:t xml:space="preserve">Arbeitsblatt </w:t>
    </w:r>
    <w:r w:rsidR="0010631B">
      <w:rPr>
        <w:b/>
        <w:sz w:val="24"/>
      </w:rPr>
      <w:t>7b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3D21D423" w:rsidR="00C4168F" w:rsidRPr="00686FB4" w:rsidRDefault="00354732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354732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4C65F" w14:textId="77777777" w:rsidR="00354732" w:rsidRDefault="0035473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F413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5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0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1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2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0"/>
  </w:num>
  <w:num w:numId="3">
    <w:abstractNumId w:val="1"/>
  </w:num>
  <w:num w:numId="4">
    <w:abstractNumId w:val="34"/>
  </w:num>
  <w:num w:numId="5">
    <w:abstractNumId w:val="25"/>
  </w:num>
  <w:num w:numId="6">
    <w:abstractNumId w:val="9"/>
  </w:num>
  <w:num w:numId="7">
    <w:abstractNumId w:val="41"/>
  </w:num>
  <w:num w:numId="8">
    <w:abstractNumId w:val="0"/>
  </w:num>
  <w:num w:numId="9">
    <w:abstractNumId w:val="39"/>
  </w:num>
  <w:num w:numId="10">
    <w:abstractNumId w:val="29"/>
  </w:num>
  <w:num w:numId="11">
    <w:abstractNumId w:val="5"/>
  </w:num>
  <w:num w:numId="12">
    <w:abstractNumId w:val="17"/>
  </w:num>
  <w:num w:numId="13">
    <w:abstractNumId w:val="37"/>
  </w:num>
  <w:num w:numId="14">
    <w:abstractNumId w:val="15"/>
  </w:num>
  <w:num w:numId="15">
    <w:abstractNumId w:val="22"/>
  </w:num>
  <w:num w:numId="16">
    <w:abstractNumId w:val="30"/>
  </w:num>
  <w:num w:numId="17">
    <w:abstractNumId w:val="23"/>
  </w:num>
  <w:num w:numId="18">
    <w:abstractNumId w:val="28"/>
  </w:num>
  <w:num w:numId="19">
    <w:abstractNumId w:val="3"/>
  </w:num>
  <w:num w:numId="20">
    <w:abstractNumId w:val="27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2"/>
  </w:num>
  <w:num w:numId="26">
    <w:abstractNumId w:val="33"/>
  </w:num>
  <w:num w:numId="27">
    <w:abstractNumId w:val="13"/>
  </w:num>
  <w:num w:numId="28">
    <w:abstractNumId w:val="31"/>
  </w:num>
  <w:num w:numId="29">
    <w:abstractNumId w:val="2"/>
  </w:num>
  <w:num w:numId="30">
    <w:abstractNumId w:val="26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5"/>
  </w:num>
  <w:num w:numId="36">
    <w:abstractNumId w:val="12"/>
  </w:num>
  <w:num w:numId="37">
    <w:abstractNumId w:val="7"/>
  </w:num>
  <w:num w:numId="38">
    <w:abstractNumId w:val="6"/>
  </w:num>
  <w:num w:numId="39">
    <w:abstractNumId w:val="32"/>
  </w:num>
  <w:num w:numId="40">
    <w:abstractNumId w:val="8"/>
  </w:num>
  <w:num w:numId="41">
    <w:abstractNumId w:val="38"/>
  </w:num>
  <w:num w:numId="42">
    <w:abstractNumId w:val="2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0631B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54732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166C0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5373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1408B-577E-40AF-8012-4A42F8490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1304CC07.dotm</Template>
  <TotalTime>0</TotalTime>
  <Pages>1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19</cp:revision>
  <cp:lastPrinted>2019-04-17T09:39:00Z</cp:lastPrinted>
  <dcterms:created xsi:type="dcterms:W3CDTF">2017-07-12T08:13:00Z</dcterms:created>
  <dcterms:modified xsi:type="dcterms:W3CDTF">2019-05-23T11:46:00Z</dcterms:modified>
</cp:coreProperties>
</file>