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3A032" w14:textId="2203CE7B" w:rsidR="007A5B2F" w:rsidRDefault="00970F7E" w:rsidP="007A5B2F">
      <w:pPr>
        <w:spacing w:line="36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0120CB52" wp14:editId="2FBF9DA8">
            <wp:simplePos x="0" y="0"/>
            <wp:positionH relativeFrom="column">
              <wp:posOffset>-4445</wp:posOffset>
            </wp:positionH>
            <wp:positionV relativeFrom="paragraph">
              <wp:posOffset>257810</wp:posOffset>
            </wp:positionV>
            <wp:extent cx="370840" cy="375920"/>
            <wp:effectExtent l="0" t="0" r="0" b="0"/>
            <wp:wrapTight wrapText="bothSides">
              <wp:wrapPolygon edited="0">
                <wp:start x="0" y="0"/>
                <wp:lineTo x="0" y="20797"/>
                <wp:lineTo x="19973" y="20797"/>
                <wp:lineTo x="19973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_stif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FAE">
        <w:rPr>
          <w:b/>
          <w:noProof/>
          <w:color w:val="E36C0A"/>
          <w:sz w:val="20"/>
          <w:szCs w:val="20"/>
        </w:rPr>
        <w:pict w14:anchorId="67F41304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8pt;margin-top:-19.35pt;width:483.7pt;height:24.85pt;z-index:251658752;mso-position-horizontal-relative:text;mso-position-vertical-relative:text" fillcolor="#548dd4 [1951]" strokecolor="#548dd4">
            <v:textbox style="mso-next-textbox:#_x0000_s1026">
              <w:txbxContent>
                <w:p w14:paraId="566DEB46" w14:textId="0A013AF0" w:rsidR="00600CF5" w:rsidRPr="007A5B2F" w:rsidRDefault="00970F7E">
                  <w:pPr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970F7E">
                    <w:rPr>
                      <w:b/>
                      <w:color w:val="FFFFFF" w:themeColor="background1"/>
                      <w:sz w:val="26"/>
                      <w:szCs w:val="26"/>
                    </w:rPr>
                    <w:t>Gallery-Walk - Überprüfung</w:t>
                  </w:r>
                </w:p>
              </w:txbxContent>
            </v:textbox>
          </v:shape>
        </w:pict>
      </w:r>
    </w:p>
    <w:p w14:paraId="39EC8B73" w14:textId="46B4D2B2" w:rsidR="00970F7E" w:rsidRPr="00897E24" w:rsidRDefault="00970F7E" w:rsidP="00970F7E">
      <w:r w:rsidRPr="00897E24">
        <w:t xml:space="preserve">Schau Dir die Plakate an und trage in die Tabelle in die </w:t>
      </w:r>
      <w:r w:rsidRPr="00897E24">
        <w:rPr>
          <w:rFonts w:ascii="Segoe UI Emoji" w:hAnsi="Segoe UI Emoji" w:cs="Segoe UI Emoji"/>
        </w:rPr>
        <w:t>😊</w:t>
      </w:r>
      <w:r w:rsidRPr="00897E24">
        <w:t xml:space="preserve">-Spalte ein, bei welchem Plakat die Aussage besonders zutrifft und in die </w:t>
      </w:r>
      <w:r w:rsidRPr="00897E24">
        <w:rPr>
          <w:rFonts w:ascii="Segoe UI Emoji" w:hAnsi="Segoe UI Emoji" w:cs="Segoe UI Emoji"/>
        </w:rPr>
        <w:t>😟</w:t>
      </w:r>
      <w:r w:rsidRPr="00897E24">
        <w:t>-Spalte, bei welchem es gar nicht zutrifft.</w:t>
      </w:r>
    </w:p>
    <w:p w14:paraId="42AE9451" w14:textId="77777777" w:rsidR="00970F7E" w:rsidRPr="00897E24" w:rsidRDefault="00970F7E" w:rsidP="00970F7E"/>
    <w:tbl>
      <w:tblPr>
        <w:tblW w:w="963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54"/>
        <w:gridCol w:w="1842"/>
        <w:gridCol w:w="1843"/>
      </w:tblGrid>
      <w:tr w:rsidR="00970F7E" w:rsidRPr="00897E24" w14:paraId="66E3D836" w14:textId="77777777" w:rsidTr="00970F7E">
        <w:trPr>
          <w:trHeight w:val="420"/>
        </w:trPr>
        <w:tc>
          <w:tcPr>
            <w:tcW w:w="5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CC397" w14:textId="77777777" w:rsidR="00970F7E" w:rsidRPr="00D21BCD" w:rsidRDefault="00970F7E" w:rsidP="00ED4A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D21BCD">
              <w:rPr>
                <w:b/>
              </w:rPr>
              <w:t>Aussage: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83B5D" w14:textId="77777777" w:rsidR="00970F7E" w:rsidRPr="00897E24" w:rsidRDefault="00970F7E" w:rsidP="00ED4A7F">
            <w:pPr>
              <w:widowControl w:val="0"/>
            </w:pPr>
            <w:r w:rsidRPr="00897E24">
              <w:rPr>
                <w:rFonts w:ascii="Segoe UI Emoji" w:hAnsi="Segoe UI Emoji" w:cs="Segoe UI Emoji"/>
              </w:rPr>
              <w:t>😊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A51E0" w14:textId="77777777" w:rsidR="00970F7E" w:rsidRPr="00897E24" w:rsidRDefault="00970F7E" w:rsidP="00ED4A7F">
            <w:pPr>
              <w:widowControl w:val="0"/>
            </w:pPr>
            <w:r w:rsidRPr="00897E24">
              <w:rPr>
                <w:rFonts w:ascii="Segoe UI Emoji" w:hAnsi="Segoe UI Emoji" w:cs="Segoe UI Emoji"/>
              </w:rPr>
              <w:t>😟</w:t>
            </w:r>
          </w:p>
        </w:tc>
      </w:tr>
      <w:tr w:rsidR="00970F7E" w:rsidRPr="00897E24" w14:paraId="16B5F49A" w14:textId="77777777" w:rsidTr="00970F7E">
        <w:trPr>
          <w:trHeight w:val="420"/>
        </w:trPr>
        <w:tc>
          <w:tcPr>
            <w:tcW w:w="5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A87A7" w14:textId="77777777" w:rsidR="00970F7E" w:rsidRPr="00897E24" w:rsidRDefault="00970F7E" w:rsidP="00ED4A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97E24">
              <w:t>1. Auf die Bedürfnisse des Tieres wird geachtet.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2EB0F" w14:textId="77777777" w:rsidR="00970F7E" w:rsidRPr="00897E24" w:rsidRDefault="00970F7E" w:rsidP="00ED4A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06CAD" w14:textId="77777777" w:rsidR="00970F7E" w:rsidRPr="00897E24" w:rsidRDefault="00970F7E" w:rsidP="00ED4A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970F7E" w:rsidRPr="00897E24" w14:paraId="35E32704" w14:textId="77777777" w:rsidTr="00970F7E">
        <w:trPr>
          <w:trHeight w:val="420"/>
        </w:trPr>
        <w:tc>
          <w:tcPr>
            <w:tcW w:w="5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583EC" w14:textId="77777777" w:rsidR="00970F7E" w:rsidRPr="00897E24" w:rsidRDefault="00970F7E" w:rsidP="00ED4A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97E24">
              <w:t>2. Die Tiere sind zufrieden.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2D59F" w14:textId="77777777" w:rsidR="00970F7E" w:rsidRPr="00897E24" w:rsidRDefault="00970F7E" w:rsidP="00ED4A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9E2EC" w14:textId="77777777" w:rsidR="00970F7E" w:rsidRPr="00897E24" w:rsidRDefault="00970F7E" w:rsidP="00ED4A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970F7E" w:rsidRPr="00897E24" w14:paraId="149AD958" w14:textId="77777777" w:rsidTr="00970F7E">
        <w:trPr>
          <w:trHeight w:val="500"/>
        </w:trPr>
        <w:tc>
          <w:tcPr>
            <w:tcW w:w="5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C9DE7" w14:textId="77777777" w:rsidR="00970F7E" w:rsidRPr="00897E24" w:rsidRDefault="00970F7E" w:rsidP="00ED4A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97E24">
              <w:t>3. Die meisten Tiere werden auf diese Art gehalten.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28BA0" w14:textId="77777777" w:rsidR="00970F7E" w:rsidRPr="00897E24" w:rsidRDefault="00970F7E" w:rsidP="00ED4A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33165" w14:textId="77777777" w:rsidR="00970F7E" w:rsidRPr="00897E24" w:rsidRDefault="00970F7E" w:rsidP="00ED4A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970F7E" w:rsidRPr="00897E24" w14:paraId="655A1196" w14:textId="77777777" w:rsidTr="00970F7E">
        <w:trPr>
          <w:trHeight w:val="500"/>
        </w:trPr>
        <w:tc>
          <w:tcPr>
            <w:tcW w:w="5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0BCCB" w14:textId="77777777" w:rsidR="00970F7E" w:rsidRPr="00897E24" w:rsidRDefault="00970F7E" w:rsidP="00ED4A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97E24">
              <w:t>4. Produkte aus dieser Haltung würde ich kaufen.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77796" w14:textId="77777777" w:rsidR="00970F7E" w:rsidRPr="00897E24" w:rsidRDefault="00970F7E" w:rsidP="00ED4A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3860A" w14:textId="77777777" w:rsidR="00970F7E" w:rsidRPr="00897E24" w:rsidRDefault="00970F7E" w:rsidP="00ED4A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4B618D2B" w14:textId="77777777" w:rsidR="00970F7E" w:rsidRPr="00897E24" w:rsidRDefault="00970F7E" w:rsidP="00970F7E"/>
    <w:p w14:paraId="7871971D" w14:textId="0CF19FC9" w:rsidR="00970F7E" w:rsidRPr="00897E24" w:rsidRDefault="00970F7E" w:rsidP="00970F7E">
      <w:pPr>
        <w:widowControl w:val="0"/>
      </w:pPr>
    </w:p>
    <w:p w14:paraId="38BF3456" w14:textId="0BC980ED" w:rsidR="00970F7E" w:rsidRPr="00897E24" w:rsidRDefault="008F40A7" w:rsidP="00970F7E">
      <w:pPr>
        <w:widowControl w:val="0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348EE5B" wp14:editId="6510102B">
            <wp:simplePos x="0" y="0"/>
            <wp:positionH relativeFrom="column">
              <wp:posOffset>0</wp:posOffset>
            </wp:positionH>
            <wp:positionV relativeFrom="paragraph">
              <wp:posOffset>7919</wp:posOffset>
            </wp:positionV>
            <wp:extent cx="370840" cy="375920"/>
            <wp:effectExtent l="0" t="0" r="0" b="0"/>
            <wp:wrapTight wrapText="bothSides">
              <wp:wrapPolygon edited="0">
                <wp:start x="0" y="0"/>
                <wp:lineTo x="0" y="20797"/>
                <wp:lineTo x="19973" y="20797"/>
                <wp:lineTo x="19973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_stif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F7E" w:rsidRPr="00D21BCD">
        <w:rPr>
          <w:u w:val="single"/>
        </w:rPr>
        <w:t>Für Schnelle</w:t>
      </w:r>
      <w:r w:rsidR="00970F7E" w:rsidRPr="00897E24">
        <w:t xml:space="preserve">: Begründe für </w:t>
      </w:r>
      <w:r w:rsidR="005934A0">
        <w:t>D</w:t>
      </w:r>
      <w:r w:rsidR="00970F7E" w:rsidRPr="00897E24">
        <w:t>eine Vermutung bei Nr. 3, warum die meisten Tiere so gehalten werden.</w:t>
      </w:r>
    </w:p>
    <w:p w14:paraId="1A47AA60" w14:textId="77777777" w:rsidR="00970F7E" w:rsidRPr="00897E24" w:rsidRDefault="00970F7E" w:rsidP="00970F7E">
      <w:pPr>
        <w:widowControl w:val="0"/>
      </w:pPr>
    </w:p>
    <w:p w14:paraId="4A5FE444" w14:textId="77777777" w:rsidR="00970F7E" w:rsidRPr="00897E24" w:rsidRDefault="007C6FAE" w:rsidP="00970F7E">
      <w:r>
        <w:pict w14:anchorId="31E19F0B">
          <v:rect id="_x0000_i1026" style="width:0;height:1.5pt" o:hralign="center" o:hrstd="t" o:hr="t" fillcolor="#a0a0a0" stroked="f"/>
        </w:pict>
      </w:r>
    </w:p>
    <w:p w14:paraId="5BC4D1CE" w14:textId="77777777" w:rsidR="00970F7E" w:rsidRPr="00897E24" w:rsidRDefault="00970F7E" w:rsidP="00970F7E"/>
    <w:p w14:paraId="28B1A228" w14:textId="77777777" w:rsidR="00970F7E" w:rsidRPr="00897E24" w:rsidRDefault="007C6FAE" w:rsidP="00970F7E">
      <w:r>
        <w:pict w14:anchorId="379F29A9">
          <v:rect id="_x0000_i1027" style="width:0;height:1.5pt" o:hralign="center" o:hrstd="t" o:hr="t" fillcolor="#a0a0a0" stroked="f"/>
        </w:pict>
      </w:r>
    </w:p>
    <w:p w14:paraId="41A69599" w14:textId="77777777" w:rsidR="00970F7E" w:rsidRPr="00897E24" w:rsidRDefault="00970F7E" w:rsidP="00970F7E"/>
    <w:p w14:paraId="2EC5E9D9" w14:textId="77777777" w:rsidR="00970F7E" w:rsidRPr="00897E24" w:rsidRDefault="007C6FAE" w:rsidP="00970F7E">
      <w:r>
        <w:pict w14:anchorId="700E08DD">
          <v:rect id="_x0000_i1028" style="width:0;height:1.5pt" o:hralign="center" o:hrstd="t" o:hr="t" fillcolor="#a0a0a0" stroked="f"/>
        </w:pict>
      </w:r>
    </w:p>
    <w:p w14:paraId="79A8E672" w14:textId="77777777" w:rsidR="00970F7E" w:rsidRPr="00897E24" w:rsidRDefault="00970F7E" w:rsidP="00970F7E"/>
    <w:p w14:paraId="5F9DA197" w14:textId="77777777" w:rsidR="00970F7E" w:rsidRPr="00897E24" w:rsidRDefault="007C6FAE" w:rsidP="00970F7E">
      <w:r>
        <w:pict w14:anchorId="657709A2">
          <v:rect id="_x0000_i1029" style="width:0;height:1.5pt" o:hralign="center" o:hrstd="t" o:hr="t" fillcolor="#a0a0a0" stroked="f"/>
        </w:pict>
      </w:r>
    </w:p>
    <w:p w14:paraId="3D4D1990" w14:textId="77777777" w:rsidR="00970F7E" w:rsidRPr="00897E24" w:rsidRDefault="00970F7E" w:rsidP="00970F7E"/>
    <w:p w14:paraId="51DA7EE1" w14:textId="77777777" w:rsidR="00970F7E" w:rsidRPr="00897E24" w:rsidRDefault="007C6FAE" w:rsidP="00970F7E">
      <w:r>
        <w:pict w14:anchorId="22B975BA">
          <v:rect id="_x0000_i1030" style="width:0;height:1.5pt" o:hralign="center" o:hrstd="t" o:hr="t" fillcolor="#a0a0a0" stroked="f"/>
        </w:pict>
      </w:r>
    </w:p>
    <w:p w14:paraId="46426836" w14:textId="77777777" w:rsidR="00970F7E" w:rsidRPr="00897E24" w:rsidRDefault="00970F7E" w:rsidP="00970F7E"/>
    <w:p w14:paraId="7CA4BDB9" w14:textId="77777777" w:rsidR="00970F7E" w:rsidRPr="00897E24" w:rsidRDefault="007C6FAE" w:rsidP="00970F7E">
      <w:r>
        <w:pict w14:anchorId="3FE62D4C">
          <v:rect id="_x0000_i1031" style="width:0;height:1.5pt" o:hralign="center" o:hrstd="t" o:hr="t" fillcolor="#a0a0a0" stroked="f"/>
        </w:pict>
      </w:r>
    </w:p>
    <w:p w14:paraId="570F67CE" w14:textId="77777777" w:rsidR="00970F7E" w:rsidRPr="00897E24" w:rsidRDefault="00970F7E" w:rsidP="00970F7E"/>
    <w:p w14:paraId="050E1E95" w14:textId="77777777" w:rsidR="00970F7E" w:rsidRPr="00897E24" w:rsidRDefault="007C6FAE" w:rsidP="00970F7E">
      <w:r>
        <w:pict w14:anchorId="7C649672">
          <v:rect id="_x0000_i1032" style="width:0;height:1.5pt" o:hralign="center" o:hrstd="t" o:hr="t" fillcolor="#a0a0a0" stroked="f"/>
        </w:pict>
      </w:r>
    </w:p>
    <w:p w14:paraId="09B7FE51" w14:textId="77777777" w:rsidR="00970F7E" w:rsidRPr="00897E24" w:rsidRDefault="00970F7E" w:rsidP="00970F7E"/>
    <w:p w14:paraId="6697C882" w14:textId="77777777" w:rsidR="00CE3A0E" w:rsidRPr="00CE3A0E" w:rsidRDefault="00CE3A0E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sectPr w:rsidR="00CE3A0E" w:rsidRPr="00CE3A0E" w:rsidSect="00BF641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CC446" w14:textId="77777777" w:rsidR="00CA4C92" w:rsidRDefault="00CA4C92" w:rsidP="00263140">
      <w:r>
        <w:separator/>
      </w:r>
    </w:p>
  </w:endnote>
  <w:endnote w:type="continuationSeparator" w:id="0">
    <w:p w14:paraId="531716DF" w14:textId="77777777" w:rsidR="00CA4C92" w:rsidRDefault="00CA4C92" w:rsidP="0026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359C1C6-92BA-430D-B936-E9A3304445F8}"/>
    <w:embedBold r:id="rId2" w:fontKey="{E3E5DB54-E438-4CCD-9C37-A29C3413EF34}"/>
    <w:embedItalic r:id="rId3" w:fontKey="{4F61F0E3-91E3-43A6-A648-74BD8400FA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9323098C-92F9-4B4B-AF66-2FB6DA263C67}"/>
    <w:embedBold r:id="rId5" w:fontKey="{F8E79504-5498-452F-8FE5-51CB00E46C81}"/>
    <w:embedBoldItalic r:id="rId6" w:fontKey="{E706E6E9-84AC-4D14-8184-DEF96EBA8D9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12222D7-E3D8-42A9-AA12-9A4C4CF09F95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">
    <w:altName w:val="Times New Roman"/>
    <w:charset w:val="00"/>
    <w:family w:val="auto"/>
    <w:pitch w:val="variable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84D2CDFF-B940-4184-9912-36C255BEC24E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9" w:fontKey="{F0038C7E-9DC6-4C13-9DE3-DF3801441073}"/>
  </w:font>
  <w:font w:name="ITCOfficinaSans LT Book">
    <w:altName w:val="Calibri"/>
    <w:panose1 w:val="02000506040000020003"/>
    <w:charset w:val="00"/>
    <w:family w:val="auto"/>
    <w:pitch w:val="variable"/>
    <w:sig w:usb0="800000A7" w:usb1="00000040" w:usb2="00000000" w:usb3="00000000" w:csb0="00000009" w:csb1="00000000"/>
    <w:embedRegular r:id="rId10" w:fontKey="{FE0B71EA-C18A-4F01-A665-C62ECBF34F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40EE6" w14:textId="77777777" w:rsidR="00BF5F55" w:rsidRDefault="00BF5F5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5476B" w14:textId="77777777" w:rsidR="00D11D6F" w:rsidRDefault="00D11D6F" w:rsidP="000266E8">
    <w:pPr>
      <w:pStyle w:val="Fuzeile"/>
      <w:rPr>
        <w:b/>
        <w:sz w:val="18"/>
        <w:szCs w:val="18"/>
      </w:rPr>
    </w:pPr>
  </w:p>
  <w:p w14:paraId="6B9198BA" w14:textId="77777777" w:rsidR="00D11D6F" w:rsidRDefault="00D11D6F" w:rsidP="000266E8">
    <w:pPr>
      <w:pStyle w:val="Fuzeile"/>
      <w:rPr>
        <w:b/>
        <w:sz w:val="18"/>
        <w:szCs w:val="18"/>
      </w:rPr>
    </w:pPr>
  </w:p>
  <w:p w14:paraId="4B9D1500" w14:textId="77777777"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A25FAAF" wp14:editId="3E0EBCCD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341A77" w:rsidRPr="000266E8">
      <w:rPr>
        <w:b/>
        <w:sz w:val="18"/>
        <w:szCs w:val="18"/>
      </w:rPr>
      <w:t>Planet Schule 201</w:t>
    </w:r>
    <w:r w:rsidR="004B268D">
      <w:rPr>
        <w:b/>
        <w:sz w:val="18"/>
        <w:szCs w:val="18"/>
      </w:rPr>
      <w:t>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F2D66" w14:textId="77777777" w:rsidR="00BF5F55" w:rsidRDefault="00BF5F5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8AB93" w14:textId="77777777" w:rsidR="00CA4C92" w:rsidRDefault="00CA4C92" w:rsidP="00263140">
      <w:r>
        <w:separator/>
      </w:r>
    </w:p>
  </w:footnote>
  <w:footnote w:type="continuationSeparator" w:id="0">
    <w:p w14:paraId="62494BD8" w14:textId="77777777" w:rsidR="00CA4C92" w:rsidRDefault="00CA4C92" w:rsidP="0026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50A12" w14:textId="77777777" w:rsidR="00BF5F55" w:rsidRDefault="00BF5F5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E6C95" w14:textId="78199173" w:rsidR="00263140" w:rsidRPr="00C322FF" w:rsidRDefault="007C6FAE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</w:rPr>
    </w:pPr>
    <w:r>
      <w:rPr>
        <w:b/>
        <w:noProof/>
        <w:sz w:val="18"/>
        <w:szCs w:val="18"/>
      </w:rPr>
      <w:pict w14:anchorId="4D889EB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bookmarkStart w:id="0" w:name="_GoBack"/>
    <w:r w:rsidR="00B83910">
      <w:rPr>
        <w:b/>
        <w:noProof/>
      </w:rPr>
      <w:drawing>
        <wp:anchor distT="0" distB="0" distL="114300" distR="114300" simplePos="0" relativeHeight="251657728" behindDoc="0" locked="0" layoutInCell="1" allowOverlap="1" wp14:anchorId="0D3EE11A" wp14:editId="4B3865E9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bookmarkEnd w:id="0"/>
    <w:r w:rsidR="009962E2">
      <w:rPr>
        <w:b/>
        <w:sz w:val="24"/>
      </w:rPr>
      <w:t xml:space="preserve">Arbeitsblatt </w:t>
    </w:r>
    <w:r w:rsidR="00970F7E">
      <w:rPr>
        <w:b/>
        <w:sz w:val="24"/>
      </w:rPr>
      <w:t>5</w:t>
    </w:r>
    <w:r w:rsidR="000F4635" w:rsidRPr="00C322FF">
      <w:rPr>
        <w:b/>
      </w:rPr>
      <w:tab/>
    </w:r>
  </w:p>
  <w:p w14:paraId="1D383E4A" w14:textId="77777777" w:rsidR="000F7A9C" w:rsidRPr="000F7A9C" w:rsidRDefault="000F7A9C" w:rsidP="00BF6418">
    <w:pPr>
      <w:pStyle w:val="Kopfzeile"/>
      <w:shd w:val="clear" w:color="auto" w:fill="DBE5F1"/>
      <w:spacing w:before="60" w:after="60"/>
      <w:rPr>
        <w:sz w:val="6"/>
        <w:szCs w:val="6"/>
      </w:rPr>
    </w:pPr>
  </w:p>
  <w:p w14:paraId="11BA4C2A" w14:textId="707C3E58" w:rsidR="00C4168F" w:rsidRPr="00686FB4" w:rsidRDefault="00BF5F55" w:rsidP="00BF6418">
    <w:pPr>
      <w:pStyle w:val="Kopfzeile"/>
      <w:shd w:val="clear" w:color="auto" w:fill="DBE5F1"/>
      <w:spacing w:before="60" w:after="60"/>
      <w:rPr>
        <w:sz w:val="16"/>
        <w:szCs w:val="16"/>
      </w:rPr>
    </w:pPr>
    <w:r w:rsidRPr="00BF5F55">
      <w:rPr>
        <w:sz w:val="16"/>
        <w:szCs w:val="16"/>
      </w:rPr>
      <w:t>Tierhaltung - Woher kommt unser Fleisch?</w:t>
    </w:r>
    <w:r w:rsidR="00073AF5" w:rsidRPr="00073AF5">
      <w:rPr>
        <w:sz w:val="16"/>
        <w:szCs w:val="16"/>
      </w:rPr>
      <w:t xml:space="preserve"> </w:t>
    </w:r>
    <w:r w:rsidR="00FE0174" w:rsidRPr="00686FB4">
      <w:rPr>
        <w:sz w:val="16"/>
        <w:szCs w:val="16"/>
      </w:rPr>
      <w:t>(</w:t>
    </w:r>
    <w:r w:rsidR="00E061F5" w:rsidRPr="00686FB4">
      <w:rPr>
        <w:sz w:val="16"/>
        <w:szCs w:val="16"/>
      </w:rPr>
      <w:t>Sendung</w:t>
    </w:r>
    <w:r w:rsidR="00700E75">
      <w:rPr>
        <w:sz w:val="16"/>
        <w:szCs w:val="16"/>
      </w:rPr>
      <w:t>)</w:t>
    </w:r>
    <w:r w:rsidR="00FE0174" w:rsidRPr="00686FB4">
      <w:rPr>
        <w:sz w:val="18"/>
        <w:szCs w:val="18"/>
      </w:rPr>
      <w:br/>
    </w:r>
    <w:r w:rsidR="006166C0" w:rsidRPr="006166C0">
      <w:rPr>
        <w:sz w:val="16"/>
        <w:szCs w:val="16"/>
      </w:rPr>
      <w:t>46800194</w:t>
    </w:r>
    <w:r w:rsidR="00E061F5" w:rsidRPr="00686FB4">
      <w:rPr>
        <w:sz w:val="16"/>
        <w:szCs w:val="16"/>
      </w:rPr>
      <w:t xml:space="preserve"> (DVD-Signatur Medienzentren)</w:t>
    </w:r>
  </w:p>
  <w:p w14:paraId="3308B256" w14:textId="77777777" w:rsid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  <w:p w14:paraId="6FAE673A" w14:textId="77777777" w:rsidR="0002080A" w:rsidRDefault="0002080A" w:rsidP="0002080A"/>
  <w:p w14:paraId="10BB220C" w14:textId="77777777" w:rsidR="0002080A" w:rsidRPr="00BF6418" w:rsidRDefault="0002080A" w:rsidP="0002080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630B2" w14:textId="77777777" w:rsidR="00BF5F55" w:rsidRDefault="00BF5F5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7F4130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5.5pt;height:116.25pt" o:bullet="t">
        <v:imagedata r:id="rId1" o:title="02_gruppenarbeit"/>
      </v:shape>
    </w:pict>
  </w:numPicBullet>
  <w:abstractNum w:abstractNumId="0" w15:restartNumberingAfterBreak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 w15:restartNumberingAfterBreak="0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 w15:restartNumberingAfterBreak="0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 w15:restartNumberingAfterBreak="0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 w15:restartNumberingAfterBreak="0">
    <w:nsid w:val="17915AFA"/>
    <w:multiLevelType w:val="hybridMultilevel"/>
    <w:tmpl w:val="68F04F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70B60"/>
    <w:multiLevelType w:val="hybridMultilevel"/>
    <w:tmpl w:val="C0285C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263C7"/>
    <w:multiLevelType w:val="hybridMultilevel"/>
    <w:tmpl w:val="11E246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0" w15:restartNumberingAfterBreak="0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D80BED"/>
    <w:multiLevelType w:val="hybridMultilevel"/>
    <w:tmpl w:val="8C1451A4"/>
    <w:lvl w:ilvl="0" w:tplc="EE56078E"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6" w15:restartNumberingAfterBreak="0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 w15:restartNumberingAfterBreak="0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 w15:restartNumberingAfterBreak="0">
    <w:nsid w:val="34CB0D33"/>
    <w:multiLevelType w:val="hybridMultilevel"/>
    <w:tmpl w:val="1078107A"/>
    <w:lvl w:ilvl="0" w:tplc="F774CF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B296114"/>
    <w:multiLevelType w:val="hybridMultilevel"/>
    <w:tmpl w:val="C248EEFC"/>
    <w:lvl w:ilvl="0" w:tplc="3C7026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 w15:restartNumberingAfterBreak="0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 w15:restartNumberingAfterBreak="0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 w15:restartNumberingAfterBreak="0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6" w15:restartNumberingAfterBreak="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8" w15:restartNumberingAfterBreak="0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9" w15:restartNumberingAfterBreak="0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0" w15:restartNumberingAfterBreak="0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 w15:restartNumberingAfterBreak="0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2" w15:restartNumberingAfterBreak="0">
    <w:nsid w:val="60DF16C5"/>
    <w:multiLevelType w:val="hybridMultilevel"/>
    <w:tmpl w:val="5D96C2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35" w15:restartNumberingAfterBreak="0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8" w15:restartNumberingAfterBreak="0">
    <w:nsid w:val="6ECA17A4"/>
    <w:multiLevelType w:val="hybridMultilevel"/>
    <w:tmpl w:val="31E466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0" w15:restartNumberingAfterBreak="0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41" w15:restartNumberingAfterBreak="0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2" w15:restartNumberingAfterBreak="0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40"/>
  </w:num>
  <w:num w:numId="3">
    <w:abstractNumId w:val="1"/>
  </w:num>
  <w:num w:numId="4">
    <w:abstractNumId w:val="34"/>
  </w:num>
  <w:num w:numId="5">
    <w:abstractNumId w:val="25"/>
  </w:num>
  <w:num w:numId="6">
    <w:abstractNumId w:val="9"/>
  </w:num>
  <w:num w:numId="7">
    <w:abstractNumId w:val="41"/>
  </w:num>
  <w:num w:numId="8">
    <w:abstractNumId w:val="0"/>
  </w:num>
  <w:num w:numId="9">
    <w:abstractNumId w:val="39"/>
  </w:num>
  <w:num w:numId="10">
    <w:abstractNumId w:val="29"/>
  </w:num>
  <w:num w:numId="11">
    <w:abstractNumId w:val="5"/>
  </w:num>
  <w:num w:numId="12">
    <w:abstractNumId w:val="17"/>
  </w:num>
  <w:num w:numId="13">
    <w:abstractNumId w:val="37"/>
  </w:num>
  <w:num w:numId="14">
    <w:abstractNumId w:val="15"/>
  </w:num>
  <w:num w:numId="15">
    <w:abstractNumId w:val="22"/>
  </w:num>
  <w:num w:numId="16">
    <w:abstractNumId w:val="30"/>
  </w:num>
  <w:num w:numId="17">
    <w:abstractNumId w:val="23"/>
  </w:num>
  <w:num w:numId="18">
    <w:abstractNumId w:val="28"/>
  </w:num>
  <w:num w:numId="19">
    <w:abstractNumId w:val="3"/>
  </w:num>
  <w:num w:numId="20">
    <w:abstractNumId w:val="27"/>
  </w:num>
  <w:num w:numId="21">
    <w:abstractNumId w:val="18"/>
  </w:num>
  <w:num w:numId="22">
    <w:abstractNumId w:val="24"/>
  </w:num>
  <w:num w:numId="23">
    <w:abstractNumId w:val="11"/>
  </w:num>
  <w:num w:numId="24">
    <w:abstractNumId w:val="20"/>
  </w:num>
  <w:num w:numId="25">
    <w:abstractNumId w:val="42"/>
  </w:num>
  <w:num w:numId="26">
    <w:abstractNumId w:val="33"/>
  </w:num>
  <w:num w:numId="27">
    <w:abstractNumId w:val="13"/>
  </w:num>
  <w:num w:numId="28">
    <w:abstractNumId w:val="31"/>
  </w:num>
  <w:num w:numId="29">
    <w:abstractNumId w:val="2"/>
  </w:num>
  <w:num w:numId="30">
    <w:abstractNumId w:val="26"/>
  </w:num>
  <w:num w:numId="31">
    <w:abstractNumId w:val="4"/>
  </w:num>
  <w:num w:numId="32">
    <w:abstractNumId w:val="14"/>
  </w:num>
  <w:num w:numId="33">
    <w:abstractNumId w:val="16"/>
  </w:num>
  <w:num w:numId="34">
    <w:abstractNumId w:val="10"/>
  </w:num>
  <w:num w:numId="35">
    <w:abstractNumId w:val="35"/>
  </w:num>
  <w:num w:numId="36">
    <w:abstractNumId w:val="12"/>
  </w:num>
  <w:num w:numId="37">
    <w:abstractNumId w:val="7"/>
  </w:num>
  <w:num w:numId="38">
    <w:abstractNumId w:val="6"/>
  </w:num>
  <w:num w:numId="39">
    <w:abstractNumId w:val="32"/>
  </w:num>
  <w:num w:numId="40">
    <w:abstractNumId w:val="8"/>
  </w:num>
  <w:num w:numId="41">
    <w:abstractNumId w:val="38"/>
  </w:num>
  <w:num w:numId="42">
    <w:abstractNumId w:val="21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6">
      <o:colormru v:ext="edit" colors="#548dd4"/>
      <o:colormenu v:ext="edit" fillcolor="none [1951]" strokecolor="#548dd4"/>
    </o:shapedefaults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3320"/>
    <w:rsid w:val="00001B03"/>
    <w:rsid w:val="0002080A"/>
    <w:rsid w:val="000266E8"/>
    <w:rsid w:val="00027F5B"/>
    <w:rsid w:val="0003273E"/>
    <w:rsid w:val="000429BB"/>
    <w:rsid w:val="00071123"/>
    <w:rsid w:val="00073AF5"/>
    <w:rsid w:val="00077730"/>
    <w:rsid w:val="000C428C"/>
    <w:rsid w:val="000D368D"/>
    <w:rsid w:val="000D7308"/>
    <w:rsid w:val="000E5125"/>
    <w:rsid w:val="000F323C"/>
    <w:rsid w:val="000F4635"/>
    <w:rsid w:val="000F7A9C"/>
    <w:rsid w:val="0011231D"/>
    <w:rsid w:val="00123A71"/>
    <w:rsid w:val="00126A61"/>
    <w:rsid w:val="00177282"/>
    <w:rsid w:val="001B690E"/>
    <w:rsid w:val="001C0552"/>
    <w:rsid w:val="001D4930"/>
    <w:rsid w:val="001E0DFA"/>
    <w:rsid w:val="001F3E1F"/>
    <w:rsid w:val="0024235D"/>
    <w:rsid w:val="00242D85"/>
    <w:rsid w:val="00251FA6"/>
    <w:rsid w:val="00263140"/>
    <w:rsid w:val="002841AF"/>
    <w:rsid w:val="002A66EB"/>
    <w:rsid w:val="002B6940"/>
    <w:rsid w:val="003142A3"/>
    <w:rsid w:val="00327508"/>
    <w:rsid w:val="00341A77"/>
    <w:rsid w:val="00341FB8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401AD6"/>
    <w:rsid w:val="00424F70"/>
    <w:rsid w:val="00482533"/>
    <w:rsid w:val="004B268D"/>
    <w:rsid w:val="004D158B"/>
    <w:rsid w:val="004D1C66"/>
    <w:rsid w:val="004E0585"/>
    <w:rsid w:val="005357E7"/>
    <w:rsid w:val="00543741"/>
    <w:rsid w:val="00547257"/>
    <w:rsid w:val="005631E9"/>
    <w:rsid w:val="00584417"/>
    <w:rsid w:val="00593043"/>
    <w:rsid w:val="005934A0"/>
    <w:rsid w:val="005940D8"/>
    <w:rsid w:val="00600CF5"/>
    <w:rsid w:val="006143CB"/>
    <w:rsid w:val="006166C0"/>
    <w:rsid w:val="00623C59"/>
    <w:rsid w:val="00627672"/>
    <w:rsid w:val="00630C9D"/>
    <w:rsid w:val="006832F7"/>
    <w:rsid w:val="00686FB4"/>
    <w:rsid w:val="006B0A1A"/>
    <w:rsid w:val="006B4884"/>
    <w:rsid w:val="006C328A"/>
    <w:rsid w:val="006E6D08"/>
    <w:rsid w:val="006E71B7"/>
    <w:rsid w:val="00700E75"/>
    <w:rsid w:val="00704F8E"/>
    <w:rsid w:val="00706784"/>
    <w:rsid w:val="00710ABA"/>
    <w:rsid w:val="00710F3C"/>
    <w:rsid w:val="007473E6"/>
    <w:rsid w:val="00796487"/>
    <w:rsid w:val="007972A4"/>
    <w:rsid w:val="007A5B2F"/>
    <w:rsid w:val="007C6FAE"/>
    <w:rsid w:val="007D2B2C"/>
    <w:rsid w:val="007F06B5"/>
    <w:rsid w:val="007F3397"/>
    <w:rsid w:val="007F76BD"/>
    <w:rsid w:val="008018DF"/>
    <w:rsid w:val="008057D1"/>
    <w:rsid w:val="00810655"/>
    <w:rsid w:val="00826EE4"/>
    <w:rsid w:val="0083016D"/>
    <w:rsid w:val="00873320"/>
    <w:rsid w:val="008C0A7E"/>
    <w:rsid w:val="008D370F"/>
    <w:rsid w:val="008D489A"/>
    <w:rsid w:val="008D7FD3"/>
    <w:rsid w:val="008F40A7"/>
    <w:rsid w:val="009140C5"/>
    <w:rsid w:val="009178F3"/>
    <w:rsid w:val="00920224"/>
    <w:rsid w:val="00957A02"/>
    <w:rsid w:val="00970F7E"/>
    <w:rsid w:val="009724BB"/>
    <w:rsid w:val="009962E2"/>
    <w:rsid w:val="009A464F"/>
    <w:rsid w:val="009A789B"/>
    <w:rsid w:val="009B736F"/>
    <w:rsid w:val="009C2694"/>
    <w:rsid w:val="009D0387"/>
    <w:rsid w:val="009E4A6B"/>
    <w:rsid w:val="00A03955"/>
    <w:rsid w:val="00A44108"/>
    <w:rsid w:val="00A826C6"/>
    <w:rsid w:val="00AB506B"/>
    <w:rsid w:val="00AB7905"/>
    <w:rsid w:val="00AE2A3F"/>
    <w:rsid w:val="00AE7E00"/>
    <w:rsid w:val="00AF0624"/>
    <w:rsid w:val="00B36E8C"/>
    <w:rsid w:val="00B7793F"/>
    <w:rsid w:val="00B83910"/>
    <w:rsid w:val="00B939F7"/>
    <w:rsid w:val="00BF2E90"/>
    <w:rsid w:val="00BF35F4"/>
    <w:rsid w:val="00BF5F55"/>
    <w:rsid w:val="00BF6418"/>
    <w:rsid w:val="00C1110B"/>
    <w:rsid w:val="00C15078"/>
    <w:rsid w:val="00C322FF"/>
    <w:rsid w:val="00C4168F"/>
    <w:rsid w:val="00C5401E"/>
    <w:rsid w:val="00C77AB0"/>
    <w:rsid w:val="00C9171B"/>
    <w:rsid w:val="00C95320"/>
    <w:rsid w:val="00CA4C92"/>
    <w:rsid w:val="00CA6EB2"/>
    <w:rsid w:val="00CC1F14"/>
    <w:rsid w:val="00CC6745"/>
    <w:rsid w:val="00CD3472"/>
    <w:rsid w:val="00CD49F8"/>
    <w:rsid w:val="00CE3A0E"/>
    <w:rsid w:val="00CF476E"/>
    <w:rsid w:val="00D03078"/>
    <w:rsid w:val="00D10417"/>
    <w:rsid w:val="00D11D6F"/>
    <w:rsid w:val="00D2457D"/>
    <w:rsid w:val="00D41041"/>
    <w:rsid w:val="00D65AED"/>
    <w:rsid w:val="00DA0F20"/>
    <w:rsid w:val="00DA21E4"/>
    <w:rsid w:val="00DC12DD"/>
    <w:rsid w:val="00DC3F9F"/>
    <w:rsid w:val="00DC69B8"/>
    <w:rsid w:val="00DE50A5"/>
    <w:rsid w:val="00DE5797"/>
    <w:rsid w:val="00DF0553"/>
    <w:rsid w:val="00E061F5"/>
    <w:rsid w:val="00E06926"/>
    <w:rsid w:val="00E647BA"/>
    <w:rsid w:val="00E64C96"/>
    <w:rsid w:val="00E741FA"/>
    <w:rsid w:val="00E935CC"/>
    <w:rsid w:val="00EC648E"/>
    <w:rsid w:val="00EC7A15"/>
    <w:rsid w:val="00F0275C"/>
    <w:rsid w:val="00F0785F"/>
    <w:rsid w:val="00F25B77"/>
    <w:rsid w:val="00F32848"/>
    <w:rsid w:val="00F55422"/>
    <w:rsid w:val="00F65453"/>
    <w:rsid w:val="00F83234"/>
    <w:rsid w:val="00F850BD"/>
    <w:rsid w:val="00F94B28"/>
    <w:rsid w:val="00FA189E"/>
    <w:rsid w:val="00FB36C0"/>
    <w:rsid w:val="00FD6639"/>
    <w:rsid w:val="00FE0174"/>
    <w:rsid w:val="00FE131A"/>
    <w:rsid w:val="00FE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548dd4"/>
      <o:colormenu v:ext="edit" fillcolor="none [1951]" strokecolor="#548dd4"/>
    </o:shapedefaults>
    <o:shapelayout v:ext="edit">
      <o:idmap v:ext="edit" data="1"/>
    </o:shapelayout>
  </w:shapeDefaults>
  <w:decimalSymbol w:val=","/>
  <w:listSeparator w:val=";"/>
  <w14:docId w14:val="67D0BBE1"/>
  <w15:docId w15:val="{69E6CDE5-A5C5-4957-A0EB-E2E1E01F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uiPriority="9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raster">
    <w:name w:val="Table Grid"/>
    <w:basedOn w:val="NormaleTabelle"/>
    <w:uiPriority w:val="59"/>
    <w:rsid w:val="00AE2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rFonts w:ascii="Calibri" w:hAnsi="Calibri"/>
      <w:b/>
      <w:lang w:eastAsia="en-US"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  <w:style w:type="character" w:styleId="Platzhaltertext">
    <w:name w:val="Placeholder Text"/>
    <w:basedOn w:val="Absatz-Standardschriftart"/>
    <w:uiPriority w:val="99"/>
    <w:semiHidden/>
    <w:rsid w:val="009202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0AF47-7769-47CB-B5E8-DEC6E641E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455CEAC3.dotm</Template>
  <TotalTime>0</TotalTime>
  <Pages>1</Pages>
  <Words>70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Geschichte des Südwestens</vt:lpstr>
    </vt:vector>
  </TitlesOfParts>
  <Company>SWR Südwestrundfunk</Company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Tierhaltung - Woher kommt unser Fleisch?</dc:title>
  <dc:creator>SWR Planet Schule</dc:creator>
  <cp:lastModifiedBy>Oelschläger, Jutta</cp:lastModifiedBy>
  <cp:revision>21</cp:revision>
  <cp:lastPrinted>2019-04-17T09:39:00Z</cp:lastPrinted>
  <dcterms:created xsi:type="dcterms:W3CDTF">2017-07-12T08:13:00Z</dcterms:created>
  <dcterms:modified xsi:type="dcterms:W3CDTF">2019-05-23T11:48:00Z</dcterms:modified>
</cp:coreProperties>
</file>