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4D3F5" w14:textId="567C5B46" w:rsidR="00D7719F" w:rsidRPr="00017FBA" w:rsidRDefault="00D7719F" w:rsidP="00D7719F">
      <w:pPr>
        <w:rPr>
          <w:rFonts w:eastAsia="Comfortaa"/>
          <w:b/>
          <w:sz w:val="24"/>
        </w:rPr>
      </w:pPr>
      <w:r w:rsidRPr="00017FBA">
        <w:rPr>
          <w:rFonts w:eastAsia="Comfortaa"/>
          <w:b/>
          <w:sz w:val="24"/>
        </w:rPr>
        <w:t>Beispiellösung: konventionelle Rinderhaltung</w:t>
      </w:r>
    </w:p>
    <w:p w14:paraId="4B9435BF" w14:textId="7BC660CC" w:rsidR="00D7719F" w:rsidRPr="00AF6435" w:rsidRDefault="005401BA" w:rsidP="00D7719F">
      <w:pPr>
        <w:rPr>
          <w:rFonts w:eastAsia="Comfortaa"/>
        </w:rPr>
      </w:pPr>
      <w:r>
        <w:rPr>
          <w:rFonts w:eastAsia="Comfortaa"/>
          <w:b/>
          <w:noProof/>
          <w:sz w:val="24"/>
        </w:rPr>
        <w:pict w14:anchorId="3541A781">
          <v:shapetype id="_x0000_t202" coordsize="21600,21600" o:spt="202" path="m,l,21600r21600,l21600,xe">
            <v:stroke joinstyle="miter"/>
            <v:path gradientshapeok="t" o:connecttype="rect"/>
          </v:shapetype>
          <v:shape id="_x0000_s1028" type="#_x0000_t202" style="position:absolute;margin-left:785.3pt;margin-top:11.25pt;width:26.2pt;height:399.3pt;z-index:251659264" filled="f" stroked="f">
            <v:textbox style="layout-flow:vertical">
              <w:txbxContent>
                <w:p w14:paraId="6EABF526" w14:textId="2AEEC3E1" w:rsidR="0078731E" w:rsidRPr="00803A6B" w:rsidRDefault="0078731E" w:rsidP="0078731E">
                  <w:pPr>
                    <w:rPr>
                      <w:sz w:val="16"/>
                    </w:rPr>
                  </w:pPr>
                  <w:r w:rsidRPr="00803A6B">
                    <w:rPr>
                      <w:sz w:val="16"/>
                      <w:lang w:val="en-US"/>
                    </w:rPr>
                    <w:t>Quelle</w:t>
                  </w:r>
                  <w:r>
                    <w:rPr>
                      <w:sz w:val="16"/>
                      <w:lang w:val="en-US"/>
                    </w:rPr>
                    <w:t xml:space="preserve"> Bild</w:t>
                  </w:r>
                  <w:r w:rsidRPr="00803A6B">
                    <w:rPr>
                      <w:sz w:val="16"/>
                      <w:lang w:val="en-US"/>
                    </w:rPr>
                    <w:t xml:space="preserve">: </w:t>
                  </w:r>
                  <w:r>
                    <w:rPr>
                      <w:sz w:val="16"/>
                      <w:lang w:val="en-US"/>
                    </w:rPr>
                    <w:t>colourbox</w:t>
                  </w:r>
                  <w:r w:rsidRPr="00803A6B">
                    <w:rPr>
                      <w:sz w:val="16"/>
                      <w:lang w:val="en-US"/>
                    </w:rPr>
                    <w:t xml:space="preserve"> </w:t>
                  </w:r>
                </w:p>
              </w:txbxContent>
            </v:textbox>
          </v:shape>
        </w:pict>
      </w:r>
    </w:p>
    <w:tbl>
      <w:tblPr>
        <w:tblW w:w="151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15"/>
        <w:gridCol w:w="4650"/>
        <w:gridCol w:w="4470"/>
      </w:tblGrid>
      <w:tr w:rsidR="00D7719F" w:rsidRPr="00B749C3" w14:paraId="0AE37BD6" w14:textId="77777777" w:rsidTr="00FD5979">
        <w:trPr>
          <w:trHeight w:val="2940"/>
        </w:trPr>
        <w:tc>
          <w:tcPr>
            <w:tcW w:w="6015" w:type="dxa"/>
            <w:shd w:val="clear" w:color="auto" w:fill="auto"/>
            <w:tcMar>
              <w:top w:w="100" w:type="dxa"/>
              <w:left w:w="100" w:type="dxa"/>
              <w:bottom w:w="100" w:type="dxa"/>
              <w:right w:w="100" w:type="dxa"/>
            </w:tcMar>
          </w:tcPr>
          <w:p w14:paraId="0FDEAEC4" w14:textId="77777777" w:rsidR="00D7719F" w:rsidRPr="00B749C3" w:rsidRDefault="00D7719F" w:rsidP="00FD5979">
            <w:pPr>
              <w:rPr>
                <w:rFonts w:ascii="Segoe Print" w:eastAsia="Comfortaa" w:hAnsi="Segoe Print"/>
                <w:b/>
              </w:rPr>
            </w:pPr>
            <w:r w:rsidRPr="00B749C3">
              <w:rPr>
                <w:rFonts w:ascii="Segoe Print" w:eastAsia="Comfortaa" w:hAnsi="Segoe Print"/>
                <w:b/>
              </w:rPr>
              <w:t>Wie sieht der Lebensraum der Tiere aus?</w:t>
            </w:r>
          </w:p>
          <w:p w14:paraId="0413D8D8" w14:textId="77777777" w:rsidR="009339DC" w:rsidRPr="009339DC" w:rsidRDefault="009339DC" w:rsidP="009339DC">
            <w:pPr>
              <w:rPr>
                <w:rFonts w:ascii="Segoe Print" w:eastAsia="Comfortaa" w:hAnsi="Segoe Print"/>
              </w:rPr>
            </w:pPr>
            <w:bookmarkStart w:id="0" w:name="_Hlk30680040"/>
            <w:r w:rsidRPr="009339DC">
              <w:rPr>
                <w:rFonts w:ascii="Segoe Print" w:hAnsi="Segoe Print"/>
              </w:rPr>
              <w:t xml:space="preserve">Überwiegend Stallhaltung. Oft leben mehrere Hundert </w:t>
            </w:r>
            <w:bookmarkEnd w:id="0"/>
            <w:r w:rsidRPr="009339DC">
              <w:rPr>
                <w:rFonts w:ascii="Segoe Print" w:hAnsi="Segoe Print"/>
              </w:rPr>
              <w:t xml:space="preserve">oder auch über tausend - </w:t>
            </w:r>
            <w:r w:rsidRPr="009339DC">
              <w:rPr>
                <w:rFonts w:ascii="Segoe Print" w:eastAsia="Comfortaa" w:hAnsi="Segoe Print"/>
              </w:rPr>
              <w:t xml:space="preserve">Rinder in einem Stall. Jedes Tier hat </w:t>
            </w:r>
            <w:r w:rsidRPr="009339DC">
              <w:rPr>
                <w:rFonts w:ascii="Segoe Print" w:hAnsi="Segoe Print"/>
              </w:rPr>
              <w:t>- je nach Größe - etwa 2,2 m² bis 3,5 m² Platz.</w:t>
            </w:r>
          </w:p>
          <w:p w14:paraId="66624D24" w14:textId="087297BC" w:rsidR="00D7719F" w:rsidRPr="00B749C3" w:rsidRDefault="009339DC" w:rsidP="009339DC">
            <w:pPr>
              <w:rPr>
                <w:rFonts w:ascii="Segoe Print" w:eastAsia="Comfortaa" w:hAnsi="Segoe Print"/>
                <w:b/>
                <w:u w:val="single"/>
              </w:rPr>
            </w:pPr>
            <w:r w:rsidRPr="009339DC">
              <w:rPr>
                <w:rFonts w:ascii="Segoe Print" w:hAnsi="Segoe Print"/>
              </w:rPr>
              <w:t>Der größte Teil der Stallfläche - manchmal auch die gesamte Fläche - besteht aus einem Spaltenboden aus Beton, durch den die Gülle ablaufen kann.</w:t>
            </w:r>
          </w:p>
        </w:tc>
        <w:tc>
          <w:tcPr>
            <w:tcW w:w="4650" w:type="dxa"/>
            <w:vMerge w:val="restart"/>
            <w:shd w:val="clear" w:color="auto" w:fill="auto"/>
            <w:tcMar>
              <w:top w:w="100" w:type="dxa"/>
              <w:left w:w="100" w:type="dxa"/>
              <w:bottom w:w="100" w:type="dxa"/>
              <w:right w:w="100" w:type="dxa"/>
            </w:tcMar>
          </w:tcPr>
          <w:p w14:paraId="5440D9FE" w14:textId="77777777" w:rsidR="00B749C3" w:rsidRDefault="0036194E" w:rsidP="00FD5979">
            <w:pPr>
              <w:rPr>
                <w:rFonts w:ascii="Segoe Print" w:eastAsia="Comfortaa" w:hAnsi="Segoe Print"/>
                <w:b/>
              </w:rPr>
            </w:pPr>
            <w:r w:rsidRPr="00B749C3">
              <w:rPr>
                <w:rFonts w:ascii="Segoe Print" w:hAnsi="Segoe Print"/>
                <w:noProof/>
              </w:rPr>
              <w:drawing>
                <wp:inline distT="0" distB="0" distL="0" distR="0" wp14:anchorId="711128F5" wp14:editId="27B687BB">
                  <wp:extent cx="2824162" cy="18827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4162" cy="1882775"/>
                          </a:xfrm>
                          <a:prstGeom prst="rect">
                            <a:avLst/>
                          </a:prstGeom>
                        </pic:spPr>
                      </pic:pic>
                    </a:graphicData>
                  </a:graphic>
                </wp:inline>
              </w:drawing>
            </w:r>
            <w:r w:rsidR="00D7719F" w:rsidRPr="00B749C3">
              <w:rPr>
                <w:rFonts w:ascii="Segoe Print" w:eastAsia="Comfortaa" w:hAnsi="Segoe Print"/>
                <w:u w:val="single"/>
              </w:rPr>
              <w:br/>
            </w:r>
          </w:p>
          <w:p w14:paraId="1036F699" w14:textId="51F23750" w:rsidR="00D7719F" w:rsidRPr="00B749C3" w:rsidRDefault="00D7719F" w:rsidP="00FD5979">
            <w:pPr>
              <w:rPr>
                <w:rFonts w:ascii="Segoe Print" w:eastAsia="Comfortaa" w:hAnsi="Segoe Print"/>
              </w:rPr>
            </w:pPr>
            <w:r w:rsidRPr="00B749C3">
              <w:rPr>
                <w:rFonts w:ascii="Segoe Print" w:eastAsia="Comfortaa" w:hAnsi="Segoe Print"/>
                <w:b/>
              </w:rPr>
              <w:t>Sonstiges</w:t>
            </w:r>
          </w:p>
          <w:p w14:paraId="279EF804" w14:textId="77777777" w:rsidR="00D7719F" w:rsidRPr="00B749C3" w:rsidRDefault="00D7719F" w:rsidP="00FD5979">
            <w:pPr>
              <w:rPr>
                <w:rFonts w:ascii="Segoe Print" w:eastAsia="Comfortaa" w:hAnsi="Segoe Print"/>
              </w:rPr>
            </w:pPr>
            <w:r w:rsidRPr="00B749C3">
              <w:rPr>
                <w:rFonts w:ascii="Segoe Print" w:eastAsia="Comfortaa" w:hAnsi="Segoe Print"/>
              </w:rPr>
              <w:t>Die Kälber werden bis zum Alter von sechs Wochen ohne Betäubung enthornt.</w:t>
            </w:r>
          </w:p>
        </w:tc>
        <w:tc>
          <w:tcPr>
            <w:tcW w:w="4470" w:type="dxa"/>
            <w:shd w:val="clear" w:color="auto" w:fill="auto"/>
            <w:tcMar>
              <w:top w:w="100" w:type="dxa"/>
              <w:left w:w="100" w:type="dxa"/>
              <w:bottom w:w="100" w:type="dxa"/>
              <w:right w:w="100" w:type="dxa"/>
            </w:tcMar>
          </w:tcPr>
          <w:p w14:paraId="189D8048" w14:textId="77777777" w:rsidR="00D7719F" w:rsidRPr="00B749C3" w:rsidRDefault="00D7719F" w:rsidP="00FD5979">
            <w:pPr>
              <w:rPr>
                <w:rFonts w:ascii="Segoe Print" w:eastAsia="Comfortaa" w:hAnsi="Segoe Print"/>
                <w:b/>
              </w:rPr>
            </w:pPr>
            <w:r w:rsidRPr="00B749C3">
              <w:rPr>
                <w:rFonts w:ascii="Segoe Print" w:eastAsia="Comfortaa" w:hAnsi="Segoe Print"/>
                <w:b/>
              </w:rPr>
              <w:t>Beschäftigung</w:t>
            </w:r>
          </w:p>
          <w:p w14:paraId="3ABA84F1" w14:textId="77777777" w:rsidR="009339DC" w:rsidRPr="009339DC" w:rsidRDefault="009339DC" w:rsidP="009339DC">
            <w:pPr>
              <w:rPr>
                <w:rFonts w:ascii="Segoe Print" w:eastAsia="Comfortaa" w:hAnsi="Segoe Print"/>
              </w:rPr>
            </w:pPr>
            <w:r w:rsidRPr="009339DC">
              <w:rPr>
                <w:rFonts w:ascii="Segoe Print" w:eastAsia="Comfortaa" w:hAnsi="Segoe Print"/>
              </w:rPr>
              <w:t xml:space="preserve">Es ist zwar empfohlen, dass die Tiere in den Ställen Stroh oder anderes Beschäftigungsmaterial haben und auch Auslauf nach draußen, aber in der Praxis ist es oft nicht der Fall. </w:t>
            </w:r>
            <w:bookmarkStart w:id="1" w:name="_Hlk27130747"/>
            <w:r w:rsidRPr="009339DC">
              <w:rPr>
                <w:rFonts w:ascii="Segoe Print" w:eastAsia="Comfortaa" w:hAnsi="Segoe Print"/>
              </w:rPr>
              <w:t xml:space="preserve">Viele </w:t>
            </w:r>
            <w:bookmarkEnd w:id="1"/>
            <w:r w:rsidRPr="009339DC">
              <w:rPr>
                <w:rFonts w:ascii="Segoe Print" w:eastAsia="Comfortaa" w:hAnsi="Segoe Print"/>
              </w:rPr>
              <w:t>Tiere sehen kein Tageslicht.</w:t>
            </w:r>
          </w:p>
          <w:p w14:paraId="6D4F00ED" w14:textId="56CE12F7" w:rsidR="00D7719F" w:rsidRPr="00B749C3" w:rsidRDefault="00D7719F" w:rsidP="00FD5979">
            <w:pPr>
              <w:rPr>
                <w:rFonts w:ascii="Segoe Print" w:eastAsia="Comfortaa" w:hAnsi="Segoe Print"/>
              </w:rPr>
            </w:pPr>
          </w:p>
        </w:tc>
      </w:tr>
      <w:tr w:rsidR="00D7719F" w:rsidRPr="00B749C3" w14:paraId="65A4DB9D" w14:textId="77777777" w:rsidTr="00FD5979">
        <w:trPr>
          <w:trHeight w:val="3300"/>
        </w:trPr>
        <w:tc>
          <w:tcPr>
            <w:tcW w:w="6015" w:type="dxa"/>
            <w:shd w:val="clear" w:color="auto" w:fill="auto"/>
            <w:tcMar>
              <w:top w:w="100" w:type="dxa"/>
              <w:left w:w="100" w:type="dxa"/>
              <w:bottom w:w="100" w:type="dxa"/>
              <w:right w:w="100" w:type="dxa"/>
            </w:tcMar>
          </w:tcPr>
          <w:p w14:paraId="54127E68" w14:textId="77777777" w:rsidR="00D7719F" w:rsidRPr="009339DC" w:rsidRDefault="00D7719F" w:rsidP="00FD5979">
            <w:pPr>
              <w:rPr>
                <w:rFonts w:ascii="Segoe Print" w:eastAsia="Comfortaa" w:hAnsi="Segoe Print"/>
                <w:b/>
              </w:rPr>
            </w:pPr>
            <w:r w:rsidRPr="009339DC">
              <w:rPr>
                <w:rFonts w:ascii="Segoe Print" w:eastAsia="Comfortaa" w:hAnsi="Segoe Print"/>
                <w:b/>
              </w:rPr>
              <w:t>Nachwuchs</w:t>
            </w:r>
          </w:p>
          <w:p w14:paraId="5B4F65F9" w14:textId="7F5A08C4" w:rsidR="00D7719F" w:rsidRPr="009339DC" w:rsidRDefault="009339DC" w:rsidP="00FD5979">
            <w:pPr>
              <w:rPr>
                <w:rFonts w:ascii="Segoe Print" w:eastAsia="Comfortaa" w:hAnsi="Segoe Print"/>
              </w:rPr>
            </w:pPr>
            <w:r w:rsidRPr="009339DC">
              <w:rPr>
                <w:rFonts w:ascii="Segoe Print" w:eastAsia="Comfortaa" w:hAnsi="Segoe Print"/>
              </w:rPr>
              <w:t>Bei Rindern, die für die Fleischproduktion vorgesehen sind, bleiben die Kälber etwa sechs Monate bei der Mutter. Bei Milchkühen werden die Kälber direkt nach der Geburt von der Mutter getrennt, damit die gesamte Milch verkauft werden kann</w:t>
            </w:r>
            <w:r w:rsidR="00FB2CC7">
              <w:rPr>
                <w:rFonts w:ascii="Segoe Print" w:eastAsia="Comfortaa" w:hAnsi="Segoe Print"/>
              </w:rPr>
              <w:t>.</w:t>
            </w:r>
          </w:p>
        </w:tc>
        <w:tc>
          <w:tcPr>
            <w:tcW w:w="4650" w:type="dxa"/>
            <w:vMerge/>
            <w:shd w:val="clear" w:color="auto" w:fill="auto"/>
            <w:tcMar>
              <w:top w:w="100" w:type="dxa"/>
              <w:left w:w="100" w:type="dxa"/>
              <w:bottom w:w="100" w:type="dxa"/>
              <w:right w:w="100" w:type="dxa"/>
            </w:tcMar>
          </w:tcPr>
          <w:p w14:paraId="1007DC46" w14:textId="77777777" w:rsidR="00D7719F" w:rsidRPr="00B749C3" w:rsidRDefault="00D7719F" w:rsidP="00FD5979">
            <w:pPr>
              <w:rPr>
                <w:rFonts w:ascii="Segoe Print" w:eastAsia="Comfortaa" w:hAnsi="Segoe Print"/>
              </w:rPr>
            </w:pPr>
          </w:p>
        </w:tc>
        <w:tc>
          <w:tcPr>
            <w:tcW w:w="4470" w:type="dxa"/>
            <w:shd w:val="clear" w:color="auto" w:fill="auto"/>
            <w:tcMar>
              <w:top w:w="100" w:type="dxa"/>
              <w:left w:w="100" w:type="dxa"/>
              <w:bottom w:w="100" w:type="dxa"/>
              <w:right w:w="100" w:type="dxa"/>
            </w:tcMar>
          </w:tcPr>
          <w:p w14:paraId="189A229A" w14:textId="77777777" w:rsidR="00D7719F" w:rsidRPr="00B749C3" w:rsidRDefault="00D7719F" w:rsidP="00FD5979">
            <w:pPr>
              <w:widowControl w:val="0"/>
              <w:rPr>
                <w:rFonts w:ascii="Segoe Print" w:eastAsia="Comfortaa" w:hAnsi="Segoe Print"/>
                <w:b/>
              </w:rPr>
            </w:pPr>
            <w:r w:rsidRPr="00B749C3">
              <w:rPr>
                <w:rFonts w:ascii="Segoe Print" w:eastAsia="Comfortaa" w:hAnsi="Segoe Print"/>
                <w:b/>
              </w:rPr>
              <w:t>Ernährung</w:t>
            </w:r>
          </w:p>
          <w:p w14:paraId="442BF6B8" w14:textId="3C0F54D1" w:rsidR="00D7719F" w:rsidRPr="00FB2CC7" w:rsidRDefault="009339DC" w:rsidP="00FB2CC7">
            <w:pPr>
              <w:rPr>
                <w:rFonts w:ascii="Segoe Print" w:hAnsi="Segoe Print"/>
              </w:rPr>
            </w:pPr>
            <w:r w:rsidRPr="009339DC">
              <w:rPr>
                <w:rFonts w:ascii="Segoe Print" w:eastAsia="Comfortaa" w:hAnsi="Segoe Print"/>
              </w:rPr>
              <w:t xml:space="preserve">Als Futter gibt es meistens </w:t>
            </w:r>
            <w:r w:rsidRPr="009339DC">
              <w:rPr>
                <w:rFonts w:ascii="Segoe Print" w:hAnsi="Segoe Print"/>
              </w:rPr>
              <w:t xml:space="preserve">eine Mischung aus natürlichem Grundfutter (Mais- und Grassillage, Weidefutter, Heu) und trockenem Kraftfutter. </w:t>
            </w:r>
          </w:p>
        </w:tc>
      </w:tr>
    </w:tbl>
    <w:p w14:paraId="50BF5CD9" w14:textId="77777777" w:rsidR="00D7719F" w:rsidRPr="00B749C3" w:rsidRDefault="00D7719F" w:rsidP="00D7719F">
      <w:pPr>
        <w:rPr>
          <w:rFonts w:ascii="Segoe Print" w:hAnsi="Segoe Print"/>
        </w:rPr>
      </w:pPr>
    </w:p>
    <w:p w14:paraId="3C59B6D8" w14:textId="2C568E96" w:rsidR="00D7719F" w:rsidRPr="00D7719F" w:rsidRDefault="00D7719F" w:rsidP="00D7719F">
      <w:pPr>
        <w:rPr>
          <w:rFonts w:eastAsia="Comfortaa"/>
        </w:rPr>
      </w:pPr>
      <w:r w:rsidRPr="000D728D">
        <w:rPr>
          <w:rFonts w:eastAsia="Comfortaa"/>
          <w:b/>
          <w:sz w:val="24"/>
        </w:rPr>
        <w:lastRenderedPageBreak/>
        <w:t>Beispiellösung: ökologische Rinderhaltung</w:t>
      </w:r>
    </w:p>
    <w:p w14:paraId="58C85D6D" w14:textId="0FA8EAB6" w:rsidR="00D7719F" w:rsidRPr="00AF6435" w:rsidRDefault="005401BA" w:rsidP="00D7719F">
      <w:pPr>
        <w:rPr>
          <w:rFonts w:eastAsia="Comfortaa"/>
        </w:rPr>
      </w:pPr>
      <w:r>
        <w:rPr>
          <w:rFonts w:eastAsia="Comfortaa"/>
          <w:b/>
          <w:noProof/>
          <w:sz w:val="24"/>
        </w:rPr>
        <w:pict w14:anchorId="3541A781">
          <v:shape id="_x0000_s1027" type="#_x0000_t202" style="position:absolute;margin-left:786.8pt;margin-top:10.35pt;width:26.2pt;height:399.3pt;z-index:251658240" filled="f" stroked="f">
            <v:textbox style="layout-flow:vertical">
              <w:txbxContent>
                <w:p w14:paraId="562CF916" w14:textId="4D90E21E" w:rsidR="0078731E" w:rsidRPr="00803A6B" w:rsidRDefault="0078731E" w:rsidP="0078731E">
                  <w:pPr>
                    <w:rPr>
                      <w:sz w:val="16"/>
                    </w:rPr>
                  </w:pPr>
                  <w:r w:rsidRPr="00803A6B">
                    <w:rPr>
                      <w:sz w:val="16"/>
                      <w:lang w:val="en-US"/>
                    </w:rPr>
                    <w:t>Quelle</w:t>
                  </w:r>
                  <w:r>
                    <w:rPr>
                      <w:sz w:val="16"/>
                      <w:lang w:val="en-US"/>
                    </w:rPr>
                    <w:t xml:space="preserve"> Bild</w:t>
                  </w:r>
                  <w:r w:rsidRPr="00803A6B">
                    <w:rPr>
                      <w:sz w:val="16"/>
                      <w:lang w:val="en-US"/>
                    </w:rPr>
                    <w:t>: imago</w:t>
                  </w:r>
                  <w:r>
                    <w:rPr>
                      <w:sz w:val="16"/>
                      <w:lang w:val="en-US"/>
                    </w:rPr>
                    <w:t xml:space="preserve"> </w:t>
                  </w:r>
                  <w:r w:rsidRPr="00803A6B">
                    <w:rPr>
                      <w:sz w:val="16"/>
                      <w:lang w:val="en-US"/>
                    </w:rPr>
                    <w:t xml:space="preserve">/ </w:t>
                  </w:r>
                  <w:r w:rsidRPr="0078731E">
                    <w:rPr>
                      <w:sz w:val="16"/>
                      <w:lang w:val="en-US"/>
                    </w:rPr>
                    <w:t>McPHOTO</w:t>
                  </w:r>
                </w:p>
              </w:txbxContent>
            </v:textbox>
          </v:shape>
        </w:pict>
      </w:r>
    </w:p>
    <w:tbl>
      <w:tblPr>
        <w:tblW w:w="151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0"/>
        <w:gridCol w:w="4995"/>
        <w:gridCol w:w="4470"/>
      </w:tblGrid>
      <w:tr w:rsidR="00D7719F" w:rsidRPr="00AF6435" w14:paraId="69CBFAE6" w14:textId="77777777" w:rsidTr="00B749C3">
        <w:trPr>
          <w:trHeight w:val="2940"/>
        </w:trPr>
        <w:tc>
          <w:tcPr>
            <w:tcW w:w="5670" w:type="dxa"/>
            <w:shd w:val="clear" w:color="auto" w:fill="auto"/>
            <w:tcMar>
              <w:top w:w="100" w:type="dxa"/>
              <w:left w:w="100" w:type="dxa"/>
              <w:bottom w:w="100" w:type="dxa"/>
              <w:right w:w="100" w:type="dxa"/>
            </w:tcMar>
          </w:tcPr>
          <w:p w14:paraId="19B4FA16" w14:textId="77777777" w:rsidR="00D7719F" w:rsidRPr="00B749C3" w:rsidRDefault="00D7719F" w:rsidP="00FD5979">
            <w:pPr>
              <w:rPr>
                <w:rFonts w:ascii="Segoe Print" w:eastAsia="Comfortaa" w:hAnsi="Segoe Print"/>
                <w:b/>
              </w:rPr>
            </w:pPr>
            <w:r w:rsidRPr="00B749C3">
              <w:rPr>
                <w:rFonts w:ascii="Segoe Print" w:eastAsia="Comfortaa" w:hAnsi="Segoe Print"/>
                <w:b/>
              </w:rPr>
              <w:t>Wie sieht der Lebensraum der Tiere aus?</w:t>
            </w:r>
          </w:p>
          <w:p w14:paraId="4EEAEF83" w14:textId="1BA1CD2D" w:rsidR="00D7719F" w:rsidRPr="00B749C3" w:rsidRDefault="006F52D9" w:rsidP="00FD5979">
            <w:pPr>
              <w:rPr>
                <w:rFonts w:ascii="Segoe Print" w:eastAsia="Comfortaa" w:hAnsi="Segoe Print"/>
              </w:rPr>
            </w:pPr>
            <w:r w:rsidRPr="006F52D9">
              <w:rPr>
                <w:rFonts w:ascii="Segoe Print" w:eastAsia="Comfortaa" w:hAnsi="Segoe Print"/>
              </w:rPr>
              <w:t xml:space="preserve">In der ökologischen Produktion haben die Rinder sowohl Platz im Stall, als auch im Freien. Eine Milchkuh hat eine Fläche von mindestens 6 m² im Stall und 4,5 m² draußen. Bei </w:t>
            </w:r>
            <w:r w:rsidRPr="006F52D9">
              <w:rPr>
                <w:rFonts w:ascii="Segoe Print" w:hAnsi="Segoe Print"/>
              </w:rPr>
              <w:t>Mast- und Zuchtrindern liegt die Gesamtfläche – je nach Gewicht des Tieres – bei 1,5 bis 5 m² Stallfläche plus 1,1 bis 3,7 m² Außenfläche.</w:t>
            </w:r>
          </w:p>
        </w:tc>
        <w:tc>
          <w:tcPr>
            <w:tcW w:w="4995" w:type="dxa"/>
            <w:vMerge w:val="restart"/>
            <w:shd w:val="clear" w:color="auto" w:fill="auto"/>
            <w:tcMar>
              <w:top w:w="100" w:type="dxa"/>
              <w:left w:w="100" w:type="dxa"/>
              <w:bottom w:w="100" w:type="dxa"/>
              <w:right w:w="100" w:type="dxa"/>
            </w:tcMar>
          </w:tcPr>
          <w:p w14:paraId="206E758F" w14:textId="752EE644" w:rsidR="00B749C3" w:rsidRDefault="00D875A8" w:rsidP="00FD5979">
            <w:pPr>
              <w:rPr>
                <w:rFonts w:ascii="Segoe Print" w:eastAsia="Comfortaa" w:hAnsi="Segoe Print"/>
                <w:b/>
              </w:rPr>
            </w:pPr>
            <w:r>
              <w:rPr>
                <w:rFonts w:ascii="Segoe Print" w:eastAsia="Comfortaa" w:hAnsi="Segoe Print"/>
                <w:noProof/>
              </w:rPr>
              <w:drawing>
                <wp:inline distT="0" distB="0" distL="0" distR="0" wp14:anchorId="2029FECB" wp14:editId="07098470">
                  <wp:extent cx="3034098" cy="202882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33735\Downloads\COLOURBOX29319427.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034098" cy="2028825"/>
                          </a:xfrm>
                          <a:prstGeom prst="rect">
                            <a:avLst/>
                          </a:prstGeom>
                          <a:noFill/>
                          <a:ln>
                            <a:noFill/>
                          </a:ln>
                        </pic:spPr>
                      </pic:pic>
                    </a:graphicData>
                  </a:graphic>
                </wp:inline>
              </w:drawing>
            </w:r>
          </w:p>
          <w:p w14:paraId="05AC7A41" w14:textId="3335BB74" w:rsidR="00D7719F" w:rsidRPr="00B749C3" w:rsidRDefault="00FB2CC7" w:rsidP="00FD5979">
            <w:pPr>
              <w:rPr>
                <w:rFonts w:ascii="Segoe Print" w:eastAsia="Comfortaa" w:hAnsi="Segoe Print"/>
              </w:rPr>
            </w:pPr>
            <w:r>
              <w:rPr>
                <w:rFonts w:ascii="Segoe Print" w:eastAsia="Comfortaa" w:hAnsi="Segoe Print"/>
                <w:b/>
              </w:rPr>
              <w:br/>
            </w:r>
            <w:r w:rsidR="00D7719F" w:rsidRPr="00B749C3">
              <w:rPr>
                <w:rFonts w:ascii="Segoe Print" w:eastAsia="Comfortaa" w:hAnsi="Segoe Print"/>
                <w:b/>
              </w:rPr>
              <w:t>Sonstiges</w:t>
            </w:r>
          </w:p>
          <w:p w14:paraId="44DAB441" w14:textId="51FC686B" w:rsidR="00D7719F" w:rsidRPr="00FB2CC7" w:rsidRDefault="00FB2CC7" w:rsidP="00FD5979">
            <w:pPr>
              <w:rPr>
                <w:rFonts w:ascii="Segoe Print" w:eastAsia="Comfortaa" w:hAnsi="Segoe Print"/>
                <w:b/>
                <w:u w:val="single"/>
              </w:rPr>
            </w:pPr>
            <w:r w:rsidRPr="00FB2CC7">
              <w:rPr>
                <w:rFonts w:ascii="Segoe Print" w:eastAsia="Comfortaa" w:hAnsi="Segoe Print"/>
              </w:rPr>
              <w:t>Die Tiere behalten ihre Hörner; nur im Ausnahmefall (z. B. bei Verletzungen) wird von einem Tierarzt mit Betäubung und Gabe von Schmerzmitteln eine Enthornung durchgeführt.</w:t>
            </w:r>
          </w:p>
        </w:tc>
        <w:tc>
          <w:tcPr>
            <w:tcW w:w="4470" w:type="dxa"/>
            <w:shd w:val="clear" w:color="auto" w:fill="auto"/>
            <w:tcMar>
              <w:top w:w="100" w:type="dxa"/>
              <w:left w:w="100" w:type="dxa"/>
              <w:bottom w:w="100" w:type="dxa"/>
              <w:right w:w="100" w:type="dxa"/>
            </w:tcMar>
          </w:tcPr>
          <w:p w14:paraId="1541F4A3" w14:textId="77777777" w:rsidR="00D7719F" w:rsidRPr="00B749C3" w:rsidRDefault="00D7719F" w:rsidP="00FD5979">
            <w:pPr>
              <w:rPr>
                <w:rFonts w:ascii="Segoe Print" w:eastAsia="Comfortaa" w:hAnsi="Segoe Print"/>
                <w:b/>
              </w:rPr>
            </w:pPr>
            <w:r w:rsidRPr="00B749C3">
              <w:rPr>
                <w:rFonts w:ascii="Segoe Print" w:eastAsia="Comfortaa" w:hAnsi="Segoe Print"/>
                <w:b/>
              </w:rPr>
              <w:t>Beschäftigung</w:t>
            </w:r>
          </w:p>
          <w:p w14:paraId="1E52CE95" w14:textId="4ADF9B47" w:rsidR="00D7719F" w:rsidRPr="00B749C3" w:rsidRDefault="00D7719F" w:rsidP="00FD5979">
            <w:pPr>
              <w:rPr>
                <w:rFonts w:ascii="Segoe Print" w:eastAsia="Comfortaa" w:hAnsi="Segoe Print"/>
              </w:rPr>
            </w:pPr>
            <w:r w:rsidRPr="00B749C3">
              <w:rPr>
                <w:rFonts w:ascii="Segoe Print" w:eastAsia="Comfortaa" w:hAnsi="Segoe Print"/>
              </w:rPr>
              <w:t>Stroh und Beschäftigungsmaterial sind vorgeschrieben</w:t>
            </w:r>
            <w:r w:rsidR="00FB2CC7">
              <w:rPr>
                <w:rFonts w:ascii="Segoe Print" w:eastAsia="Comfortaa" w:hAnsi="Segoe Print"/>
              </w:rPr>
              <w:t xml:space="preserve"> und</w:t>
            </w:r>
            <w:r w:rsidRPr="00B749C3">
              <w:rPr>
                <w:rFonts w:ascii="Segoe Print" w:eastAsia="Comfortaa" w:hAnsi="Segoe Print"/>
              </w:rPr>
              <w:t xml:space="preserve"> </w:t>
            </w:r>
            <w:r w:rsidR="00FB2CC7">
              <w:rPr>
                <w:rFonts w:ascii="Segoe Print" w:eastAsia="Comfortaa" w:hAnsi="Segoe Print"/>
              </w:rPr>
              <w:t xml:space="preserve">auch </w:t>
            </w:r>
            <w:r w:rsidRPr="00B749C3">
              <w:rPr>
                <w:rFonts w:ascii="Segoe Print" w:eastAsia="Comfortaa" w:hAnsi="Segoe Print"/>
              </w:rPr>
              <w:t>die ständige Möglichkeit zum Auslauf ins Freie.</w:t>
            </w:r>
          </w:p>
        </w:tc>
      </w:tr>
      <w:tr w:rsidR="00D7719F" w:rsidRPr="00AF6435" w14:paraId="0001E5DC" w14:textId="77777777" w:rsidTr="00B749C3">
        <w:trPr>
          <w:trHeight w:val="3300"/>
        </w:trPr>
        <w:tc>
          <w:tcPr>
            <w:tcW w:w="5670" w:type="dxa"/>
            <w:shd w:val="clear" w:color="auto" w:fill="auto"/>
            <w:tcMar>
              <w:top w:w="100" w:type="dxa"/>
              <w:left w:w="100" w:type="dxa"/>
              <w:bottom w:w="100" w:type="dxa"/>
              <w:right w:w="100" w:type="dxa"/>
            </w:tcMar>
          </w:tcPr>
          <w:p w14:paraId="5165426A" w14:textId="77777777" w:rsidR="00D7719F" w:rsidRPr="00B749C3" w:rsidRDefault="00D7719F" w:rsidP="00FD5979">
            <w:pPr>
              <w:rPr>
                <w:rFonts w:ascii="Segoe Print" w:eastAsia="Comfortaa" w:hAnsi="Segoe Print"/>
                <w:b/>
              </w:rPr>
            </w:pPr>
            <w:r w:rsidRPr="00B749C3">
              <w:rPr>
                <w:rFonts w:ascii="Segoe Print" w:eastAsia="Comfortaa" w:hAnsi="Segoe Print"/>
                <w:b/>
              </w:rPr>
              <w:t>Nachwuchs</w:t>
            </w:r>
          </w:p>
          <w:p w14:paraId="209926E9" w14:textId="2222747D" w:rsidR="00D7719F" w:rsidRPr="00B749C3" w:rsidRDefault="00FB2CC7" w:rsidP="00FD5979">
            <w:pPr>
              <w:rPr>
                <w:rFonts w:ascii="Segoe Print" w:eastAsia="Comfortaa" w:hAnsi="Segoe Print"/>
              </w:rPr>
            </w:pPr>
            <w:r w:rsidRPr="00FB2CC7">
              <w:rPr>
                <w:rFonts w:ascii="Segoe Print" w:eastAsia="Comfortaa" w:hAnsi="Segoe Print"/>
              </w:rPr>
              <w:t>Bei Rindern, die für die Fleischproduktion vorgesehen sind, bleiben die Kälber etwa 10 Monate bei der Mutter. Bei Milchkühen werden die Kälber nach einigen Tagen von der Mutter getrennt. Eine Ausnahme ist die sogenannte „muttergebundene Kälberzucht“. Hier bleiben die Kälber nach der Geburt bis zu drei Monate bei der Mutter, die nur so viel gemolken wird, dass sie ihr Kalb noch versorgen kann</w:t>
            </w:r>
            <w:r w:rsidR="00964D63">
              <w:rPr>
                <w:rFonts w:ascii="Segoe Print" w:eastAsia="Comfortaa" w:hAnsi="Segoe Print"/>
              </w:rPr>
              <w:t>.</w:t>
            </w:r>
          </w:p>
        </w:tc>
        <w:tc>
          <w:tcPr>
            <w:tcW w:w="4995" w:type="dxa"/>
            <w:vMerge/>
            <w:shd w:val="clear" w:color="auto" w:fill="auto"/>
            <w:tcMar>
              <w:top w:w="100" w:type="dxa"/>
              <w:left w:w="100" w:type="dxa"/>
              <w:bottom w:w="100" w:type="dxa"/>
              <w:right w:w="100" w:type="dxa"/>
            </w:tcMar>
          </w:tcPr>
          <w:p w14:paraId="2E768885" w14:textId="77777777" w:rsidR="00D7719F" w:rsidRPr="00B749C3" w:rsidRDefault="00D7719F" w:rsidP="00FD5979">
            <w:pPr>
              <w:rPr>
                <w:rFonts w:ascii="Segoe Print" w:eastAsia="Comfortaa" w:hAnsi="Segoe Print"/>
                <w:b/>
                <w:u w:val="single"/>
              </w:rPr>
            </w:pPr>
          </w:p>
        </w:tc>
        <w:tc>
          <w:tcPr>
            <w:tcW w:w="4470" w:type="dxa"/>
            <w:shd w:val="clear" w:color="auto" w:fill="auto"/>
            <w:tcMar>
              <w:top w:w="100" w:type="dxa"/>
              <w:left w:w="100" w:type="dxa"/>
              <w:bottom w:w="100" w:type="dxa"/>
              <w:right w:w="100" w:type="dxa"/>
            </w:tcMar>
          </w:tcPr>
          <w:p w14:paraId="146021EC" w14:textId="77777777" w:rsidR="00D7719F" w:rsidRPr="00B749C3" w:rsidRDefault="00D7719F" w:rsidP="00FD5979">
            <w:pPr>
              <w:widowControl w:val="0"/>
              <w:rPr>
                <w:rFonts w:ascii="Segoe Print" w:eastAsia="Comfortaa" w:hAnsi="Segoe Print"/>
                <w:b/>
              </w:rPr>
            </w:pPr>
            <w:r w:rsidRPr="00B749C3">
              <w:rPr>
                <w:rFonts w:ascii="Segoe Print" w:eastAsia="Comfortaa" w:hAnsi="Segoe Print"/>
                <w:b/>
              </w:rPr>
              <w:t>Ernährung</w:t>
            </w:r>
          </w:p>
          <w:p w14:paraId="470218C6" w14:textId="77777777" w:rsidR="00D7719F" w:rsidRPr="00B749C3" w:rsidRDefault="00D7719F" w:rsidP="00FD5979">
            <w:pPr>
              <w:rPr>
                <w:rFonts w:ascii="Segoe Print" w:eastAsia="Comfortaa" w:hAnsi="Segoe Print"/>
              </w:rPr>
            </w:pPr>
            <w:r w:rsidRPr="00B749C3">
              <w:rPr>
                <w:rFonts w:ascii="Segoe Print" w:eastAsia="Comfortaa" w:hAnsi="Segoe Print"/>
              </w:rPr>
              <w:t>Über die Hälfte des Futters soll aus dem eigenen Betrieb oder der Region kommen und möglichst frisch sein. Das Futter selbst muss auch ökologisch angebaut werden, also z. B. ohne Gentechnik.</w:t>
            </w:r>
          </w:p>
          <w:p w14:paraId="367D4D0E" w14:textId="77777777" w:rsidR="00D7719F" w:rsidRPr="00B749C3" w:rsidRDefault="00D7719F" w:rsidP="00FD5979">
            <w:pPr>
              <w:widowControl w:val="0"/>
              <w:rPr>
                <w:rFonts w:ascii="Segoe Print" w:eastAsia="Comfortaa" w:hAnsi="Segoe Print"/>
              </w:rPr>
            </w:pPr>
          </w:p>
        </w:tc>
      </w:tr>
    </w:tbl>
    <w:p w14:paraId="707E0925" w14:textId="1EDBB727" w:rsidR="00FB2CC7" w:rsidRDefault="00FB2CC7">
      <w:pPr>
        <w:rPr>
          <w:rFonts w:eastAsia="Comfortaa"/>
          <w:b/>
          <w:sz w:val="24"/>
        </w:rPr>
      </w:pPr>
    </w:p>
    <w:p w14:paraId="5BB9ACAA" w14:textId="7F65691A" w:rsidR="00D7719F" w:rsidRPr="00D7719F" w:rsidRDefault="00D7719F" w:rsidP="00D7719F">
      <w:pPr>
        <w:rPr>
          <w:rFonts w:eastAsia="Comfortaa"/>
        </w:rPr>
      </w:pPr>
      <w:r w:rsidRPr="00017FBA">
        <w:rPr>
          <w:rFonts w:eastAsia="Comfortaa"/>
          <w:b/>
          <w:sz w:val="24"/>
        </w:rPr>
        <w:lastRenderedPageBreak/>
        <w:t xml:space="preserve">Beispiellösung: </w:t>
      </w:r>
      <w:bookmarkStart w:id="2" w:name="_Hlk6404006"/>
      <w:r w:rsidRPr="00017FBA">
        <w:rPr>
          <w:rFonts w:eastAsia="Comfortaa"/>
          <w:b/>
          <w:sz w:val="24"/>
        </w:rPr>
        <w:t>Rinderhaltung</w:t>
      </w:r>
      <w:r>
        <w:rPr>
          <w:rFonts w:eastAsia="Comfortaa"/>
          <w:b/>
          <w:sz w:val="24"/>
        </w:rPr>
        <w:t xml:space="preserve"> mit </w:t>
      </w:r>
      <w:r w:rsidRPr="00017FBA">
        <w:rPr>
          <w:rFonts w:eastAsia="Comfortaa"/>
          <w:b/>
          <w:sz w:val="24"/>
        </w:rPr>
        <w:t>Neuland</w:t>
      </w:r>
      <w:r>
        <w:rPr>
          <w:rFonts w:eastAsia="Comfortaa"/>
          <w:b/>
          <w:sz w:val="24"/>
        </w:rPr>
        <w:t>-Siegel</w:t>
      </w:r>
      <w:bookmarkEnd w:id="2"/>
    </w:p>
    <w:p w14:paraId="7D21E95E" w14:textId="7A3C5A83" w:rsidR="00D7719F" w:rsidRPr="00AF6435" w:rsidRDefault="005401BA" w:rsidP="00D7719F">
      <w:pPr>
        <w:rPr>
          <w:rFonts w:eastAsia="Comfortaa"/>
        </w:rPr>
      </w:pPr>
      <w:r>
        <w:rPr>
          <w:rFonts w:ascii="Segoe Print" w:eastAsia="Comfortaa" w:hAnsi="Segoe Print"/>
          <w:b/>
          <w:noProof/>
        </w:rPr>
        <w:pict w14:anchorId="3541A781">
          <v:shape id="_x0000_s1029" type="#_x0000_t202" style="position:absolute;margin-left:786.8pt;margin-top:10.8pt;width:26.2pt;height:399.3pt;z-index:251660288" filled="f" stroked="f">
            <v:textbox style="layout-flow:vertical">
              <w:txbxContent>
                <w:p w14:paraId="6DFC8FFB" w14:textId="16F0671E" w:rsidR="0078731E" w:rsidRPr="00803A6B" w:rsidRDefault="0078731E" w:rsidP="0078731E">
                  <w:pPr>
                    <w:rPr>
                      <w:sz w:val="16"/>
                    </w:rPr>
                  </w:pPr>
                  <w:r w:rsidRPr="00803A6B">
                    <w:rPr>
                      <w:sz w:val="16"/>
                      <w:lang w:val="en-US"/>
                    </w:rPr>
                    <w:t>Quelle</w:t>
                  </w:r>
                  <w:r>
                    <w:rPr>
                      <w:sz w:val="16"/>
                      <w:lang w:val="en-US"/>
                    </w:rPr>
                    <w:t xml:space="preserve"> Bild</w:t>
                  </w:r>
                  <w:r w:rsidRPr="00803A6B">
                    <w:rPr>
                      <w:sz w:val="16"/>
                      <w:lang w:val="en-US"/>
                    </w:rPr>
                    <w:t xml:space="preserve">: </w:t>
                  </w:r>
                  <w:r>
                    <w:rPr>
                      <w:sz w:val="16"/>
                      <w:lang w:val="en-US"/>
                    </w:rPr>
                    <w:t>colourbox</w:t>
                  </w:r>
                  <w:r w:rsidRPr="00803A6B">
                    <w:rPr>
                      <w:sz w:val="16"/>
                      <w:lang w:val="en-US"/>
                    </w:rPr>
                    <w:t xml:space="preserve"> </w:t>
                  </w:r>
                </w:p>
              </w:txbxContent>
            </v:textbox>
          </v:shape>
        </w:pict>
      </w:r>
    </w:p>
    <w:tbl>
      <w:tblPr>
        <w:tblW w:w="151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0"/>
        <w:gridCol w:w="4995"/>
        <w:gridCol w:w="4470"/>
      </w:tblGrid>
      <w:tr w:rsidR="00D7719F" w:rsidRPr="00AF6435" w14:paraId="0DA6B66A" w14:textId="77777777" w:rsidTr="00B749C3">
        <w:trPr>
          <w:trHeight w:val="2940"/>
        </w:trPr>
        <w:tc>
          <w:tcPr>
            <w:tcW w:w="5670" w:type="dxa"/>
            <w:shd w:val="clear" w:color="auto" w:fill="auto"/>
            <w:tcMar>
              <w:top w:w="100" w:type="dxa"/>
              <w:left w:w="100" w:type="dxa"/>
              <w:bottom w:w="100" w:type="dxa"/>
              <w:right w:w="100" w:type="dxa"/>
            </w:tcMar>
          </w:tcPr>
          <w:p w14:paraId="1902C5C5" w14:textId="77777777" w:rsidR="00D7719F" w:rsidRPr="00B749C3" w:rsidRDefault="00D7719F" w:rsidP="00FD5979">
            <w:pPr>
              <w:rPr>
                <w:rFonts w:ascii="Segoe Print" w:eastAsia="Comfortaa" w:hAnsi="Segoe Print"/>
                <w:b/>
              </w:rPr>
            </w:pPr>
            <w:r w:rsidRPr="00B749C3">
              <w:rPr>
                <w:rFonts w:ascii="Segoe Print" w:eastAsia="Comfortaa" w:hAnsi="Segoe Print"/>
                <w:b/>
              </w:rPr>
              <w:t>Wie sieht der Lebensraum der Tiere aus?</w:t>
            </w:r>
          </w:p>
          <w:p w14:paraId="1A69CB8B" w14:textId="01136B61" w:rsidR="00B749C3" w:rsidRPr="009847AA" w:rsidRDefault="009847AA" w:rsidP="00B749C3">
            <w:pPr>
              <w:rPr>
                <w:rFonts w:ascii="Segoe Print" w:eastAsia="Comfortaa" w:hAnsi="Segoe Print"/>
              </w:rPr>
            </w:pPr>
            <w:r w:rsidRPr="009847AA">
              <w:rPr>
                <w:rFonts w:ascii="Segoe Print" w:eastAsia="Comfortaa" w:hAnsi="Segoe Print"/>
              </w:rPr>
              <w:t>Damit die Produkte das Neuland-Siegel erhalten, müssen die Tiere vorher möglichst artgerecht gehalten worden sein. Das bedeutet beispielsweise, dass in einem Mutterkuhbetrieb maximal 350 Tiere leben dürfen, in einem Mastbetrieb maximal 300 Tiere. Mutterkühe haben eine Stallfläche von mindestens 5 m</w:t>
            </w:r>
            <w:r w:rsidRPr="009847AA">
              <w:rPr>
                <w:rFonts w:ascii="Segoe Print" w:eastAsia="Comfortaa" w:hAnsi="Segoe Print"/>
                <w:vertAlign w:val="superscript"/>
              </w:rPr>
              <w:t>2</w:t>
            </w:r>
            <w:r w:rsidRPr="009847AA">
              <w:rPr>
                <w:rFonts w:ascii="Segoe Print" w:eastAsia="Comfortaa" w:hAnsi="Segoe Print"/>
              </w:rPr>
              <w:t>, Mastrindern, Bullen und Ochsen von mindestens 1 - 1,2 m² pro 100 kg Gewicht.</w:t>
            </w:r>
          </w:p>
        </w:tc>
        <w:tc>
          <w:tcPr>
            <w:tcW w:w="4995" w:type="dxa"/>
            <w:vMerge w:val="restart"/>
            <w:shd w:val="clear" w:color="auto" w:fill="auto"/>
            <w:tcMar>
              <w:top w:w="100" w:type="dxa"/>
              <w:left w:w="100" w:type="dxa"/>
              <w:bottom w:w="100" w:type="dxa"/>
              <w:right w:w="100" w:type="dxa"/>
            </w:tcMar>
          </w:tcPr>
          <w:p w14:paraId="3722F128" w14:textId="212A3AFE" w:rsidR="00B749C3" w:rsidRDefault="00D875A8" w:rsidP="00FD5979">
            <w:pPr>
              <w:rPr>
                <w:rFonts w:ascii="Segoe Print" w:eastAsia="Comfortaa" w:hAnsi="Segoe Print"/>
                <w:b/>
              </w:rPr>
            </w:pPr>
            <w:r>
              <w:rPr>
                <w:rFonts w:ascii="Segoe Print" w:eastAsia="Comfortaa" w:hAnsi="Segoe Print"/>
                <w:noProof/>
              </w:rPr>
              <w:drawing>
                <wp:inline distT="0" distB="0" distL="0" distR="0" wp14:anchorId="70B21EC6" wp14:editId="7C538A09">
                  <wp:extent cx="3038475" cy="2028825"/>
                  <wp:effectExtent l="0" t="0" r="0" b="0"/>
                  <wp:docPr id="7" name="Grafik 7" descr="C:\Users\b33735\Downloads\COLOURBOX29319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33735\Downloads\COLOURBOX293194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8475" cy="2028825"/>
                          </a:xfrm>
                          <a:prstGeom prst="rect">
                            <a:avLst/>
                          </a:prstGeom>
                          <a:noFill/>
                          <a:ln>
                            <a:noFill/>
                          </a:ln>
                        </pic:spPr>
                      </pic:pic>
                    </a:graphicData>
                  </a:graphic>
                </wp:inline>
              </w:drawing>
            </w:r>
          </w:p>
          <w:p w14:paraId="3FC39453" w14:textId="69FA01C6" w:rsidR="00D7719F" w:rsidRPr="00B749C3" w:rsidRDefault="00D7719F" w:rsidP="00FD5979">
            <w:pPr>
              <w:rPr>
                <w:rFonts w:ascii="Segoe Print" w:eastAsia="Comfortaa" w:hAnsi="Segoe Print"/>
              </w:rPr>
            </w:pPr>
            <w:r w:rsidRPr="00B749C3">
              <w:rPr>
                <w:rFonts w:ascii="Segoe Print" w:eastAsia="Comfortaa" w:hAnsi="Segoe Print"/>
                <w:b/>
              </w:rPr>
              <w:t>Sonstiges</w:t>
            </w:r>
          </w:p>
          <w:p w14:paraId="4D1E09DF" w14:textId="6A6494EA" w:rsidR="00D7719F" w:rsidRPr="0049569C" w:rsidRDefault="0049569C" w:rsidP="00FD5979">
            <w:pPr>
              <w:rPr>
                <w:rFonts w:ascii="Segoe Print" w:eastAsia="Comfortaa" w:hAnsi="Segoe Print"/>
                <w:b/>
                <w:u w:val="single"/>
              </w:rPr>
            </w:pPr>
            <w:r w:rsidRPr="0049569C">
              <w:rPr>
                <w:rFonts w:ascii="Segoe Print" w:eastAsia="Comfortaa" w:hAnsi="Segoe Print"/>
              </w:rPr>
              <w:t>Nach der Neuland-Verordnung ist Enthornung nicht erlaubt - es sei denn, ein Tierarzt hält sie für notwendig. Dann muss die Enthornung unter Betäubung durch den Tierarzt durchgeführt werden.</w:t>
            </w:r>
          </w:p>
        </w:tc>
        <w:tc>
          <w:tcPr>
            <w:tcW w:w="4470" w:type="dxa"/>
            <w:shd w:val="clear" w:color="auto" w:fill="auto"/>
            <w:tcMar>
              <w:top w:w="100" w:type="dxa"/>
              <w:left w:w="100" w:type="dxa"/>
              <w:bottom w:w="100" w:type="dxa"/>
              <w:right w:w="100" w:type="dxa"/>
            </w:tcMar>
          </w:tcPr>
          <w:p w14:paraId="146D8210" w14:textId="4B398F54" w:rsidR="00D7719F" w:rsidRPr="00B749C3" w:rsidRDefault="00D7719F" w:rsidP="00FD5979">
            <w:pPr>
              <w:rPr>
                <w:rFonts w:ascii="Segoe Print" w:eastAsia="Comfortaa" w:hAnsi="Segoe Print"/>
                <w:b/>
              </w:rPr>
            </w:pPr>
            <w:r w:rsidRPr="00B749C3">
              <w:rPr>
                <w:rFonts w:ascii="Segoe Print" w:eastAsia="Comfortaa" w:hAnsi="Segoe Print"/>
                <w:b/>
              </w:rPr>
              <w:t>Beschäftigung</w:t>
            </w:r>
          </w:p>
          <w:p w14:paraId="48234F51" w14:textId="554B5DD0" w:rsidR="00D7719F" w:rsidRPr="005401BA" w:rsidRDefault="005401BA" w:rsidP="00FD5979">
            <w:pPr>
              <w:rPr>
                <w:rFonts w:ascii="Segoe Print" w:eastAsia="Comfortaa" w:hAnsi="Segoe Print"/>
              </w:rPr>
            </w:pPr>
            <w:r w:rsidRPr="005401BA">
              <w:rPr>
                <w:rFonts w:ascii="Segoe Print" w:eastAsia="Comfortaa" w:hAnsi="Segoe Print"/>
              </w:rPr>
              <w:t>Im Stall muss der Boden vollständig mit Stroh bedeckt sein. Die Rinder sollen ständigen Auslauf ins Freie haben und mindestens ein Drittel des Jahres auf der Weide verbringen.</w:t>
            </w:r>
          </w:p>
        </w:tc>
      </w:tr>
      <w:tr w:rsidR="00D7719F" w:rsidRPr="00AF6435" w14:paraId="7A071110" w14:textId="77777777" w:rsidTr="00B749C3">
        <w:trPr>
          <w:trHeight w:val="3152"/>
        </w:trPr>
        <w:tc>
          <w:tcPr>
            <w:tcW w:w="5670" w:type="dxa"/>
            <w:shd w:val="clear" w:color="auto" w:fill="auto"/>
            <w:tcMar>
              <w:top w:w="100" w:type="dxa"/>
              <w:left w:w="100" w:type="dxa"/>
              <w:bottom w:w="100" w:type="dxa"/>
              <w:right w:w="100" w:type="dxa"/>
            </w:tcMar>
          </w:tcPr>
          <w:p w14:paraId="4FB0A7C5" w14:textId="77777777" w:rsidR="00D7719F" w:rsidRPr="00B749C3" w:rsidRDefault="00D7719F" w:rsidP="00FD5979">
            <w:pPr>
              <w:rPr>
                <w:rFonts w:ascii="Segoe Print" w:eastAsia="Comfortaa" w:hAnsi="Segoe Print"/>
                <w:b/>
              </w:rPr>
            </w:pPr>
            <w:r w:rsidRPr="00B749C3">
              <w:rPr>
                <w:rFonts w:ascii="Segoe Print" w:eastAsia="Comfortaa" w:hAnsi="Segoe Print"/>
                <w:b/>
              </w:rPr>
              <w:t>Nachwuchs</w:t>
            </w:r>
          </w:p>
          <w:p w14:paraId="4721114C" w14:textId="1404F4EF" w:rsidR="00D7719F" w:rsidRPr="009847AA" w:rsidRDefault="009847AA" w:rsidP="00FD5979">
            <w:pPr>
              <w:rPr>
                <w:rFonts w:ascii="Segoe Print" w:eastAsia="Comfortaa" w:hAnsi="Segoe Print"/>
              </w:rPr>
            </w:pPr>
            <w:r w:rsidRPr="009847AA">
              <w:rPr>
                <w:rFonts w:ascii="Segoe Print" w:eastAsia="Comfortaa" w:hAnsi="Segoe Print"/>
              </w:rPr>
              <w:t>Bei Neuland ist die „muttergebundene Kälberzucht“ vorgeschrieben: Die Kälber bleiben nach der Geburt bis zu drei Monate bei der Mutter, die nur so viel gemolken wird, dass sie ihr Kalb noch versorgen kann.</w:t>
            </w:r>
          </w:p>
        </w:tc>
        <w:tc>
          <w:tcPr>
            <w:tcW w:w="4995" w:type="dxa"/>
            <w:vMerge/>
            <w:shd w:val="clear" w:color="auto" w:fill="auto"/>
            <w:tcMar>
              <w:top w:w="100" w:type="dxa"/>
              <w:left w:w="100" w:type="dxa"/>
              <w:bottom w:w="100" w:type="dxa"/>
              <w:right w:w="100" w:type="dxa"/>
            </w:tcMar>
          </w:tcPr>
          <w:p w14:paraId="5AA17D8E" w14:textId="77777777" w:rsidR="00D7719F" w:rsidRPr="00B749C3" w:rsidRDefault="00D7719F" w:rsidP="00FD5979">
            <w:pPr>
              <w:rPr>
                <w:rFonts w:ascii="Segoe Print" w:eastAsia="Comfortaa" w:hAnsi="Segoe Print"/>
                <w:b/>
                <w:u w:val="single"/>
              </w:rPr>
            </w:pPr>
          </w:p>
        </w:tc>
        <w:tc>
          <w:tcPr>
            <w:tcW w:w="4470" w:type="dxa"/>
            <w:shd w:val="clear" w:color="auto" w:fill="auto"/>
            <w:tcMar>
              <w:top w:w="100" w:type="dxa"/>
              <w:left w:w="100" w:type="dxa"/>
              <w:bottom w:w="100" w:type="dxa"/>
              <w:right w:w="100" w:type="dxa"/>
            </w:tcMar>
          </w:tcPr>
          <w:p w14:paraId="005A8E7A" w14:textId="77777777" w:rsidR="00D7719F" w:rsidRPr="00B749C3" w:rsidRDefault="00D7719F" w:rsidP="00FD5979">
            <w:pPr>
              <w:widowControl w:val="0"/>
              <w:rPr>
                <w:rFonts w:ascii="Segoe Print" w:eastAsia="Comfortaa" w:hAnsi="Segoe Print"/>
                <w:b/>
              </w:rPr>
            </w:pPr>
            <w:r w:rsidRPr="00B749C3">
              <w:rPr>
                <w:rFonts w:ascii="Segoe Print" w:eastAsia="Comfortaa" w:hAnsi="Segoe Print"/>
                <w:b/>
              </w:rPr>
              <w:t>Ernährung</w:t>
            </w:r>
          </w:p>
          <w:p w14:paraId="204B0B8E" w14:textId="214249FE" w:rsidR="00D7719F" w:rsidRPr="00B749C3" w:rsidRDefault="00D7719F" w:rsidP="00B749C3">
            <w:pPr>
              <w:rPr>
                <w:rFonts w:ascii="Segoe Print" w:eastAsia="Comfortaa" w:hAnsi="Segoe Print"/>
              </w:rPr>
            </w:pPr>
            <w:r w:rsidRPr="00B749C3">
              <w:rPr>
                <w:rFonts w:ascii="Segoe Print" w:eastAsia="Comfortaa" w:hAnsi="Segoe Print"/>
              </w:rPr>
              <w:t>Das gesamte Futter, das die Kühe bekommen, muss aus der Region sein und mindestens die Hälfte vom eigenen Hof oder der Weide</w:t>
            </w:r>
            <w:r w:rsidR="00B749C3" w:rsidRPr="00B749C3">
              <w:rPr>
                <w:rFonts w:ascii="Segoe Print" w:eastAsia="Comfortaa" w:hAnsi="Segoe Print"/>
              </w:rPr>
              <w:t>.</w:t>
            </w:r>
          </w:p>
        </w:tc>
      </w:tr>
    </w:tbl>
    <w:p w14:paraId="2FE10BD6" w14:textId="6AAAD7E7" w:rsidR="00D7719F" w:rsidRPr="00F361E3" w:rsidRDefault="00D7719F" w:rsidP="00D7719F">
      <w:pPr>
        <w:rPr>
          <w:rFonts w:eastAsia="Comfortaa"/>
          <w:b/>
          <w:sz w:val="24"/>
        </w:rPr>
      </w:pPr>
      <w:r w:rsidRPr="00F361E3">
        <w:rPr>
          <w:rFonts w:eastAsia="Comfortaa"/>
          <w:b/>
          <w:sz w:val="24"/>
        </w:rPr>
        <w:lastRenderedPageBreak/>
        <w:t>Beispiellösung</w:t>
      </w:r>
      <w:r>
        <w:rPr>
          <w:rFonts w:eastAsia="Comfortaa"/>
          <w:b/>
          <w:sz w:val="24"/>
        </w:rPr>
        <w:t>:</w:t>
      </w:r>
      <w:r w:rsidRPr="00F361E3">
        <w:rPr>
          <w:rFonts w:eastAsia="Comfortaa"/>
          <w:b/>
          <w:sz w:val="24"/>
        </w:rPr>
        <w:t xml:space="preserve"> konventionelle Tierhaltung</w:t>
      </w:r>
    </w:p>
    <w:p w14:paraId="678FD90C" w14:textId="4071A061" w:rsidR="00D7719F" w:rsidRPr="00BB4923" w:rsidRDefault="005401BA" w:rsidP="00D7719F">
      <w:pPr>
        <w:rPr>
          <w:rFonts w:eastAsia="Comfortaa"/>
        </w:rPr>
      </w:pPr>
      <w:r>
        <w:rPr>
          <w:rFonts w:ascii="Segoe Print" w:eastAsia="Comfortaa" w:hAnsi="Segoe Print"/>
          <w:b/>
          <w:noProof/>
        </w:rPr>
        <w:pict w14:anchorId="3541A781">
          <v:shape id="_x0000_s1030" type="#_x0000_t202" style="position:absolute;margin-left:786.8pt;margin-top:13.05pt;width:26.2pt;height:399.3pt;z-index:251661312" filled="f" stroked="f">
            <v:textbox style="layout-flow:vertical">
              <w:txbxContent>
                <w:p w14:paraId="313CFC4F" w14:textId="6036CFAC" w:rsidR="0078731E" w:rsidRPr="00803A6B" w:rsidRDefault="0078731E" w:rsidP="0078731E">
                  <w:pPr>
                    <w:rPr>
                      <w:sz w:val="16"/>
                    </w:rPr>
                  </w:pPr>
                  <w:r w:rsidRPr="00803A6B">
                    <w:rPr>
                      <w:sz w:val="16"/>
                      <w:lang w:val="en-US"/>
                    </w:rPr>
                    <w:t>Quelle</w:t>
                  </w:r>
                  <w:r>
                    <w:rPr>
                      <w:sz w:val="16"/>
                      <w:lang w:val="en-US"/>
                    </w:rPr>
                    <w:t xml:space="preserve"> Bild</w:t>
                  </w:r>
                  <w:r w:rsidRPr="00803A6B">
                    <w:rPr>
                      <w:sz w:val="16"/>
                      <w:lang w:val="en-US"/>
                    </w:rPr>
                    <w:t xml:space="preserve">: </w:t>
                  </w:r>
                  <w:r>
                    <w:rPr>
                      <w:sz w:val="16"/>
                      <w:lang w:val="en-US"/>
                    </w:rPr>
                    <w:t xml:space="preserve">colourbox </w:t>
                  </w:r>
                </w:p>
              </w:txbxContent>
            </v:textbox>
          </v:shape>
        </w:pict>
      </w:r>
    </w:p>
    <w:tbl>
      <w:tblPr>
        <w:tblW w:w="151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5340"/>
        <w:gridCol w:w="4860"/>
      </w:tblGrid>
      <w:tr w:rsidR="00D7719F" w:rsidRPr="00BB4923" w14:paraId="515DF770" w14:textId="77777777" w:rsidTr="00FD5979">
        <w:trPr>
          <w:trHeight w:val="2940"/>
        </w:trPr>
        <w:tc>
          <w:tcPr>
            <w:tcW w:w="4935" w:type="dxa"/>
            <w:shd w:val="clear" w:color="auto" w:fill="auto"/>
            <w:tcMar>
              <w:top w:w="100" w:type="dxa"/>
              <w:left w:w="100" w:type="dxa"/>
              <w:bottom w:w="100" w:type="dxa"/>
              <w:right w:w="100" w:type="dxa"/>
            </w:tcMar>
          </w:tcPr>
          <w:p w14:paraId="14868611" w14:textId="77777777" w:rsidR="00D7719F" w:rsidRPr="00B749C3" w:rsidRDefault="00D7719F" w:rsidP="00FD5979">
            <w:pPr>
              <w:rPr>
                <w:rFonts w:ascii="Segoe Print" w:eastAsia="Comfortaa" w:hAnsi="Segoe Print"/>
              </w:rPr>
            </w:pPr>
            <w:r w:rsidRPr="00B749C3">
              <w:rPr>
                <w:rFonts w:ascii="Segoe Print" w:eastAsia="Comfortaa" w:hAnsi="Segoe Print"/>
                <w:b/>
              </w:rPr>
              <w:t>Wie sieht der Lebensraum der Tiere aus?</w:t>
            </w:r>
          </w:p>
          <w:p w14:paraId="07D1F273" w14:textId="77777777" w:rsidR="00D7719F" w:rsidRPr="00B749C3" w:rsidRDefault="00D7719F" w:rsidP="00FD5979">
            <w:pPr>
              <w:rPr>
                <w:rFonts w:ascii="Segoe Print" w:eastAsia="Comfortaa" w:hAnsi="Segoe Print"/>
              </w:rPr>
            </w:pPr>
            <w:r w:rsidRPr="00B749C3">
              <w:rPr>
                <w:rFonts w:ascii="Segoe Print" w:eastAsia="Comfortaa" w:hAnsi="Segoe Print"/>
              </w:rPr>
              <w:t>In der konventionellen Tierhaltung steht jedem Tier eine Stallfläche zur Verfügung, die in etwa der Größe eines Tisches im Klassenzimmer entspricht.</w:t>
            </w:r>
          </w:p>
          <w:p w14:paraId="1C4EE911" w14:textId="77777777" w:rsidR="00D7719F" w:rsidRPr="00B749C3" w:rsidRDefault="00D7719F" w:rsidP="00FD5979">
            <w:pPr>
              <w:rPr>
                <w:rFonts w:ascii="Segoe Print" w:eastAsia="Comfortaa" w:hAnsi="Segoe Print"/>
              </w:rPr>
            </w:pPr>
            <w:r w:rsidRPr="00B749C3">
              <w:rPr>
                <w:rFonts w:ascii="Segoe Print" w:eastAsia="Comfortaa" w:hAnsi="Segoe Print"/>
              </w:rPr>
              <w:t xml:space="preserve">Die Tiere verbringen ihr ganzes Leben im Stall, ohne die Sonne zu sehen. Die Tiere stehen auf Spaltenböden, durch die die Gülle aus dem Stall abfließt. </w:t>
            </w:r>
          </w:p>
        </w:tc>
        <w:tc>
          <w:tcPr>
            <w:tcW w:w="5340" w:type="dxa"/>
            <w:vMerge w:val="restart"/>
            <w:shd w:val="clear" w:color="auto" w:fill="auto"/>
            <w:tcMar>
              <w:top w:w="100" w:type="dxa"/>
              <w:left w:w="100" w:type="dxa"/>
              <w:bottom w:w="100" w:type="dxa"/>
              <w:right w:w="100" w:type="dxa"/>
            </w:tcMar>
          </w:tcPr>
          <w:p w14:paraId="1A4FE900" w14:textId="1710F244" w:rsidR="00D7719F" w:rsidRPr="00B749C3" w:rsidRDefault="00D875A8" w:rsidP="00FD5979">
            <w:pPr>
              <w:rPr>
                <w:rFonts w:ascii="Segoe Print" w:eastAsia="Comfortaa" w:hAnsi="Segoe Print"/>
                <w:b/>
              </w:rPr>
            </w:pPr>
            <w:r>
              <w:rPr>
                <w:rFonts w:ascii="Segoe Print" w:eastAsia="Comfortaa" w:hAnsi="Segoe Print"/>
                <w:b/>
                <w:noProof/>
              </w:rPr>
              <w:drawing>
                <wp:inline distT="0" distB="0" distL="0" distR="0" wp14:anchorId="29186308" wp14:editId="2EE28202">
                  <wp:extent cx="3267710" cy="217350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2871" cy="2203545"/>
                          </a:xfrm>
                          <a:prstGeom prst="rect">
                            <a:avLst/>
                          </a:prstGeom>
                          <a:noFill/>
                        </pic:spPr>
                      </pic:pic>
                    </a:graphicData>
                  </a:graphic>
                </wp:inline>
              </w:drawing>
            </w:r>
            <w:r w:rsidR="00D7719F" w:rsidRPr="00B749C3">
              <w:rPr>
                <w:rFonts w:ascii="Segoe Print" w:eastAsia="Comfortaa" w:hAnsi="Segoe Print"/>
                <w:b/>
              </w:rPr>
              <w:t>Sonstiges</w:t>
            </w:r>
          </w:p>
          <w:p w14:paraId="06AA64D8" w14:textId="22FB1368" w:rsidR="00D7719F" w:rsidRPr="00B749C3" w:rsidRDefault="00D7719F" w:rsidP="00FD5979">
            <w:pPr>
              <w:rPr>
                <w:rFonts w:ascii="Segoe Print" w:eastAsia="Comfortaa" w:hAnsi="Segoe Print"/>
                <w:b/>
                <w:u w:val="single"/>
              </w:rPr>
            </w:pPr>
            <w:r w:rsidRPr="00B749C3">
              <w:rPr>
                <w:rFonts w:ascii="Segoe Print" w:eastAsia="Comfortaa" w:hAnsi="Segoe Print"/>
              </w:rPr>
              <w:t>Die Ferkel bekommen die Ringelschwänze abgeschnitten, da es in der konventionellen Haltung häufig vorkommt, dass die Schweine sich diese aus Langeweile gegenseitig abkauen. Außerdem werden die männlichen Ferkel ohne Betäubung kastriert</w:t>
            </w:r>
            <w:r w:rsidR="00D6303C" w:rsidRPr="00B749C3">
              <w:rPr>
                <w:rFonts w:ascii="Segoe Print" w:eastAsia="Comfortaa" w:hAnsi="Segoe Print"/>
              </w:rPr>
              <w:t>. Manchmal schleift man ihnen</w:t>
            </w:r>
            <w:r w:rsidRPr="00B749C3">
              <w:rPr>
                <w:rFonts w:ascii="Segoe Print" w:eastAsia="Comfortaa" w:hAnsi="Segoe Print"/>
              </w:rPr>
              <w:t xml:space="preserve"> auch die Eckzähne ab, um </w:t>
            </w:r>
            <w:r w:rsidR="00D6303C" w:rsidRPr="00B749C3">
              <w:rPr>
                <w:rFonts w:ascii="Segoe Print" w:eastAsia="Comfortaa" w:hAnsi="Segoe Print"/>
              </w:rPr>
              <w:t xml:space="preserve">zu verhindern, dass sie sich </w:t>
            </w:r>
            <w:r w:rsidRPr="00B749C3">
              <w:rPr>
                <w:rFonts w:ascii="Segoe Print" w:eastAsia="Comfortaa" w:hAnsi="Segoe Print"/>
              </w:rPr>
              <w:t>Bisswunden zu</w:t>
            </w:r>
            <w:r w:rsidR="00D6303C" w:rsidRPr="00B749C3">
              <w:rPr>
                <w:rFonts w:ascii="Segoe Print" w:eastAsia="Comfortaa" w:hAnsi="Segoe Print"/>
              </w:rPr>
              <w:t>fügen.</w:t>
            </w:r>
            <w:r w:rsidRPr="00B749C3">
              <w:rPr>
                <w:rFonts w:ascii="Segoe Print" w:eastAsia="Comfortaa" w:hAnsi="Segoe Print"/>
              </w:rPr>
              <w:t xml:space="preserve"> </w:t>
            </w:r>
          </w:p>
        </w:tc>
        <w:tc>
          <w:tcPr>
            <w:tcW w:w="4860" w:type="dxa"/>
            <w:shd w:val="clear" w:color="auto" w:fill="auto"/>
            <w:tcMar>
              <w:top w:w="100" w:type="dxa"/>
              <w:left w:w="100" w:type="dxa"/>
              <w:bottom w:w="100" w:type="dxa"/>
              <w:right w:w="100" w:type="dxa"/>
            </w:tcMar>
          </w:tcPr>
          <w:p w14:paraId="51EB5CA7" w14:textId="7AD45FF1" w:rsidR="00D7719F" w:rsidRPr="00B749C3" w:rsidRDefault="00D7719F" w:rsidP="00FD5979">
            <w:pPr>
              <w:rPr>
                <w:rFonts w:ascii="Segoe Print" w:eastAsia="Comfortaa" w:hAnsi="Segoe Print"/>
                <w:b/>
              </w:rPr>
            </w:pPr>
            <w:r w:rsidRPr="00B749C3">
              <w:rPr>
                <w:rFonts w:ascii="Segoe Print" w:eastAsia="Comfortaa" w:hAnsi="Segoe Print"/>
                <w:b/>
              </w:rPr>
              <w:t>Beschäftigung</w:t>
            </w:r>
          </w:p>
          <w:p w14:paraId="4D4E569F" w14:textId="0C12A0C1" w:rsidR="00D7719F" w:rsidRPr="00B749C3" w:rsidRDefault="00D7719F" w:rsidP="00FD5979">
            <w:pPr>
              <w:rPr>
                <w:rFonts w:ascii="Segoe Print" w:eastAsia="Comfortaa" w:hAnsi="Segoe Print"/>
                <w:b/>
                <w:u w:val="single"/>
              </w:rPr>
            </w:pPr>
            <w:r w:rsidRPr="00B749C3">
              <w:rPr>
                <w:rFonts w:ascii="Segoe Print" w:eastAsia="Comfortaa" w:hAnsi="Segoe Print"/>
              </w:rPr>
              <w:t>Es gibt weder Stroh</w:t>
            </w:r>
            <w:r w:rsidR="00D6303C" w:rsidRPr="00B749C3">
              <w:rPr>
                <w:rFonts w:ascii="Segoe Print" w:eastAsia="Comfortaa" w:hAnsi="Segoe Print"/>
              </w:rPr>
              <w:t>,</w:t>
            </w:r>
            <w:r w:rsidRPr="00B749C3">
              <w:rPr>
                <w:rFonts w:ascii="Segoe Print" w:eastAsia="Comfortaa" w:hAnsi="Segoe Print"/>
              </w:rPr>
              <w:t xml:space="preserve"> noch sonstiges Beschäftigungsmaterial für die Tiere.</w:t>
            </w:r>
          </w:p>
        </w:tc>
      </w:tr>
      <w:tr w:rsidR="00D7719F" w:rsidRPr="00BB4923" w14:paraId="033CC2B1" w14:textId="77777777" w:rsidTr="00FD5979">
        <w:trPr>
          <w:trHeight w:val="420"/>
        </w:trPr>
        <w:tc>
          <w:tcPr>
            <w:tcW w:w="4935" w:type="dxa"/>
            <w:shd w:val="clear" w:color="auto" w:fill="auto"/>
            <w:tcMar>
              <w:top w:w="100" w:type="dxa"/>
              <w:left w:w="100" w:type="dxa"/>
              <w:bottom w:w="100" w:type="dxa"/>
              <w:right w:w="100" w:type="dxa"/>
            </w:tcMar>
          </w:tcPr>
          <w:p w14:paraId="1CEA7030" w14:textId="77777777" w:rsidR="00D7719F" w:rsidRPr="00B749C3" w:rsidRDefault="00D7719F" w:rsidP="00FD5979">
            <w:pPr>
              <w:rPr>
                <w:rFonts w:ascii="Segoe Print" w:eastAsia="Comfortaa" w:hAnsi="Segoe Print"/>
                <w:b/>
              </w:rPr>
            </w:pPr>
            <w:r w:rsidRPr="00B749C3">
              <w:rPr>
                <w:rFonts w:ascii="Segoe Print" w:eastAsia="Comfortaa" w:hAnsi="Segoe Print"/>
                <w:b/>
              </w:rPr>
              <w:t>Nachwuchs</w:t>
            </w:r>
          </w:p>
          <w:p w14:paraId="68DE9583" w14:textId="71B28948" w:rsidR="00D7719F" w:rsidRPr="00B749C3" w:rsidRDefault="00D7719F" w:rsidP="00FD5979">
            <w:pPr>
              <w:rPr>
                <w:rFonts w:ascii="Segoe Print" w:eastAsia="Comfortaa" w:hAnsi="Segoe Print"/>
              </w:rPr>
            </w:pPr>
            <w:r w:rsidRPr="00B749C3">
              <w:rPr>
                <w:rFonts w:ascii="Segoe Print" w:eastAsia="Comfortaa" w:hAnsi="Segoe Print"/>
              </w:rPr>
              <w:t xml:space="preserve">Ist eine Sau trächtig, so kommt sie in den sogenannten Kastenstand. Der Kastenstand ist in den meisten umliegenden Ländern verboten. Im Kastenstand </w:t>
            </w:r>
            <w:bookmarkStart w:id="3" w:name="_GoBack"/>
            <w:bookmarkEnd w:id="3"/>
            <w:r w:rsidRPr="00B749C3">
              <w:rPr>
                <w:rFonts w:ascii="Segoe Print" w:eastAsia="Comfortaa" w:hAnsi="Segoe Print"/>
              </w:rPr>
              <w:t xml:space="preserve">bleibt die Sau noch bis 28 Tage nach der Geburt; solange dürfen die Ferkel bei der Mutter bleiben. </w:t>
            </w:r>
          </w:p>
        </w:tc>
        <w:tc>
          <w:tcPr>
            <w:tcW w:w="5340" w:type="dxa"/>
            <w:vMerge/>
            <w:shd w:val="clear" w:color="auto" w:fill="auto"/>
            <w:tcMar>
              <w:top w:w="100" w:type="dxa"/>
              <w:left w:w="100" w:type="dxa"/>
              <w:bottom w:w="100" w:type="dxa"/>
              <w:right w:w="100" w:type="dxa"/>
            </w:tcMar>
          </w:tcPr>
          <w:p w14:paraId="3E1AA5A5" w14:textId="77777777" w:rsidR="00D7719F" w:rsidRPr="00B749C3" w:rsidRDefault="00D7719F" w:rsidP="00FD5979">
            <w:pPr>
              <w:rPr>
                <w:rFonts w:ascii="Segoe Print" w:eastAsia="Comfortaa" w:hAnsi="Segoe Print"/>
              </w:rPr>
            </w:pPr>
          </w:p>
        </w:tc>
        <w:tc>
          <w:tcPr>
            <w:tcW w:w="4860" w:type="dxa"/>
            <w:shd w:val="clear" w:color="auto" w:fill="auto"/>
            <w:tcMar>
              <w:top w:w="100" w:type="dxa"/>
              <w:left w:w="100" w:type="dxa"/>
              <w:bottom w:w="100" w:type="dxa"/>
              <w:right w:w="100" w:type="dxa"/>
            </w:tcMar>
          </w:tcPr>
          <w:p w14:paraId="1F5189BA" w14:textId="77777777" w:rsidR="00D7719F" w:rsidRPr="00B749C3" w:rsidRDefault="00D7719F" w:rsidP="00FD5979">
            <w:pPr>
              <w:widowControl w:val="0"/>
              <w:rPr>
                <w:rFonts w:ascii="Segoe Print" w:eastAsia="Comfortaa" w:hAnsi="Segoe Print"/>
                <w:b/>
              </w:rPr>
            </w:pPr>
            <w:r w:rsidRPr="00B749C3">
              <w:rPr>
                <w:rFonts w:ascii="Segoe Print" w:eastAsia="Comfortaa" w:hAnsi="Segoe Print"/>
                <w:b/>
              </w:rPr>
              <w:t>Ernährung</w:t>
            </w:r>
          </w:p>
          <w:p w14:paraId="161D75CC" w14:textId="2C4FF821" w:rsidR="00D7719F" w:rsidRPr="00B749C3" w:rsidRDefault="00D7719F" w:rsidP="00FD5979">
            <w:pPr>
              <w:rPr>
                <w:rFonts w:ascii="Segoe Print" w:eastAsia="Comfortaa" w:hAnsi="Segoe Print"/>
                <w:b/>
                <w:u w:val="single"/>
              </w:rPr>
            </w:pPr>
            <w:r w:rsidRPr="00B749C3">
              <w:rPr>
                <w:rFonts w:ascii="Segoe Print" w:eastAsia="Comfortaa" w:hAnsi="Segoe Print"/>
              </w:rPr>
              <w:t>Die Schweine bekommen Kraftfutter, um in kurzer Zeit viel Gewicht zuzulegen. Für die Zusammensetzung des Kraftfutters gibt</w:t>
            </w:r>
            <w:r w:rsidR="00D6303C" w:rsidRPr="00B749C3">
              <w:rPr>
                <w:rFonts w:ascii="Segoe Print" w:eastAsia="Comfortaa" w:hAnsi="Segoe Print"/>
              </w:rPr>
              <w:t xml:space="preserve"> e</w:t>
            </w:r>
            <w:r w:rsidRPr="00B749C3">
              <w:rPr>
                <w:rFonts w:ascii="Segoe Print" w:eastAsia="Comfortaa" w:hAnsi="Segoe Print"/>
              </w:rPr>
              <w:t>s in der konventionellen Haltung keine Vorschriften.</w:t>
            </w:r>
          </w:p>
        </w:tc>
      </w:tr>
    </w:tbl>
    <w:p w14:paraId="4D05C0E3" w14:textId="77777777" w:rsidR="00D7719F" w:rsidRPr="00BB4923" w:rsidRDefault="00D7719F" w:rsidP="00D7719F">
      <w:pPr>
        <w:rPr>
          <w:rFonts w:eastAsia="Comfortaa"/>
        </w:rPr>
      </w:pPr>
      <w:r w:rsidRPr="00BB4923">
        <w:br w:type="page"/>
      </w:r>
    </w:p>
    <w:p w14:paraId="115F8259" w14:textId="21D1FC8E" w:rsidR="00D7719F" w:rsidRPr="00F361E3" w:rsidRDefault="005401BA" w:rsidP="00D7719F">
      <w:pPr>
        <w:rPr>
          <w:rFonts w:eastAsia="Comfortaa"/>
          <w:sz w:val="24"/>
        </w:rPr>
      </w:pPr>
      <w:r>
        <w:rPr>
          <w:rFonts w:ascii="Segoe Print" w:eastAsia="Comfortaa" w:hAnsi="Segoe Print"/>
          <w:b/>
          <w:noProof/>
        </w:rPr>
        <w:lastRenderedPageBreak/>
        <w:pict w14:anchorId="3541A781">
          <v:shape id="_x0000_s1031" type="#_x0000_t202" style="position:absolute;margin-left:785.3pt;margin-top:24.6pt;width:26.2pt;height:399.3pt;z-index:251662336" filled="f" stroked="f">
            <v:textbox style="layout-flow:vertical">
              <w:txbxContent>
                <w:p w14:paraId="6ADA9ED3" w14:textId="44D2A75D" w:rsidR="0078731E" w:rsidRPr="00803A6B" w:rsidRDefault="0078731E" w:rsidP="0078731E">
                  <w:pPr>
                    <w:rPr>
                      <w:sz w:val="16"/>
                    </w:rPr>
                  </w:pPr>
                  <w:r w:rsidRPr="00803A6B">
                    <w:rPr>
                      <w:sz w:val="16"/>
                      <w:lang w:val="en-US"/>
                    </w:rPr>
                    <w:t>Quelle</w:t>
                  </w:r>
                  <w:r>
                    <w:rPr>
                      <w:sz w:val="16"/>
                      <w:lang w:val="en-US"/>
                    </w:rPr>
                    <w:t xml:space="preserve"> Bild</w:t>
                  </w:r>
                  <w:r w:rsidRPr="00803A6B">
                    <w:rPr>
                      <w:sz w:val="16"/>
                      <w:lang w:val="en-US"/>
                    </w:rPr>
                    <w:t>: imago</w:t>
                  </w:r>
                  <w:r>
                    <w:rPr>
                      <w:sz w:val="16"/>
                      <w:lang w:val="en-US"/>
                    </w:rPr>
                    <w:t xml:space="preserve"> </w:t>
                  </w:r>
                  <w:r w:rsidRPr="00803A6B">
                    <w:rPr>
                      <w:sz w:val="16"/>
                      <w:lang w:val="en-US"/>
                    </w:rPr>
                    <w:t xml:space="preserve">/ </w:t>
                  </w:r>
                  <w:r w:rsidRPr="0078731E">
                    <w:rPr>
                      <w:sz w:val="16"/>
                      <w:lang w:val="en-US"/>
                    </w:rPr>
                    <w:t>Rupert Oberhäuser</w:t>
                  </w:r>
                </w:p>
              </w:txbxContent>
            </v:textbox>
          </v:shape>
        </w:pict>
      </w:r>
      <w:r w:rsidR="00D7719F" w:rsidRPr="00F361E3">
        <w:rPr>
          <w:rFonts w:eastAsia="Comfortaa"/>
          <w:b/>
          <w:sz w:val="24"/>
        </w:rPr>
        <w:t>Beispiellösung</w:t>
      </w:r>
      <w:r w:rsidR="00D7719F">
        <w:rPr>
          <w:rFonts w:eastAsia="Comfortaa"/>
          <w:b/>
          <w:sz w:val="24"/>
        </w:rPr>
        <w:t>:</w:t>
      </w:r>
      <w:r w:rsidR="00D7719F" w:rsidRPr="00F361E3">
        <w:rPr>
          <w:rFonts w:eastAsia="Comfortaa"/>
          <w:b/>
          <w:sz w:val="24"/>
        </w:rPr>
        <w:t xml:space="preserve"> ökologische Haltung</w:t>
      </w:r>
      <w:r w:rsidR="00D7719F" w:rsidRPr="00F361E3">
        <w:rPr>
          <w:rFonts w:eastAsia="Comfortaa"/>
          <w:b/>
          <w:sz w:val="24"/>
        </w:rPr>
        <w:br/>
      </w:r>
    </w:p>
    <w:tbl>
      <w:tblPr>
        <w:tblW w:w="151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5340"/>
        <w:gridCol w:w="4860"/>
      </w:tblGrid>
      <w:tr w:rsidR="00D7719F" w:rsidRPr="00B749C3" w14:paraId="29BA15BF" w14:textId="77777777" w:rsidTr="00FD5979">
        <w:trPr>
          <w:trHeight w:val="2940"/>
        </w:trPr>
        <w:tc>
          <w:tcPr>
            <w:tcW w:w="4935" w:type="dxa"/>
            <w:shd w:val="clear" w:color="auto" w:fill="auto"/>
            <w:tcMar>
              <w:top w:w="100" w:type="dxa"/>
              <w:left w:w="100" w:type="dxa"/>
              <w:bottom w:w="100" w:type="dxa"/>
              <w:right w:w="100" w:type="dxa"/>
            </w:tcMar>
          </w:tcPr>
          <w:p w14:paraId="18183B1E" w14:textId="77777777" w:rsidR="00D7719F" w:rsidRPr="00B749C3" w:rsidRDefault="00D7719F" w:rsidP="00FD5979">
            <w:pPr>
              <w:rPr>
                <w:rFonts w:ascii="Segoe Print" w:eastAsia="Comfortaa" w:hAnsi="Segoe Print"/>
              </w:rPr>
            </w:pPr>
            <w:r w:rsidRPr="00B749C3">
              <w:rPr>
                <w:rFonts w:ascii="Segoe Print" w:eastAsia="Comfortaa" w:hAnsi="Segoe Print"/>
                <w:b/>
              </w:rPr>
              <w:t>Wie sieht der Lebensraum der Tiere aus?</w:t>
            </w:r>
          </w:p>
          <w:p w14:paraId="74A0BCDF" w14:textId="77777777" w:rsidR="00D7719F" w:rsidRPr="00B749C3" w:rsidRDefault="00D7719F" w:rsidP="00FD5979">
            <w:pPr>
              <w:rPr>
                <w:rFonts w:ascii="Segoe Print" w:eastAsia="Comfortaa" w:hAnsi="Segoe Print"/>
              </w:rPr>
            </w:pPr>
            <w:r w:rsidRPr="00B749C3">
              <w:rPr>
                <w:rFonts w:ascii="Segoe Print" w:eastAsia="Comfortaa" w:hAnsi="Segoe Print"/>
              </w:rPr>
              <w:t>Tieren, die nach den Standards der ökologischen Produktion gehalten werden, stehen etwas Stallfläche und Auslauf zur Verfügung. Insgesamt ergibt das eine Fläche von der Größe eines Eishockeytors.</w:t>
            </w:r>
          </w:p>
        </w:tc>
        <w:tc>
          <w:tcPr>
            <w:tcW w:w="5340" w:type="dxa"/>
            <w:vMerge w:val="restart"/>
            <w:shd w:val="clear" w:color="auto" w:fill="auto"/>
            <w:tcMar>
              <w:top w:w="100" w:type="dxa"/>
              <w:left w:w="100" w:type="dxa"/>
              <w:bottom w:w="100" w:type="dxa"/>
              <w:right w:w="100" w:type="dxa"/>
            </w:tcMar>
          </w:tcPr>
          <w:p w14:paraId="557AA215" w14:textId="768CB344" w:rsidR="00D7719F" w:rsidRPr="00B749C3" w:rsidRDefault="007F2E7E" w:rsidP="00FD5979">
            <w:pPr>
              <w:rPr>
                <w:rFonts w:ascii="Segoe Print" w:eastAsia="Comfortaa" w:hAnsi="Segoe Print"/>
                <w:b/>
              </w:rPr>
            </w:pPr>
            <w:r>
              <w:rPr>
                <w:noProof/>
              </w:rPr>
              <w:drawing>
                <wp:inline distT="0" distB="0" distL="0" distR="0" wp14:anchorId="0EC6336A" wp14:editId="64AF18C9">
                  <wp:extent cx="3263900" cy="217614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63900" cy="2176145"/>
                          </a:xfrm>
                          <a:prstGeom prst="rect">
                            <a:avLst/>
                          </a:prstGeom>
                        </pic:spPr>
                      </pic:pic>
                    </a:graphicData>
                  </a:graphic>
                </wp:inline>
              </w:drawing>
            </w:r>
            <w:r w:rsidR="00D7719F" w:rsidRPr="00B749C3">
              <w:rPr>
                <w:rFonts w:ascii="Segoe Print" w:eastAsia="Comfortaa" w:hAnsi="Segoe Print"/>
                <w:b/>
              </w:rPr>
              <w:t>Sonstiges</w:t>
            </w:r>
          </w:p>
          <w:p w14:paraId="5CA8EF32" w14:textId="77777777" w:rsidR="00D7719F" w:rsidRPr="00B749C3" w:rsidRDefault="00D7719F" w:rsidP="00FD5979">
            <w:pPr>
              <w:rPr>
                <w:rFonts w:ascii="Segoe Print" w:eastAsia="Comfortaa" w:hAnsi="Segoe Print"/>
                <w:b/>
                <w:u w:val="single"/>
              </w:rPr>
            </w:pPr>
            <w:r w:rsidRPr="00B749C3">
              <w:rPr>
                <w:rFonts w:ascii="Segoe Print" w:eastAsia="Comfortaa" w:hAnsi="Segoe Print"/>
              </w:rPr>
              <w:t xml:space="preserve">Die Kastration der männlichen Ferkel findet nur unter Betäubung statt und das Kupieren der Schwänze ist verboten. </w:t>
            </w:r>
          </w:p>
        </w:tc>
        <w:tc>
          <w:tcPr>
            <w:tcW w:w="4860" w:type="dxa"/>
            <w:shd w:val="clear" w:color="auto" w:fill="auto"/>
            <w:tcMar>
              <w:top w:w="100" w:type="dxa"/>
              <w:left w:w="100" w:type="dxa"/>
              <w:bottom w:w="100" w:type="dxa"/>
              <w:right w:w="100" w:type="dxa"/>
            </w:tcMar>
          </w:tcPr>
          <w:p w14:paraId="57ED3CC3" w14:textId="7C3BEBCC" w:rsidR="00D7719F" w:rsidRPr="00B749C3" w:rsidRDefault="00D7719F" w:rsidP="00FD5979">
            <w:pPr>
              <w:rPr>
                <w:rFonts w:ascii="Segoe Print" w:eastAsia="Comfortaa" w:hAnsi="Segoe Print"/>
                <w:b/>
              </w:rPr>
            </w:pPr>
            <w:r w:rsidRPr="00B749C3">
              <w:rPr>
                <w:rFonts w:ascii="Segoe Print" w:eastAsia="Comfortaa" w:hAnsi="Segoe Print"/>
                <w:b/>
              </w:rPr>
              <w:t>Beschäftigung</w:t>
            </w:r>
          </w:p>
          <w:p w14:paraId="4340D863" w14:textId="77777777" w:rsidR="00D7719F" w:rsidRPr="00B749C3" w:rsidRDefault="00D7719F" w:rsidP="00FD5979">
            <w:pPr>
              <w:rPr>
                <w:rFonts w:ascii="Segoe Print" w:eastAsia="Comfortaa" w:hAnsi="Segoe Print"/>
                <w:b/>
                <w:u w:val="single"/>
              </w:rPr>
            </w:pPr>
            <w:r w:rsidRPr="00B749C3">
              <w:rPr>
                <w:rFonts w:ascii="Segoe Print" w:eastAsia="Comfortaa" w:hAnsi="Segoe Print"/>
              </w:rPr>
              <w:t xml:space="preserve">In den Ställen gibt es Stroh oder anderes Streumaterial und es muss auch eine Möglichkeit für die Schweine zum Herumwühlen geben. </w:t>
            </w:r>
          </w:p>
        </w:tc>
      </w:tr>
      <w:tr w:rsidR="00D7719F" w:rsidRPr="00B749C3" w14:paraId="651EAFE6" w14:textId="77777777" w:rsidTr="00FD5979">
        <w:trPr>
          <w:trHeight w:val="420"/>
        </w:trPr>
        <w:tc>
          <w:tcPr>
            <w:tcW w:w="4935" w:type="dxa"/>
            <w:shd w:val="clear" w:color="auto" w:fill="auto"/>
            <w:tcMar>
              <w:top w:w="100" w:type="dxa"/>
              <w:left w:w="100" w:type="dxa"/>
              <w:bottom w:w="100" w:type="dxa"/>
              <w:right w:w="100" w:type="dxa"/>
            </w:tcMar>
          </w:tcPr>
          <w:p w14:paraId="62E11AAC" w14:textId="77777777" w:rsidR="00D7719F" w:rsidRPr="00B749C3" w:rsidRDefault="00D7719F" w:rsidP="00FD5979">
            <w:pPr>
              <w:rPr>
                <w:rFonts w:ascii="Segoe Print" w:eastAsia="Comfortaa" w:hAnsi="Segoe Print"/>
                <w:b/>
              </w:rPr>
            </w:pPr>
            <w:r w:rsidRPr="00B749C3">
              <w:rPr>
                <w:rFonts w:ascii="Segoe Print" w:eastAsia="Comfortaa" w:hAnsi="Segoe Print"/>
                <w:b/>
              </w:rPr>
              <w:t>Nachwuchs</w:t>
            </w:r>
          </w:p>
          <w:p w14:paraId="70C933F7" w14:textId="77777777" w:rsidR="00D7719F" w:rsidRPr="00B749C3" w:rsidRDefault="00D7719F" w:rsidP="00FD5979">
            <w:pPr>
              <w:rPr>
                <w:rFonts w:ascii="Segoe Print" w:eastAsia="Comfortaa" w:hAnsi="Segoe Print"/>
              </w:rPr>
            </w:pPr>
            <w:r w:rsidRPr="00B749C3">
              <w:rPr>
                <w:rFonts w:ascii="Segoe Print" w:eastAsia="Comfortaa" w:hAnsi="Segoe Print"/>
              </w:rPr>
              <w:t xml:space="preserve">Trächtige Säue kommen in ein beheiztes Abteil, in dem ihnen Material für den Nestbau zur Verfügung steht und in dem sie ihre Ruhe haben. Die Ferkel werden frühestens nach 40 Tagen von der Mutter getrennt. </w:t>
            </w:r>
          </w:p>
        </w:tc>
        <w:tc>
          <w:tcPr>
            <w:tcW w:w="5340" w:type="dxa"/>
            <w:vMerge/>
            <w:shd w:val="clear" w:color="auto" w:fill="auto"/>
            <w:tcMar>
              <w:top w:w="100" w:type="dxa"/>
              <w:left w:w="100" w:type="dxa"/>
              <w:bottom w:w="100" w:type="dxa"/>
              <w:right w:w="100" w:type="dxa"/>
            </w:tcMar>
          </w:tcPr>
          <w:p w14:paraId="71DB71C1" w14:textId="77777777" w:rsidR="00D7719F" w:rsidRPr="00B749C3" w:rsidRDefault="00D7719F" w:rsidP="00FD5979">
            <w:pPr>
              <w:rPr>
                <w:rFonts w:ascii="Segoe Print" w:eastAsia="Comfortaa" w:hAnsi="Segoe Print"/>
              </w:rPr>
            </w:pPr>
            <w:r w:rsidRPr="00B749C3">
              <w:rPr>
                <w:rFonts w:ascii="Segoe Print" w:eastAsia="Comfortaa" w:hAnsi="Segoe Print"/>
              </w:rPr>
              <w:t>Schweine sind Allesfresser und fressen in der Natur Gräser, Nüsse, Pilze und Laub aber auch Larven und Würmer, Eier und Aas. Schweine haben einen sehr ausgeprägten Hör- und Geruchssinn und setzen diese bei ihren täglichen Erkundungen und bei der Suche nach Nahrung ein.</w:t>
            </w:r>
          </w:p>
        </w:tc>
        <w:tc>
          <w:tcPr>
            <w:tcW w:w="4860" w:type="dxa"/>
            <w:shd w:val="clear" w:color="auto" w:fill="auto"/>
            <w:tcMar>
              <w:top w:w="100" w:type="dxa"/>
              <w:left w:w="100" w:type="dxa"/>
              <w:bottom w:w="100" w:type="dxa"/>
              <w:right w:w="100" w:type="dxa"/>
            </w:tcMar>
          </w:tcPr>
          <w:p w14:paraId="0AA7F007" w14:textId="77777777" w:rsidR="00D7719F" w:rsidRPr="00B749C3" w:rsidRDefault="00D7719F" w:rsidP="00FD5979">
            <w:pPr>
              <w:widowControl w:val="0"/>
              <w:rPr>
                <w:rFonts w:ascii="Segoe Print" w:eastAsia="Comfortaa" w:hAnsi="Segoe Print"/>
                <w:b/>
              </w:rPr>
            </w:pPr>
            <w:r w:rsidRPr="00B749C3">
              <w:rPr>
                <w:rFonts w:ascii="Segoe Print" w:eastAsia="Comfortaa" w:hAnsi="Segoe Print"/>
                <w:b/>
              </w:rPr>
              <w:t>Ernährung</w:t>
            </w:r>
          </w:p>
          <w:p w14:paraId="67AFFA35" w14:textId="77777777" w:rsidR="00D7719F" w:rsidRPr="00B749C3" w:rsidRDefault="00D7719F" w:rsidP="00FD5979">
            <w:pPr>
              <w:rPr>
                <w:rFonts w:ascii="Segoe Print" w:eastAsia="Comfortaa" w:hAnsi="Segoe Print"/>
                <w:b/>
                <w:u w:val="single"/>
              </w:rPr>
            </w:pPr>
            <w:r w:rsidRPr="00B749C3">
              <w:rPr>
                <w:rFonts w:ascii="Segoe Print" w:eastAsia="Comfortaa" w:hAnsi="Segoe Print"/>
              </w:rPr>
              <w:t>Gefüttert werden die Schweine mit Biofutter ohne Gentechnik. Die Hälfte des Futters muss vom eigenen Hof oder zumindest aus der Region kommen.</w:t>
            </w:r>
          </w:p>
        </w:tc>
      </w:tr>
    </w:tbl>
    <w:p w14:paraId="111BAFF7" w14:textId="1170A949" w:rsidR="00D7719F" w:rsidRPr="00BB4923" w:rsidRDefault="00D7719F" w:rsidP="00D7719F">
      <w:pPr>
        <w:rPr>
          <w:rFonts w:eastAsia="Comfortaa"/>
        </w:rPr>
      </w:pPr>
      <w:r w:rsidRPr="00BB4923">
        <w:br w:type="page"/>
      </w:r>
    </w:p>
    <w:p w14:paraId="6E3A60E8" w14:textId="77777777" w:rsidR="00D7719F" w:rsidRPr="00F361E3" w:rsidRDefault="00D7719F" w:rsidP="00D7719F">
      <w:pPr>
        <w:rPr>
          <w:rFonts w:eastAsia="Comfortaa"/>
          <w:sz w:val="24"/>
        </w:rPr>
      </w:pPr>
      <w:r w:rsidRPr="00F361E3">
        <w:rPr>
          <w:rFonts w:eastAsia="Comfortaa"/>
          <w:b/>
          <w:sz w:val="24"/>
        </w:rPr>
        <w:lastRenderedPageBreak/>
        <w:t>Beispiellösung</w:t>
      </w:r>
      <w:r>
        <w:rPr>
          <w:rFonts w:eastAsia="Comfortaa"/>
          <w:b/>
          <w:sz w:val="24"/>
        </w:rPr>
        <w:t>: Schweine</w:t>
      </w:r>
      <w:r w:rsidRPr="00017FBA">
        <w:rPr>
          <w:rFonts w:eastAsia="Comfortaa"/>
          <w:b/>
          <w:sz w:val="24"/>
        </w:rPr>
        <w:t>haltung</w:t>
      </w:r>
      <w:r>
        <w:rPr>
          <w:rFonts w:eastAsia="Comfortaa"/>
          <w:b/>
          <w:sz w:val="24"/>
        </w:rPr>
        <w:t xml:space="preserve"> mit </w:t>
      </w:r>
      <w:r w:rsidRPr="00017FBA">
        <w:rPr>
          <w:rFonts w:eastAsia="Comfortaa"/>
          <w:b/>
          <w:sz w:val="24"/>
        </w:rPr>
        <w:t>Neuland</w:t>
      </w:r>
      <w:r>
        <w:rPr>
          <w:rFonts w:eastAsia="Comfortaa"/>
          <w:b/>
          <w:sz w:val="24"/>
        </w:rPr>
        <w:t>-Siegel</w:t>
      </w:r>
      <w:r w:rsidRPr="00F361E3">
        <w:rPr>
          <w:rFonts w:eastAsia="Comfortaa"/>
          <w:b/>
          <w:sz w:val="24"/>
        </w:rPr>
        <w:t xml:space="preserve"> </w:t>
      </w:r>
    </w:p>
    <w:p w14:paraId="50A49DBD" w14:textId="6B43C439" w:rsidR="00D7719F" w:rsidRPr="00BB4923" w:rsidRDefault="005401BA" w:rsidP="00D7719F">
      <w:pPr>
        <w:rPr>
          <w:rFonts w:eastAsia="Comfortaa"/>
        </w:rPr>
      </w:pPr>
      <w:r>
        <w:rPr>
          <w:rFonts w:ascii="Segoe Print" w:eastAsia="Comfortaa" w:hAnsi="Segoe Print"/>
          <w:b/>
          <w:noProof/>
        </w:rPr>
        <w:pict w14:anchorId="3541A781">
          <v:shape id="_x0000_s1032" type="#_x0000_t202" style="position:absolute;margin-left:786.8pt;margin-top:10.5pt;width:26.2pt;height:399.3pt;z-index:251663360" filled="f" stroked="f">
            <v:textbox style="layout-flow:vertical">
              <w:txbxContent>
                <w:p w14:paraId="6C5C028F" w14:textId="013C8BD5" w:rsidR="0078731E" w:rsidRPr="00803A6B" w:rsidRDefault="0078731E" w:rsidP="0078731E">
                  <w:pPr>
                    <w:rPr>
                      <w:sz w:val="16"/>
                    </w:rPr>
                  </w:pPr>
                  <w:r w:rsidRPr="00803A6B">
                    <w:rPr>
                      <w:sz w:val="16"/>
                      <w:lang w:val="en-US"/>
                    </w:rPr>
                    <w:t>Quelle</w:t>
                  </w:r>
                  <w:r>
                    <w:rPr>
                      <w:sz w:val="16"/>
                      <w:lang w:val="en-US"/>
                    </w:rPr>
                    <w:t xml:space="preserve"> Bild</w:t>
                  </w:r>
                  <w:r w:rsidRPr="00803A6B">
                    <w:rPr>
                      <w:sz w:val="16"/>
                      <w:lang w:val="en-US"/>
                    </w:rPr>
                    <w:t>: imago</w:t>
                  </w:r>
                  <w:r>
                    <w:rPr>
                      <w:sz w:val="16"/>
                      <w:lang w:val="en-US"/>
                    </w:rPr>
                    <w:t xml:space="preserve"> </w:t>
                  </w:r>
                  <w:r w:rsidRPr="00803A6B">
                    <w:rPr>
                      <w:sz w:val="16"/>
                      <w:lang w:val="en-US"/>
                    </w:rPr>
                    <w:t xml:space="preserve">/ </w:t>
                  </w:r>
                  <w:r w:rsidRPr="0078731E">
                    <w:rPr>
                      <w:sz w:val="16"/>
                      <w:lang w:val="en-US"/>
                    </w:rPr>
                    <w:t>Christian Schroedter</w:t>
                  </w:r>
                </w:p>
              </w:txbxContent>
            </v:textbox>
          </v:shape>
        </w:pict>
      </w:r>
    </w:p>
    <w:tbl>
      <w:tblPr>
        <w:tblW w:w="151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5340"/>
        <w:gridCol w:w="4860"/>
      </w:tblGrid>
      <w:tr w:rsidR="00D7719F" w:rsidRPr="00B749C3" w14:paraId="77C5E4A6" w14:textId="77777777" w:rsidTr="00FD5979">
        <w:trPr>
          <w:trHeight w:val="2940"/>
        </w:trPr>
        <w:tc>
          <w:tcPr>
            <w:tcW w:w="4935" w:type="dxa"/>
            <w:shd w:val="clear" w:color="auto" w:fill="auto"/>
            <w:tcMar>
              <w:top w:w="100" w:type="dxa"/>
              <w:left w:w="100" w:type="dxa"/>
              <w:bottom w:w="100" w:type="dxa"/>
              <w:right w:w="100" w:type="dxa"/>
            </w:tcMar>
          </w:tcPr>
          <w:p w14:paraId="5644466F" w14:textId="77777777" w:rsidR="00D7719F" w:rsidRPr="00B749C3" w:rsidRDefault="00D7719F" w:rsidP="00FD5979">
            <w:pPr>
              <w:rPr>
                <w:rFonts w:ascii="Segoe Print" w:eastAsia="Comfortaa" w:hAnsi="Segoe Print"/>
              </w:rPr>
            </w:pPr>
            <w:r w:rsidRPr="00B749C3">
              <w:rPr>
                <w:rFonts w:ascii="Segoe Print" w:eastAsia="Comfortaa" w:hAnsi="Segoe Print"/>
                <w:b/>
              </w:rPr>
              <w:t>Wie sieht der Lebensraum der Tiere aus?</w:t>
            </w:r>
          </w:p>
          <w:p w14:paraId="144EE3F2" w14:textId="77777777" w:rsidR="00D7719F" w:rsidRPr="00B749C3" w:rsidRDefault="00D7719F" w:rsidP="00FD5979">
            <w:pPr>
              <w:rPr>
                <w:rFonts w:ascii="Segoe Print" w:eastAsia="Comfortaa" w:hAnsi="Segoe Print"/>
              </w:rPr>
            </w:pPr>
            <w:r w:rsidRPr="00B749C3">
              <w:rPr>
                <w:rFonts w:ascii="Segoe Print" w:eastAsia="Comfortaa" w:hAnsi="Segoe Print"/>
              </w:rPr>
              <w:t>Die Schweine, die nach den Bedingungen des Neuland-Siegels gehalten werden, haben in ihrem gemeinsamen Stall Platz und die ständige Möglichkeit, draußen eine kleine Fläche zum Wühlen und Graben zu nutzen. Insgesamt steht einem einzelnen Schwein etwa die Fläche eines großen Büroschreibtischs zur Verfügung.</w:t>
            </w:r>
          </w:p>
        </w:tc>
        <w:tc>
          <w:tcPr>
            <w:tcW w:w="5340" w:type="dxa"/>
            <w:vMerge w:val="restart"/>
            <w:shd w:val="clear" w:color="auto" w:fill="auto"/>
            <w:tcMar>
              <w:top w:w="100" w:type="dxa"/>
              <w:left w:w="100" w:type="dxa"/>
              <w:bottom w:w="100" w:type="dxa"/>
              <w:right w:w="100" w:type="dxa"/>
            </w:tcMar>
          </w:tcPr>
          <w:p w14:paraId="318B89AA" w14:textId="62904880" w:rsidR="00D7719F" w:rsidRPr="00B749C3" w:rsidRDefault="00D875A8" w:rsidP="00FD5979">
            <w:pPr>
              <w:rPr>
                <w:rFonts w:ascii="Segoe Print" w:eastAsia="Comfortaa" w:hAnsi="Segoe Print"/>
                <w:b/>
              </w:rPr>
            </w:pPr>
            <w:r>
              <w:rPr>
                <w:noProof/>
              </w:rPr>
              <w:drawing>
                <wp:inline distT="0" distB="0" distL="0" distR="0" wp14:anchorId="543A532E" wp14:editId="5C95EF24">
                  <wp:extent cx="3263900" cy="217614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63900" cy="2176145"/>
                          </a:xfrm>
                          <a:prstGeom prst="rect">
                            <a:avLst/>
                          </a:prstGeom>
                        </pic:spPr>
                      </pic:pic>
                    </a:graphicData>
                  </a:graphic>
                </wp:inline>
              </w:drawing>
            </w:r>
            <w:r w:rsidR="00D7719F" w:rsidRPr="00B749C3">
              <w:rPr>
                <w:rFonts w:ascii="Segoe Print" w:eastAsia="Comfortaa" w:hAnsi="Segoe Print"/>
                <w:b/>
              </w:rPr>
              <w:t>Sonstiges</w:t>
            </w:r>
          </w:p>
          <w:p w14:paraId="512D14ED" w14:textId="77777777" w:rsidR="00D7719F" w:rsidRPr="00B749C3" w:rsidRDefault="00D7719F" w:rsidP="00FD5979">
            <w:pPr>
              <w:rPr>
                <w:rFonts w:ascii="Segoe Print" w:eastAsia="Comfortaa" w:hAnsi="Segoe Print"/>
                <w:b/>
                <w:u w:val="single"/>
              </w:rPr>
            </w:pPr>
            <w:r w:rsidRPr="00B749C3">
              <w:rPr>
                <w:rFonts w:ascii="Segoe Print" w:eastAsia="Comfortaa" w:hAnsi="Segoe Print"/>
              </w:rPr>
              <w:t>Die Ferkel dürfen nur mit Betäubung kastriert werden; ihre Schwänze dürfen nicht kupiert werden.</w:t>
            </w:r>
          </w:p>
        </w:tc>
        <w:tc>
          <w:tcPr>
            <w:tcW w:w="4860" w:type="dxa"/>
            <w:shd w:val="clear" w:color="auto" w:fill="auto"/>
            <w:tcMar>
              <w:top w:w="100" w:type="dxa"/>
              <w:left w:w="100" w:type="dxa"/>
              <w:bottom w:w="100" w:type="dxa"/>
              <w:right w:w="100" w:type="dxa"/>
            </w:tcMar>
          </w:tcPr>
          <w:p w14:paraId="49889D97" w14:textId="57E79B75" w:rsidR="00D7719F" w:rsidRPr="00B749C3" w:rsidRDefault="00D7719F" w:rsidP="00FD5979">
            <w:pPr>
              <w:rPr>
                <w:rFonts w:ascii="Segoe Print" w:eastAsia="Comfortaa" w:hAnsi="Segoe Print"/>
                <w:b/>
              </w:rPr>
            </w:pPr>
            <w:r w:rsidRPr="00B749C3">
              <w:rPr>
                <w:rFonts w:ascii="Segoe Print" w:eastAsia="Comfortaa" w:hAnsi="Segoe Print"/>
                <w:b/>
              </w:rPr>
              <w:t>Beschäftigung</w:t>
            </w:r>
          </w:p>
          <w:p w14:paraId="19128D5D" w14:textId="77777777" w:rsidR="00D7719F" w:rsidRPr="00B749C3" w:rsidRDefault="00D7719F" w:rsidP="00FD5979">
            <w:pPr>
              <w:rPr>
                <w:rFonts w:ascii="Segoe Print" w:eastAsia="Comfortaa" w:hAnsi="Segoe Print"/>
                <w:b/>
                <w:u w:val="single"/>
              </w:rPr>
            </w:pPr>
            <w:r w:rsidRPr="00B749C3">
              <w:rPr>
                <w:rFonts w:ascii="Segoe Print" w:eastAsia="Comfortaa" w:hAnsi="Segoe Print"/>
              </w:rPr>
              <w:t>In der Neulandhaltung verbringen die Schweine viel Zeit im Freien und auf der Weide.</w:t>
            </w:r>
          </w:p>
        </w:tc>
      </w:tr>
      <w:tr w:rsidR="00D7719F" w:rsidRPr="00B749C3" w14:paraId="5D8D0B07" w14:textId="77777777" w:rsidTr="00FD5979">
        <w:trPr>
          <w:trHeight w:val="420"/>
        </w:trPr>
        <w:tc>
          <w:tcPr>
            <w:tcW w:w="4935" w:type="dxa"/>
            <w:shd w:val="clear" w:color="auto" w:fill="auto"/>
            <w:tcMar>
              <w:top w:w="100" w:type="dxa"/>
              <w:left w:w="100" w:type="dxa"/>
              <w:bottom w:w="100" w:type="dxa"/>
              <w:right w:w="100" w:type="dxa"/>
            </w:tcMar>
          </w:tcPr>
          <w:p w14:paraId="7DE1B986" w14:textId="77777777" w:rsidR="00D7719F" w:rsidRPr="00B749C3" w:rsidRDefault="00D7719F" w:rsidP="00FD5979">
            <w:pPr>
              <w:rPr>
                <w:rFonts w:ascii="Segoe Print" w:eastAsia="Comfortaa" w:hAnsi="Segoe Print"/>
                <w:b/>
              </w:rPr>
            </w:pPr>
            <w:r w:rsidRPr="00B749C3">
              <w:rPr>
                <w:rFonts w:ascii="Segoe Print" w:eastAsia="Comfortaa" w:hAnsi="Segoe Print"/>
                <w:b/>
              </w:rPr>
              <w:t>Nachwuchs</w:t>
            </w:r>
          </w:p>
          <w:p w14:paraId="57974862" w14:textId="77777777" w:rsidR="00D7719F" w:rsidRPr="00B749C3" w:rsidRDefault="00D7719F" w:rsidP="00FD5979">
            <w:pPr>
              <w:rPr>
                <w:rFonts w:ascii="Segoe Print" w:eastAsia="Comfortaa" w:hAnsi="Segoe Print"/>
              </w:rPr>
            </w:pPr>
            <w:r w:rsidRPr="00B749C3">
              <w:rPr>
                <w:rFonts w:ascii="Segoe Print" w:eastAsia="Comfortaa" w:hAnsi="Segoe Print"/>
              </w:rPr>
              <w:t xml:space="preserve">Die trächtigen Säue bekommen ihre Ferkel im Stall, in dem immer Stroh und anderes Nestbaumaterial zur Verfügung stehen muss. </w:t>
            </w:r>
          </w:p>
        </w:tc>
        <w:tc>
          <w:tcPr>
            <w:tcW w:w="5340" w:type="dxa"/>
            <w:vMerge/>
            <w:shd w:val="clear" w:color="auto" w:fill="auto"/>
            <w:tcMar>
              <w:top w:w="100" w:type="dxa"/>
              <w:left w:w="100" w:type="dxa"/>
              <w:bottom w:w="100" w:type="dxa"/>
              <w:right w:w="100" w:type="dxa"/>
            </w:tcMar>
          </w:tcPr>
          <w:p w14:paraId="61C0B76F" w14:textId="77777777" w:rsidR="00D7719F" w:rsidRPr="00B749C3" w:rsidRDefault="00D7719F" w:rsidP="00FD5979">
            <w:pPr>
              <w:rPr>
                <w:rFonts w:ascii="Segoe Print" w:eastAsia="Comfortaa" w:hAnsi="Segoe Print"/>
              </w:rPr>
            </w:pPr>
            <w:r w:rsidRPr="00B749C3">
              <w:rPr>
                <w:rFonts w:ascii="Segoe Print" w:eastAsia="Comfortaa" w:hAnsi="Segoe Print"/>
              </w:rPr>
              <w:t>Schweine sind Allesfresser und fressen in der Natur Gräser, Nüsse, Pilze und Laub aber auch Larven und Würmer, Eier und Aas. Schweine haben einen sehr ausgeprägten Hör- und Geruchssinn und setzen diese bei ihren täglichen Erkundungen und bei der Suche nach Nahrung ein.</w:t>
            </w:r>
          </w:p>
        </w:tc>
        <w:tc>
          <w:tcPr>
            <w:tcW w:w="4860" w:type="dxa"/>
            <w:shd w:val="clear" w:color="auto" w:fill="auto"/>
            <w:tcMar>
              <w:top w:w="100" w:type="dxa"/>
              <w:left w:w="100" w:type="dxa"/>
              <w:bottom w:w="100" w:type="dxa"/>
              <w:right w:w="100" w:type="dxa"/>
            </w:tcMar>
          </w:tcPr>
          <w:p w14:paraId="394A0361" w14:textId="77777777" w:rsidR="00D7719F" w:rsidRPr="00B749C3" w:rsidRDefault="00D7719F" w:rsidP="00FD5979">
            <w:pPr>
              <w:widowControl w:val="0"/>
              <w:rPr>
                <w:rFonts w:ascii="Segoe Print" w:eastAsia="Comfortaa" w:hAnsi="Segoe Print"/>
                <w:b/>
              </w:rPr>
            </w:pPr>
            <w:r w:rsidRPr="00B749C3">
              <w:rPr>
                <w:rFonts w:ascii="Segoe Print" w:eastAsia="Comfortaa" w:hAnsi="Segoe Print"/>
                <w:b/>
              </w:rPr>
              <w:t>Ernährung</w:t>
            </w:r>
          </w:p>
          <w:p w14:paraId="677062D9" w14:textId="77777777" w:rsidR="00D7719F" w:rsidRPr="00B749C3" w:rsidRDefault="00D7719F" w:rsidP="00FD5979">
            <w:pPr>
              <w:rPr>
                <w:rFonts w:ascii="Segoe Print" w:eastAsia="Comfortaa" w:hAnsi="Segoe Print"/>
                <w:b/>
                <w:u w:val="single"/>
              </w:rPr>
            </w:pPr>
            <w:r w:rsidRPr="00B749C3">
              <w:rPr>
                <w:rFonts w:ascii="Segoe Print" w:eastAsia="Comfortaa" w:hAnsi="Segoe Print"/>
              </w:rPr>
              <w:t>Das Futter für alle Schweine muss heimischen Ursprungs sein und mindestens die Hälfte des Futters muss von den eigenen Feldern kommen.</w:t>
            </w:r>
          </w:p>
        </w:tc>
      </w:tr>
    </w:tbl>
    <w:p w14:paraId="1537D1E2" w14:textId="1D33E401" w:rsidR="009D4982" w:rsidRDefault="009D4982" w:rsidP="007A5B2F">
      <w:pPr>
        <w:spacing w:line="360" w:lineRule="auto"/>
        <w:rPr>
          <w:sz w:val="24"/>
        </w:rPr>
      </w:pPr>
    </w:p>
    <w:sectPr w:rsidR="009D4982" w:rsidSect="00D7719F">
      <w:headerReference w:type="even" r:id="rId14"/>
      <w:headerReference w:type="default" r:id="rId15"/>
      <w:footerReference w:type="even" r:id="rId16"/>
      <w:footerReference w:type="default" r:id="rId17"/>
      <w:headerReference w:type="first" r:id="rId18"/>
      <w:footerReference w:type="first" r:id="rId19"/>
      <w:pgSz w:w="16838" w:h="11906" w:orient="landscape"/>
      <w:pgMar w:top="1134" w:right="567"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CC446" w14:textId="77777777" w:rsidR="00CA4C92" w:rsidRDefault="00CA4C92" w:rsidP="00263140">
      <w:r>
        <w:separator/>
      </w:r>
    </w:p>
  </w:endnote>
  <w:endnote w:type="continuationSeparator" w:id="0">
    <w:p w14:paraId="531716DF" w14:textId="77777777"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4C0658A6-2458-4C44-A4B2-5A6BE82442E1}"/>
    <w:embedBold r:id="rId2" w:fontKey="{B756842F-9BAB-437E-8967-A02173B31F78}"/>
    <w:embedItalic r:id="rId3" w:fontKey="{F9C68583-BB60-421A-ABF0-F6471DBD0C6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4" w:fontKey="{29DCEC41-C146-4A81-9685-92949DD5CAB7}"/>
    <w:embedBold r:id="rId5" w:fontKey="{6FB80D33-4BA2-4060-81C3-69A0C21E71DA}"/>
    <w:embedBoldItalic r:id="rId6" w:fontKey="{7E8BC66C-8D75-4FE6-927E-F96C5D42C83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7" w:fontKey="{5D057307-0454-47F7-9D90-99077B21C8F1}"/>
    <w:embedItalic r:id="rId8" w:fontKey="{55CDEFBA-299D-4FF1-9960-57BEF2214FC4}"/>
  </w:font>
  <w:font w:name="Tahoma">
    <w:panose1 w:val="020B0604030504040204"/>
    <w:charset w:val="00"/>
    <w:family w:val="swiss"/>
    <w:pitch w:val="variable"/>
    <w:sig w:usb0="E1002EFF" w:usb1="C000605B" w:usb2="00000029" w:usb3="00000000" w:csb0="000101FF" w:csb1="00000000"/>
    <w:embedRegular r:id="rId9" w:fontKey="{52CD40F7-B62B-4BB5-B6B9-57799DCF3625}"/>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
    <w:altName w:val="Times New Roman"/>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AFBA7BC4-312F-49A7-B7BA-80B80184CF66}"/>
  </w:font>
  <w:font w:name="Comfortaa">
    <w:altName w:val="Calibri"/>
    <w:charset w:val="00"/>
    <w:family w:val="auto"/>
    <w:pitch w:val="default"/>
  </w:font>
  <w:font w:name="Segoe Print">
    <w:panose1 w:val="02000600000000000000"/>
    <w:charset w:val="00"/>
    <w:family w:val="auto"/>
    <w:pitch w:val="variable"/>
    <w:sig w:usb0="0000028F" w:usb1="00000000" w:usb2="00000000" w:usb3="00000000" w:csb0="0000009F" w:csb1="00000000"/>
    <w:embedRegular r:id="rId11" w:fontKey="{A37C7002-0B56-4793-B9CF-2CA77F3707A0}"/>
    <w:embedBold r:id="rId12" w:fontKey="{4E42A9F9-5716-4D7F-B42B-111BD106011C}"/>
  </w:font>
  <w:font w:name="ITCOfficinaSans LT Book">
    <w:altName w:val="Calibri"/>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8F5C6" w14:textId="77777777" w:rsidR="00862C0B" w:rsidRDefault="00862C0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5476B" w14:textId="77777777" w:rsidR="00D11D6F" w:rsidRDefault="00D11D6F" w:rsidP="000266E8">
    <w:pPr>
      <w:pStyle w:val="Fuzeile"/>
      <w:rPr>
        <w:b/>
        <w:sz w:val="18"/>
        <w:szCs w:val="18"/>
      </w:rPr>
    </w:pPr>
  </w:p>
  <w:p w14:paraId="6B9198BA" w14:textId="77777777" w:rsidR="00D11D6F" w:rsidRDefault="00D11D6F" w:rsidP="000266E8">
    <w:pPr>
      <w:pStyle w:val="Fuzeile"/>
      <w:rPr>
        <w:b/>
        <w:sz w:val="18"/>
        <w:szCs w:val="18"/>
      </w:rPr>
    </w:pPr>
  </w:p>
  <w:p w14:paraId="4B9D1500" w14:textId="77777777" w:rsidR="003B7796" w:rsidRPr="000266E8" w:rsidRDefault="00B83910" w:rsidP="000266E8">
    <w:pPr>
      <w:pStyle w:val="Fuzeile"/>
      <w:rPr>
        <w:b/>
        <w:sz w:val="18"/>
        <w:szCs w:val="18"/>
      </w:rPr>
    </w:pPr>
    <w:r>
      <w:rPr>
        <w:noProof/>
        <w:sz w:val="18"/>
        <w:szCs w:val="18"/>
      </w:rPr>
      <w:drawing>
        <wp:anchor distT="0" distB="0" distL="114300" distR="114300" simplePos="0" relativeHeight="251680768" behindDoc="1" locked="0" layoutInCell="1" allowOverlap="1" wp14:anchorId="1A25FAAF" wp14:editId="3E0EBCCD">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9F9F0" w14:textId="77777777" w:rsidR="00862C0B" w:rsidRDefault="00862C0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8AB93" w14:textId="77777777" w:rsidR="00CA4C92" w:rsidRDefault="00CA4C92" w:rsidP="00263140">
      <w:r>
        <w:separator/>
      </w:r>
    </w:p>
  </w:footnote>
  <w:footnote w:type="continuationSeparator" w:id="0">
    <w:p w14:paraId="62494BD8" w14:textId="77777777"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96E43" w14:textId="77777777" w:rsidR="00862C0B" w:rsidRDefault="00862C0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E6C95" w14:textId="683A871F" w:rsidR="00263140" w:rsidRPr="00C322FF" w:rsidRDefault="005401BA" w:rsidP="001D4930">
    <w:pPr>
      <w:pStyle w:val="Kopfzeile"/>
      <w:tabs>
        <w:tab w:val="clear" w:pos="4536"/>
        <w:tab w:val="left" w:pos="6521"/>
      </w:tabs>
      <w:spacing w:after="60" w:line="276" w:lineRule="auto"/>
      <w:rPr>
        <w:b/>
      </w:rPr>
    </w:pPr>
    <w:r>
      <w:rPr>
        <w:b/>
        <w:noProof/>
        <w:sz w:val="18"/>
        <w:szCs w:val="18"/>
      </w:rPr>
      <w:pict w14:anchorId="4D889EBF">
        <v:shapetype id="_x0000_t32" coordsize="21600,21600" o:spt="32" o:oned="t" path="m,l21600,21600e" filled="f">
          <v:path arrowok="t" fillok="f" o:connecttype="none"/>
          <o:lock v:ext="edit" shapetype="t"/>
        </v:shapetype>
        <v:shape id="_x0000_s6145" type="#_x0000_t32" style="position:absolute;margin-left:-.9pt;margin-top:18.3pt;width:787pt;height:.6pt;z-index:251656704" o:connectortype="straight" strokecolor="#1a54c6"/>
      </w:pict>
    </w:r>
    <w:r w:rsidR="00124925">
      <w:rPr>
        <w:b/>
        <w:noProof/>
      </w:rPr>
      <w:drawing>
        <wp:anchor distT="0" distB="0" distL="114300" distR="114300" simplePos="0" relativeHeight="251657216" behindDoc="0" locked="0" layoutInCell="1" allowOverlap="1" wp14:anchorId="0D3EE11A" wp14:editId="02BD1905">
          <wp:simplePos x="0" y="0"/>
          <wp:positionH relativeFrom="column">
            <wp:posOffset>8784961</wp:posOffset>
          </wp:positionH>
          <wp:positionV relativeFrom="paragraph">
            <wp:posOffset>-64770</wp:posOffset>
          </wp:positionV>
          <wp:extent cx="1126490" cy="258445"/>
          <wp:effectExtent l="0" t="0" r="0" b="0"/>
          <wp:wrapTight wrapText="bothSides">
            <wp:wrapPolygon edited="0">
              <wp:start x="17899" y="0"/>
              <wp:lineTo x="4383" y="3184"/>
              <wp:lineTo x="0" y="7961"/>
              <wp:lineTo x="0" y="20698"/>
              <wp:lineTo x="1826" y="20698"/>
              <wp:lineTo x="20821" y="17514"/>
              <wp:lineTo x="21186" y="4776"/>
              <wp:lineTo x="20455" y="0"/>
              <wp:lineTo x="17899"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D7719F">
      <w:rPr>
        <w:b/>
        <w:sz w:val="24"/>
      </w:rPr>
      <w:t>Beispielplakate für AB3 a und b</w:t>
    </w:r>
    <w:r w:rsidR="000F4635" w:rsidRPr="00C322FF">
      <w:rPr>
        <w:b/>
      </w:rPr>
      <w:tab/>
    </w:r>
  </w:p>
  <w:p w14:paraId="1D383E4A" w14:textId="77777777" w:rsidR="000F7A9C" w:rsidRPr="000F7A9C" w:rsidRDefault="000F7A9C" w:rsidP="00BF6418">
    <w:pPr>
      <w:pStyle w:val="Kopfzeile"/>
      <w:shd w:val="clear" w:color="auto" w:fill="DBE5F1"/>
      <w:spacing w:before="60" w:after="60"/>
      <w:rPr>
        <w:sz w:val="6"/>
        <w:szCs w:val="6"/>
      </w:rPr>
    </w:pPr>
  </w:p>
  <w:p w14:paraId="11BA4C2A" w14:textId="5E9AE0B1" w:rsidR="00C4168F" w:rsidRPr="00686FB4" w:rsidRDefault="00862C0B" w:rsidP="00BF6418">
    <w:pPr>
      <w:pStyle w:val="Kopfzeile"/>
      <w:shd w:val="clear" w:color="auto" w:fill="DBE5F1"/>
      <w:spacing w:before="60" w:after="60"/>
      <w:rPr>
        <w:sz w:val="16"/>
        <w:szCs w:val="16"/>
      </w:rPr>
    </w:pPr>
    <w:r w:rsidRPr="00862C0B">
      <w:rPr>
        <w:sz w:val="16"/>
        <w:szCs w:val="16"/>
      </w:rPr>
      <w:t>Tierhaltung - Woher kommt unser Fleisch?</w:t>
    </w:r>
    <w:r w:rsidR="00073AF5" w:rsidRPr="00073AF5">
      <w:rPr>
        <w:sz w:val="16"/>
        <w:szCs w:val="16"/>
      </w:rPr>
      <w:t xml:space="preserve"> </w:t>
    </w:r>
    <w:r w:rsidR="00FE0174" w:rsidRPr="00686FB4">
      <w:rPr>
        <w:sz w:val="16"/>
        <w:szCs w:val="16"/>
      </w:rPr>
      <w:t>(</w:t>
    </w:r>
    <w:r w:rsidR="00E061F5" w:rsidRPr="00686FB4">
      <w:rPr>
        <w:sz w:val="16"/>
        <w:szCs w:val="16"/>
      </w:rPr>
      <w:t>Sendung</w:t>
    </w:r>
    <w:r w:rsidR="00700E75">
      <w:rPr>
        <w:sz w:val="16"/>
        <w:szCs w:val="16"/>
      </w:rPr>
      <w:t>)</w:t>
    </w:r>
    <w:r w:rsidR="00FE0174" w:rsidRPr="00686FB4">
      <w:rPr>
        <w:sz w:val="18"/>
        <w:szCs w:val="18"/>
      </w:rPr>
      <w:br/>
    </w:r>
    <w:r w:rsidR="006166C0" w:rsidRPr="006166C0">
      <w:rPr>
        <w:sz w:val="16"/>
        <w:szCs w:val="16"/>
      </w:rPr>
      <w:t>46800194</w:t>
    </w:r>
    <w:r w:rsidR="00E061F5" w:rsidRPr="00686FB4">
      <w:rPr>
        <w:sz w:val="16"/>
        <w:szCs w:val="16"/>
      </w:rPr>
      <w:t xml:space="preserve"> (DVD-Signatur Medienzentren)</w:t>
    </w:r>
  </w:p>
  <w:p w14:paraId="3308B256" w14:textId="77777777" w:rsidR="00BF6418" w:rsidRDefault="00BF6418" w:rsidP="00BF6418">
    <w:pPr>
      <w:pStyle w:val="Kopfzeile"/>
      <w:shd w:val="clear" w:color="auto" w:fill="DBE5F1"/>
      <w:spacing w:before="60" w:after="60"/>
      <w:rPr>
        <w:rFonts w:ascii="ITCOfficinaSans LT Book" w:hAnsi="ITCOfficinaSans LT Book"/>
        <w:sz w:val="6"/>
        <w:szCs w:val="6"/>
      </w:rPr>
    </w:pPr>
  </w:p>
  <w:p w14:paraId="6FAE673A" w14:textId="77777777" w:rsidR="0002080A" w:rsidRDefault="0002080A" w:rsidP="0002080A"/>
  <w:p w14:paraId="10BB220C" w14:textId="77777777" w:rsidR="0002080A" w:rsidRPr="00BF6418" w:rsidRDefault="0002080A" w:rsidP="000208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08E54" w14:textId="77777777" w:rsidR="00862C0B" w:rsidRDefault="00862C0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in;height:115.5pt" o:bullet="t">
        <v:imagedata r:id="rId1" o:title="02_gruppenarbeit"/>
      </v:shape>
    </w:pict>
  </w:numPicBullet>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7915AFA"/>
    <w:multiLevelType w:val="hybridMultilevel"/>
    <w:tmpl w:val="68F04F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070B60"/>
    <w:multiLevelType w:val="hybridMultilevel"/>
    <w:tmpl w:val="C0285C6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AF263C7"/>
    <w:multiLevelType w:val="hybridMultilevel"/>
    <w:tmpl w:val="11E246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 w15:restartNumberingAfterBreak="0">
    <w:nsid w:val="1FA70798"/>
    <w:multiLevelType w:val="hybridMultilevel"/>
    <w:tmpl w:val="27B6E3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12"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1D80BED"/>
    <w:multiLevelType w:val="hybridMultilevel"/>
    <w:tmpl w:val="8C1451A4"/>
    <w:lvl w:ilvl="0" w:tplc="EE56078E">
      <w:numFmt w:val="bullet"/>
      <w:lvlText w:val=""/>
      <w:lvlPicBulletId w:val="0"/>
      <w:lvlJc w:val="left"/>
      <w:pPr>
        <w:ind w:left="720" w:hanging="360"/>
      </w:pPr>
      <w:rPr>
        <w:rFonts w:ascii="Symbol" w:eastAsia="Calibri" w:hAnsi="Symbol" w:cs="Calibr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6"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8"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34CB0D33"/>
    <w:multiLevelType w:val="hybridMultilevel"/>
    <w:tmpl w:val="1078107A"/>
    <w:lvl w:ilvl="0" w:tplc="F774CF4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22" w15:restartNumberingAfterBreak="0">
    <w:nsid w:val="3B296114"/>
    <w:multiLevelType w:val="hybridMultilevel"/>
    <w:tmpl w:val="C248EEFC"/>
    <w:lvl w:ilvl="0" w:tplc="3C7026F4">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3"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8"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0"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33" w15:restartNumberingAfterBreak="0">
    <w:nsid w:val="60DF16C5"/>
    <w:multiLevelType w:val="hybridMultilevel"/>
    <w:tmpl w:val="5D96C2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35"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36"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37"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8"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9" w15:restartNumberingAfterBreak="0">
    <w:nsid w:val="6ECA17A4"/>
    <w:multiLevelType w:val="hybridMultilevel"/>
    <w:tmpl w:val="31E466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42"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37"/>
  </w:num>
  <w:num w:numId="2">
    <w:abstractNumId w:val="41"/>
  </w:num>
  <w:num w:numId="3">
    <w:abstractNumId w:val="1"/>
  </w:num>
  <w:num w:numId="4">
    <w:abstractNumId w:val="35"/>
  </w:num>
  <w:num w:numId="5">
    <w:abstractNumId w:val="26"/>
  </w:num>
  <w:num w:numId="6">
    <w:abstractNumId w:val="9"/>
  </w:num>
  <w:num w:numId="7">
    <w:abstractNumId w:val="42"/>
  </w:num>
  <w:num w:numId="8">
    <w:abstractNumId w:val="0"/>
  </w:num>
  <w:num w:numId="9">
    <w:abstractNumId w:val="40"/>
  </w:num>
  <w:num w:numId="10">
    <w:abstractNumId w:val="30"/>
  </w:num>
  <w:num w:numId="11">
    <w:abstractNumId w:val="5"/>
  </w:num>
  <w:num w:numId="12">
    <w:abstractNumId w:val="18"/>
  </w:num>
  <w:num w:numId="13">
    <w:abstractNumId w:val="38"/>
  </w:num>
  <w:num w:numId="14">
    <w:abstractNumId w:val="16"/>
  </w:num>
  <w:num w:numId="15">
    <w:abstractNumId w:val="23"/>
  </w:num>
  <w:num w:numId="16">
    <w:abstractNumId w:val="31"/>
  </w:num>
  <w:num w:numId="17">
    <w:abstractNumId w:val="24"/>
  </w:num>
  <w:num w:numId="18">
    <w:abstractNumId w:val="29"/>
  </w:num>
  <w:num w:numId="19">
    <w:abstractNumId w:val="3"/>
  </w:num>
  <w:num w:numId="20">
    <w:abstractNumId w:val="28"/>
  </w:num>
  <w:num w:numId="21">
    <w:abstractNumId w:val="19"/>
  </w:num>
  <w:num w:numId="22">
    <w:abstractNumId w:val="25"/>
  </w:num>
  <w:num w:numId="23">
    <w:abstractNumId w:val="12"/>
  </w:num>
  <w:num w:numId="24">
    <w:abstractNumId w:val="21"/>
  </w:num>
  <w:num w:numId="25">
    <w:abstractNumId w:val="43"/>
  </w:num>
  <w:num w:numId="26">
    <w:abstractNumId w:val="34"/>
  </w:num>
  <w:num w:numId="27">
    <w:abstractNumId w:val="14"/>
  </w:num>
  <w:num w:numId="28">
    <w:abstractNumId w:val="32"/>
  </w:num>
  <w:num w:numId="29">
    <w:abstractNumId w:val="2"/>
  </w:num>
  <w:num w:numId="30">
    <w:abstractNumId w:val="27"/>
  </w:num>
  <w:num w:numId="31">
    <w:abstractNumId w:val="4"/>
  </w:num>
  <w:num w:numId="32">
    <w:abstractNumId w:val="15"/>
  </w:num>
  <w:num w:numId="33">
    <w:abstractNumId w:val="17"/>
  </w:num>
  <w:num w:numId="34">
    <w:abstractNumId w:val="11"/>
  </w:num>
  <w:num w:numId="35">
    <w:abstractNumId w:val="36"/>
  </w:num>
  <w:num w:numId="36">
    <w:abstractNumId w:val="13"/>
  </w:num>
  <w:num w:numId="37">
    <w:abstractNumId w:val="7"/>
  </w:num>
  <w:num w:numId="38">
    <w:abstractNumId w:val="6"/>
  </w:num>
  <w:num w:numId="39">
    <w:abstractNumId w:val="33"/>
  </w:num>
  <w:num w:numId="40">
    <w:abstractNumId w:val="8"/>
  </w:num>
  <w:num w:numId="41">
    <w:abstractNumId w:val="39"/>
  </w:num>
  <w:num w:numId="42">
    <w:abstractNumId w:val="22"/>
  </w:num>
  <w:num w:numId="43">
    <w:abstractNumId w:val="20"/>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colormru v:ext="edit" colors="#548dd4,#83ff47,#32e83c,#37b3ff"/>
      <o:colormenu v:ext="edit" fillcolor="#37b3ff" strokecolor="#32e83c"/>
    </o:shapedefaults>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77730"/>
    <w:rsid w:val="000C428C"/>
    <w:rsid w:val="000D368D"/>
    <w:rsid w:val="000D7308"/>
    <w:rsid w:val="000E5125"/>
    <w:rsid w:val="000F0BC8"/>
    <w:rsid w:val="000F323C"/>
    <w:rsid w:val="000F4635"/>
    <w:rsid w:val="000F7A9C"/>
    <w:rsid w:val="0011231D"/>
    <w:rsid w:val="00123A71"/>
    <w:rsid w:val="00124925"/>
    <w:rsid w:val="00126A61"/>
    <w:rsid w:val="00177282"/>
    <w:rsid w:val="001B690E"/>
    <w:rsid w:val="001C0552"/>
    <w:rsid w:val="001C3EBF"/>
    <w:rsid w:val="001D4930"/>
    <w:rsid w:val="001E0DFA"/>
    <w:rsid w:val="001F3E1F"/>
    <w:rsid w:val="00220F93"/>
    <w:rsid w:val="0024091E"/>
    <w:rsid w:val="0024235D"/>
    <w:rsid w:val="00242D85"/>
    <w:rsid w:val="00251FA6"/>
    <w:rsid w:val="00263140"/>
    <w:rsid w:val="002841AF"/>
    <w:rsid w:val="002A66EB"/>
    <w:rsid w:val="002B6940"/>
    <w:rsid w:val="003142A3"/>
    <w:rsid w:val="00327508"/>
    <w:rsid w:val="00341A77"/>
    <w:rsid w:val="00341FB8"/>
    <w:rsid w:val="0036194E"/>
    <w:rsid w:val="00370AB9"/>
    <w:rsid w:val="00382A0C"/>
    <w:rsid w:val="00384789"/>
    <w:rsid w:val="00386C6F"/>
    <w:rsid w:val="00393F54"/>
    <w:rsid w:val="003979D8"/>
    <w:rsid w:val="003A076E"/>
    <w:rsid w:val="003A7B93"/>
    <w:rsid w:val="003B0774"/>
    <w:rsid w:val="003B5262"/>
    <w:rsid w:val="003B5CED"/>
    <w:rsid w:val="003B7796"/>
    <w:rsid w:val="00401AD6"/>
    <w:rsid w:val="00424F70"/>
    <w:rsid w:val="00482533"/>
    <w:rsid w:val="0049569C"/>
    <w:rsid w:val="004B268D"/>
    <w:rsid w:val="004D158B"/>
    <w:rsid w:val="004D1C66"/>
    <w:rsid w:val="004E0585"/>
    <w:rsid w:val="005357E7"/>
    <w:rsid w:val="005401BA"/>
    <w:rsid w:val="00543741"/>
    <w:rsid w:val="00547257"/>
    <w:rsid w:val="005631E9"/>
    <w:rsid w:val="00582E6D"/>
    <w:rsid w:val="00584417"/>
    <w:rsid w:val="00590D91"/>
    <w:rsid w:val="00593043"/>
    <w:rsid w:val="005940D8"/>
    <w:rsid w:val="00600CF5"/>
    <w:rsid w:val="006143CB"/>
    <w:rsid w:val="006166C0"/>
    <w:rsid w:val="00623C59"/>
    <w:rsid w:val="00627672"/>
    <w:rsid w:val="00630C9D"/>
    <w:rsid w:val="006832F7"/>
    <w:rsid w:val="00686FB4"/>
    <w:rsid w:val="006B0A1A"/>
    <w:rsid w:val="006B4884"/>
    <w:rsid w:val="006C328A"/>
    <w:rsid w:val="006E6D08"/>
    <w:rsid w:val="006E71B7"/>
    <w:rsid w:val="006F52D9"/>
    <w:rsid w:val="00700E75"/>
    <w:rsid w:val="00704F8E"/>
    <w:rsid w:val="00706784"/>
    <w:rsid w:val="00710ABA"/>
    <w:rsid w:val="00710F3C"/>
    <w:rsid w:val="007473E6"/>
    <w:rsid w:val="0078731E"/>
    <w:rsid w:val="00796487"/>
    <w:rsid w:val="007972A4"/>
    <w:rsid w:val="007A5B2F"/>
    <w:rsid w:val="007B3A0C"/>
    <w:rsid w:val="007D2B2C"/>
    <w:rsid w:val="007F06B5"/>
    <w:rsid w:val="007F2E7E"/>
    <w:rsid w:val="007F3397"/>
    <w:rsid w:val="007F76BD"/>
    <w:rsid w:val="008018DF"/>
    <w:rsid w:val="008057D1"/>
    <w:rsid w:val="00810655"/>
    <w:rsid w:val="00826EE4"/>
    <w:rsid w:val="0083016D"/>
    <w:rsid w:val="00862C0B"/>
    <w:rsid w:val="00873320"/>
    <w:rsid w:val="008C0A7E"/>
    <w:rsid w:val="008D370F"/>
    <w:rsid w:val="008D489A"/>
    <w:rsid w:val="008D7FD3"/>
    <w:rsid w:val="00906615"/>
    <w:rsid w:val="009140C5"/>
    <w:rsid w:val="009178F3"/>
    <w:rsid w:val="00920224"/>
    <w:rsid w:val="009339DC"/>
    <w:rsid w:val="00957A02"/>
    <w:rsid w:val="00964D63"/>
    <w:rsid w:val="0096779B"/>
    <w:rsid w:val="009724BB"/>
    <w:rsid w:val="009847AA"/>
    <w:rsid w:val="009962E2"/>
    <w:rsid w:val="009A464F"/>
    <w:rsid w:val="009A789B"/>
    <w:rsid w:val="009B736F"/>
    <w:rsid w:val="009C2694"/>
    <w:rsid w:val="009D0387"/>
    <w:rsid w:val="009D4982"/>
    <w:rsid w:val="009E4A6B"/>
    <w:rsid w:val="00A03955"/>
    <w:rsid w:val="00A06679"/>
    <w:rsid w:val="00A44108"/>
    <w:rsid w:val="00A826C6"/>
    <w:rsid w:val="00AB506B"/>
    <w:rsid w:val="00AB7905"/>
    <w:rsid w:val="00AE2A3F"/>
    <w:rsid w:val="00AE7E00"/>
    <w:rsid w:val="00AF0624"/>
    <w:rsid w:val="00B36E8C"/>
    <w:rsid w:val="00B749C3"/>
    <w:rsid w:val="00B7793F"/>
    <w:rsid w:val="00B83910"/>
    <w:rsid w:val="00B939F7"/>
    <w:rsid w:val="00B96B24"/>
    <w:rsid w:val="00BF2E90"/>
    <w:rsid w:val="00BF35F4"/>
    <w:rsid w:val="00BF6418"/>
    <w:rsid w:val="00C1110B"/>
    <w:rsid w:val="00C15078"/>
    <w:rsid w:val="00C322FF"/>
    <w:rsid w:val="00C40A66"/>
    <w:rsid w:val="00C4168F"/>
    <w:rsid w:val="00C5401E"/>
    <w:rsid w:val="00C77AB0"/>
    <w:rsid w:val="00C9171B"/>
    <w:rsid w:val="00C95320"/>
    <w:rsid w:val="00CA4C92"/>
    <w:rsid w:val="00CA6EB2"/>
    <w:rsid w:val="00CC1F14"/>
    <w:rsid w:val="00CC6745"/>
    <w:rsid w:val="00CD3472"/>
    <w:rsid w:val="00CD49F8"/>
    <w:rsid w:val="00CE3A0E"/>
    <w:rsid w:val="00CF476E"/>
    <w:rsid w:val="00D03078"/>
    <w:rsid w:val="00D10417"/>
    <w:rsid w:val="00D11D6F"/>
    <w:rsid w:val="00D2457D"/>
    <w:rsid w:val="00D41041"/>
    <w:rsid w:val="00D551E0"/>
    <w:rsid w:val="00D6303C"/>
    <w:rsid w:val="00D65AED"/>
    <w:rsid w:val="00D7719F"/>
    <w:rsid w:val="00D875A8"/>
    <w:rsid w:val="00DA0F20"/>
    <w:rsid w:val="00DA21E4"/>
    <w:rsid w:val="00DC12DD"/>
    <w:rsid w:val="00DC3F9F"/>
    <w:rsid w:val="00DC69B8"/>
    <w:rsid w:val="00DE50A5"/>
    <w:rsid w:val="00DE5797"/>
    <w:rsid w:val="00DF0553"/>
    <w:rsid w:val="00E061F5"/>
    <w:rsid w:val="00E06926"/>
    <w:rsid w:val="00E647BA"/>
    <w:rsid w:val="00E64C96"/>
    <w:rsid w:val="00E741FA"/>
    <w:rsid w:val="00E935CC"/>
    <w:rsid w:val="00EC648E"/>
    <w:rsid w:val="00EC7A15"/>
    <w:rsid w:val="00F0275C"/>
    <w:rsid w:val="00F0785F"/>
    <w:rsid w:val="00F14640"/>
    <w:rsid w:val="00F25B77"/>
    <w:rsid w:val="00F32848"/>
    <w:rsid w:val="00F55422"/>
    <w:rsid w:val="00F56C75"/>
    <w:rsid w:val="00F65453"/>
    <w:rsid w:val="00F83234"/>
    <w:rsid w:val="00F850BD"/>
    <w:rsid w:val="00F94B28"/>
    <w:rsid w:val="00FA189E"/>
    <w:rsid w:val="00FB2CC7"/>
    <w:rsid w:val="00FB36C0"/>
    <w:rsid w:val="00FD6639"/>
    <w:rsid w:val="00FE0174"/>
    <w:rsid w:val="00FE131A"/>
    <w:rsid w:val="00FE58DA"/>
    <w:rsid w:val="00FE6B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548dd4,#83ff47,#32e83c,#37b3ff"/>
      <o:colormenu v:ext="edit" fillcolor="#37b3ff" strokecolor="#32e83c"/>
    </o:shapedefaults>
    <o:shapelayout v:ext="edit">
      <o:idmap v:ext="edit" data="1"/>
    </o:shapelayout>
  </w:shapeDefaults>
  <w:decimalSymbol w:val=","/>
  <w:listSeparator w:val=";"/>
  <w14:docId w14:val="67D0BBE1"/>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styleId="Platzhaltertext">
    <w:name w:val="Placeholder Text"/>
    <w:basedOn w:val="Absatz-Standardschriftart"/>
    <w:uiPriority w:val="99"/>
    <w:semiHidden/>
    <w:rsid w:val="00920224"/>
    <w:rPr>
      <w:color w:val="808080"/>
    </w:rPr>
  </w:style>
  <w:style w:type="character" w:styleId="NichtaufgelsteErwhnung">
    <w:name w:val="Unresolved Mention"/>
    <w:basedOn w:val="Absatz-Standardschriftart"/>
    <w:uiPriority w:val="99"/>
    <w:semiHidden/>
    <w:unhideWhenUsed/>
    <w:rsid w:val="003619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01FEE-BACF-4D57-8741-A12F2164E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943264EB.dotm</Template>
  <TotalTime>0</TotalTime>
  <Pages>6</Pages>
  <Words>996</Words>
  <Characters>6281</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Tierhaltung - Woher kommt unser Fleisch?</vt:lpstr>
    </vt:vector>
  </TitlesOfParts>
  <Company>SWR Südwestrundfunk</Company>
  <LinksUpToDate>false</LinksUpToDate>
  <CharactersWithSpaces>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Tierhaltung - Woher kommt unser Fleisch?</dc:title>
  <dc:creator>SWR Planet Schule</dc:creator>
  <cp:lastModifiedBy>Praller, Kirsten</cp:lastModifiedBy>
  <cp:revision>10</cp:revision>
  <cp:lastPrinted>2019-04-17T09:39:00Z</cp:lastPrinted>
  <dcterms:created xsi:type="dcterms:W3CDTF">2020-01-30T09:51:00Z</dcterms:created>
  <dcterms:modified xsi:type="dcterms:W3CDTF">2020-01-30T10:04:00Z</dcterms:modified>
</cp:coreProperties>
</file>