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13" w:rsidRPr="00612A13" w:rsidRDefault="00612A13" w:rsidP="00612A13">
      <w:pPr>
        <w:rPr>
          <w:rFonts w:asciiTheme="minorHAnsi" w:hAnsiTheme="minorHAnsi"/>
          <w:b/>
        </w:rPr>
      </w:pPr>
      <w:r w:rsidRPr="00612A13">
        <w:rPr>
          <w:rFonts w:asciiTheme="minorHAnsi" w:hAnsiTheme="minorHAnsi"/>
          <w:b/>
        </w:rPr>
        <w:t>Arbeitsblatt 12: Einstellungsfolge</w:t>
      </w:r>
    </w:p>
    <w:p w:rsidR="00612A13" w:rsidRPr="00BD0C1B" w:rsidRDefault="00B52517" w:rsidP="00612A13">
      <w:bookmarkStart w:id="0" w:name="_Hlk486165288"/>
      <w:bookmarkEnd w:id="0"/>
      <w:r w:rsidRPr="00B52517">
        <w:rPr>
          <w:rFonts w:asciiTheme="minorHAnsi" w:hAnsiTheme="minorHAnsi"/>
          <w:b/>
          <w:noProof/>
          <w:lang w:eastAsia="de-DE"/>
        </w:rPr>
        <w:pict>
          <v:roundrect id="Rechteck: abgerundete Ecken 10" o:spid="_x0000_s1102" style="position:absolute;margin-left:0;margin-top:6.7pt;width:460.3pt;height:102.05pt;z-index:251660288;visibility:visible;mso-wrap-style:square;mso-height-percent:0;mso-wrap-distance-left:9pt;mso-wrap-distance-top:0;mso-wrap-distance-right:9pt;mso-wrap-distance-bottom:0;mso-position-horizontal-relative:margin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" fillcolor="#dbe5f1 [660]" stroked="f" strokeweight="1pt">
            <v:stroke joinstyle="miter"/>
            <w10:wrap anchorx="margin"/>
          </v:roundrect>
        </w:pict>
      </w: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103" type="#_x0000_t202" style="position:absolute;margin-left:24.95pt;margin-top:6.7pt;width:419.5pt;height:95.4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" fillcolor="#dbe5f1 [660]" stroked="f" strokeweight=".5pt">
            <v:textbox style="mso-next-textbox:#Textfeld 11">
              <w:txbxContent>
                <w:p w:rsidR="00612A13" w:rsidRPr="00612A13" w:rsidRDefault="00612A13" w:rsidP="00612A13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612A13">
                    <w:rPr>
                      <w:rFonts w:asciiTheme="minorHAnsi" w:hAnsiTheme="minorHAnsi" w:cstheme="minorHAnsi"/>
                      <w:u w:val="single"/>
                    </w:rPr>
                    <w:t>Aufgabe:</w:t>
                  </w:r>
                </w:p>
                <w:p w:rsidR="00612A13" w:rsidRPr="00612A13" w:rsidRDefault="00612A13" w:rsidP="00612A13">
                  <w:pPr>
                    <w:pStyle w:val="Listenabsatz"/>
                    <w:numPr>
                      <w:ilvl w:val="0"/>
                      <w:numId w:val="8"/>
                    </w:numPr>
                    <w:rPr>
                      <w:rFonts w:cstheme="minorHAnsi"/>
                    </w:rPr>
                  </w:pPr>
                  <w:r w:rsidRPr="00612A13">
                    <w:rPr>
                      <w:rFonts w:cstheme="minorHAnsi"/>
                    </w:rPr>
                    <w:t xml:space="preserve"> Schneidet die </w:t>
                  </w:r>
                  <w:proofErr w:type="spellStart"/>
                  <w:r w:rsidRPr="00612A13">
                    <w:rPr>
                      <w:rFonts w:cstheme="minorHAnsi"/>
                    </w:rPr>
                    <w:t>Filmstills</w:t>
                  </w:r>
                  <w:proofErr w:type="spellEnd"/>
                  <w:r w:rsidRPr="00612A13">
                    <w:rPr>
                      <w:rFonts w:cstheme="minorHAnsi"/>
                    </w:rPr>
                    <w:t xml:space="preserve"> in Partnerarbeit aus und bringt sie in eine Einstellungsabfolge, indem ihr die Regeln des Schuss-Gegenschuss-Prinzips beachtet.</w:t>
                  </w:r>
                </w:p>
                <w:p w:rsidR="00612A13" w:rsidRPr="00612A13" w:rsidRDefault="00612A13" w:rsidP="00612A13">
                  <w:pPr>
                    <w:pStyle w:val="Listenabsatz"/>
                    <w:numPr>
                      <w:ilvl w:val="0"/>
                      <w:numId w:val="8"/>
                    </w:numPr>
                    <w:rPr>
                      <w:rFonts w:cstheme="minorHAnsi"/>
                    </w:rPr>
                  </w:pPr>
                  <w:r w:rsidRPr="00612A13">
                    <w:rPr>
                      <w:rFonts w:cstheme="minorHAnsi"/>
                    </w:rPr>
                    <w:t>Anschließend vergleicht ihr das Ergebnis mit einem Nachbarpaar.</w:t>
                  </w:r>
                </w:p>
                <w:p w:rsidR="00612A13" w:rsidRDefault="00612A13" w:rsidP="00612A13">
                  <w:pPr>
                    <w:rPr>
                      <w:rFonts w:cstheme="minorHAnsi"/>
                    </w:rPr>
                  </w:pPr>
                </w:p>
                <w:p w:rsidR="00612A13" w:rsidRPr="009E2287" w:rsidRDefault="00612A13" w:rsidP="00612A13">
                  <w:pPr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612A13" w:rsidRPr="00BD0C1B" w:rsidRDefault="00612A13" w:rsidP="00612A13"/>
    <w:p w:rsidR="00612A13" w:rsidRPr="00BD0C1B" w:rsidRDefault="00612A13" w:rsidP="00612A13"/>
    <w:p w:rsidR="00612A13" w:rsidRPr="00BD0C1B" w:rsidRDefault="00612A13" w:rsidP="00612A13"/>
    <w:p w:rsidR="00612A13" w:rsidRPr="00BD0C1B" w:rsidRDefault="00612A13" w:rsidP="00612A13"/>
    <w:p w:rsidR="00612A13" w:rsidRDefault="00612A13" w:rsidP="00612A13"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237600</wp:posOffset>
            </wp:positionH>
            <wp:positionV relativeFrom="paragraph">
              <wp:posOffset>293585</wp:posOffset>
            </wp:positionV>
            <wp:extent cx="1645797" cy="900000"/>
            <wp:effectExtent l="0" t="0" r="0" b="0"/>
            <wp:wrapTight wrapText="bothSides">
              <wp:wrapPolygon edited="0">
                <wp:start x="0" y="0"/>
                <wp:lineTo x="0" y="21036"/>
                <wp:lineTo x="21258" y="21036"/>
                <wp:lineTo x="21258" y="0"/>
                <wp:lineTo x="0" y="0"/>
              </wp:wrapPolygon>
            </wp:wrapTight>
            <wp:docPr id="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uss4_01_02_2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79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3858480</wp:posOffset>
            </wp:positionH>
            <wp:positionV relativeFrom="paragraph">
              <wp:posOffset>286385</wp:posOffset>
            </wp:positionV>
            <wp:extent cx="1635760" cy="899795"/>
            <wp:effectExtent l="0" t="0" r="2540" b="0"/>
            <wp:wrapTight wrapText="bothSides">
              <wp:wrapPolygon edited="0">
                <wp:start x="0" y="0"/>
                <wp:lineTo x="0" y="21036"/>
                <wp:lineTo x="21382" y="21036"/>
                <wp:lineTo x="21382" y="0"/>
                <wp:lineTo x="0" y="0"/>
              </wp:wrapPolygon>
            </wp:wrapTight>
            <wp:docPr id="4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genschuss1_01_01_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13" w:rsidRPr="002A26F7" w:rsidRDefault="00612A13" w:rsidP="00612A13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2059940</wp:posOffset>
            </wp:positionH>
            <wp:positionV relativeFrom="paragraph">
              <wp:posOffset>10795</wp:posOffset>
            </wp:positionV>
            <wp:extent cx="1638935" cy="896620"/>
            <wp:effectExtent l="19050" t="0" r="0" b="0"/>
            <wp:wrapTight wrapText="bothSides">
              <wp:wrapPolygon edited="0">
                <wp:start x="-251" y="0"/>
                <wp:lineTo x="-251" y="21110"/>
                <wp:lineTo x="21592" y="21110"/>
                <wp:lineTo x="21592" y="0"/>
                <wp:lineTo x="-251" y="0"/>
              </wp:wrapPolygon>
            </wp:wrapTight>
            <wp:docPr id="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ss3_01_02_1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279820</wp:posOffset>
            </wp:positionH>
            <wp:positionV relativeFrom="paragraph">
              <wp:posOffset>3125470</wp:posOffset>
            </wp:positionV>
            <wp:extent cx="1599565" cy="899795"/>
            <wp:effectExtent l="0" t="0" r="635" b="0"/>
            <wp:wrapTight wrapText="bothSides">
              <wp:wrapPolygon edited="0">
                <wp:start x="0" y="0"/>
                <wp:lineTo x="0" y="21036"/>
                <wp:lineTo x="21351" y="21036"/>
                <wp:lineTo x="21351" y="0"/>
                <wp:lineTo x="0" y="0"/>
              </wp:wrapPolygon>
            </wp:wrapTight>
            <wp:docPr id="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ster SRS_01_0_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2103120</wp:posOffset>
            </wp:positionV>
            <wp:extent cx="1640840" cy="899795"/>
            <wp:effectExtent l="0" t="0" r="0" b="0"/>
            <wp:wrapTight wrapText="bothSides">
              <wp:wrapPolygon edited="0">
                <wp:start x="0" y="0"/>
                <wp:lineTo x="0" y="21036"/>
                <wp:lineTo x="21316" y="21036"/>
                <wp:lineTo x="21316" y="0"/>
                <wp:lineTo x="0" y="0"/>
              </wp:wrapPolygon>
            </wp:wrapTight>
            <wp:docPr id="5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genschuss3_01_02_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2065655</wp:posOffset>
            </wp:positionH>
            <wp:positionV relativeFrom="paragraph">
              <wp:posOffset>3130970</wp:posOffset>
            </wp:positionV>
            <wp:extent cx="1650365" cy="899795"/>
            <wp:effectExtent l="0" t="0" r="6985" b="0"/>
            <wp:wrapTight wrapText="bothSides">
              <wp:wrapPolygon edited="0">
                <wp:start x="0" y="0"/>
                <wp:lineTo x="0" y="21036"/>
                <wp:lineTo x="21442" y="21036"/>
                <wp:lineTo x="21442" y="0"/>
                <wp:lineTo x="0" y="0"/>
              </wp:wrapPolygon>
            </wp:wrapTight>
            <wp:docPr id="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genschuss2_01_02_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2110525</wp:posOffset>
            </wp:positionV>
            <wp:extent cx="1599565" cy="899795"/>
            <wp:effectExtent l="0" t="0" r="635" b="0"/>
            <wp:wrapTight wrapText="bothSides">
              <wp:wrapPolygon edited="0">
                <wp:start x="0" y="0"/>
                <wp:lineTo x="0" y="21036"/>
                <wp:lineTo x="21351" y="21036"/>
                <wp:lineTo x="21351" y="0"/>
                <wp:lineTo x="0" y="0"/>
              </wp:wrapPolygon>
            </wp:wrapTight>
            <wp:docPr id="4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uss2_01_02_04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2064170</wp:posOffset>
            </wp:positionH>
            <wp:positionV relativeFrom="paragraph">
              <wp:posOffset>2108200</wp:posOffset>
            </wp:positionV>
            <wp:extent cx="1650455" cy="900000"/>
            <wp:effectExtent l="0" t="0" r="6985" b="0"/>
            <wp:wrapTight wrapText="bothSides">
              <wp:wrapPolygon edited="0">
                <wp:start x="0" y="0"/>
                <wp:lineTo x="0" y="21036"/>
                <wp:lineTo x="21442" y="21036"/>
                <wp:lineTo x="21442" y="0"/>
                <wp:lineTo x="0" y="0"/>
              </wp:wrapPolygon>
            </wp:wrapTight>
            <wp:docPr id="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stershot3_01_02_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5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242160</wp:posOffset>
            </wp:positionH>
            <wp:positionV relativeFrom="paragraph">
              <wp:posOffset>1092825</wp:posOffset>
            </wp:positionV>
            <wp:extent cx="1650365" cy="899795"/>
            <wp:effectExtent l="0" t="0" r="6985" b="0"/>
            <wp:wrapTight wrapText="bothSides">
              <wp:wrapPolygon edited="0">
                <wp:start x="0" y="0"/>
                <wp:lineTo x="0" y="21036"/>
                <wp:lineTo x="21442" y="21036"/>
                <wp:lineTo x="21442" y="0"/>
                <wp:lineTo x="0" y="0"/>
              </wp:wrapPolygon>
            </wp:wrapTight>
            <wp:docPr id="5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uss5_01_03_16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p w:rsidR="008E088C" w:rsidRPr="00612A13" w:rsidRDefault="00612A13" w:rsidP="00612A13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788670</wp:posOffset>
            </wp:positionV>
            <wp:extent cx="1633855" cy="896620"/>
            <wp:effectExtent l="19050" t="0" r="4445" b="0"/>
            <wp:wrapTight wrapText="bothSides">
              <wp:wrapPolygon edited="0">
                <wp:start x="-252" y="0"/>
                <wp:lineTo x="-252" y="21110"/>
                <wp:lineTo x="21659" y="21110"/>
                <wp:lineTo x="21659" y="0"/>
                <wp:lineTo x="-252" y="0"/>
              </wp:wrapPolygon>
            </wp:wrapTight>
            <wp:docPr id="5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uss1_01_01_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2061210</wp:posOffset>
            </wp:positionH>
            <wp:positionV relativeFrom="paragraph">
              <wp:posOffset>788670</wp:posOffset>
            </wp:positionV>
            <wp:extent cx="1634490" cy="896620"/>
            <wp:effectExtent l="19050" t="0" r="3810" b="0"/>
            <wp:wrapTight wrapText="bothSides">
              <wp:wrapPolygon edited="0">
                <wp:start x="-252" y="0"/>
                <wp:lineTo x="-252" y="21110"/>
                <wp:lineTo x="21650" y="21110"/>
                <wp:lineTo x="21650" y="0"/>
                <wp:lineTo x="-252" y="0"/>
              </wp:wrapPolygon>
            </wp:wrapTight>
            <wp:docPr id="5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shot2_01_02_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2841625</wp:posOffset>
            </wp:positionV>
            <wp:extent cx="1647190" cy="896620"/>
            <wp:effectExtent l="19050" t="0" r="0" b="0"/>
            <wp:wrapTight wrapText="bothSides">
              <wp:wrapPolygon edited="0">
                <wp:start x="-250" y="0"/>
                <wp:lineTo x="-250" y="21110"/>
                <wp:lineTo x="21483" y="21110"/>
                <wp:lineTo x="21483" y="0"/>
                <wp:lineTo x="-250" y="0"/>
              </wp:wrapPolygon>
            </wp:wrapTight>
            <wp:docPr id="5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tershot 2_01_02_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088C" w:rsidRPr="00612A13" w:rsidSect="00AA5BE4">
      <w:headerReference w:type="default" r:id="rId26"/>
      <w:footerReference w:type="default" r:id="rId27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BE4" w:rsidRDefault="00AA5BE4" w:rsidP="00263140">
      <w:r>
        <w:separator/>
      </w:r>
    </w:p>
  </w:endnote>
  <w:endnote w:type="continuationSeparator" w:id="0">
    <w:p w:rsidR="00AA5BE4" w:rsidRDefault="00AA5BE4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BB697D-819F-4E14-A867-1C2BA1DA7C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2EA78B7-0F60-42BD-B7E1-553FC37D36CB}"/>
    <w:embedBold r:id="rId3" w:fontKey="{56CCB8BB-087E-4065-BCCA-007AD3A113E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7FE9CF3C-5479-4F66-AD5A-9F4936CA2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1D82DC-74F3-47A6-9107-57E8A7CDFD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E4" w:rsidRPr="0038126D" w:rsidRDefault="00AA5BE4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BE4" w:rsidRDefault="00AA5BE4" w:rsidP="00263140">
      <w:r>
        <w:separator/>
      </w:r>
    </w:p>
  </w:footnote>
  <w:footnote w:type="continuationSeparator" w:id="0">
    <w:p w:rsidR="00AA5BE4" w:rsidRDefault="00AA5BE4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BE4" w:rsidRPr="0038126D" w:rsidRDefault="00B52517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B52517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AA5BE4" w:rsidRPr="0038126D">
      <w:rPr>
        <w:rFonts w:asciiTheme="minorHAnsi" w:hAnsiTheme="minorHAnsi"/>
        <w:b/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5BE4">
      <w:rPr>
        <w:rFonts w:asciiTheme="minorHAnsi" w:hAnsiTheme="minorHAnsi"/>
        <w:b/>
      </w:rPr>
      <w:t>Modul Szenische Auflösung – Arbeitsblatt 1</w:t>
    </w:r>
    <w:r w:rsidR="006225B6">
      <w:rPr>
        <w:rFonts w:asciiTheme="minorHAnsi" w:hAnsiTheme="minorHAnsi"/>
        <w:b/>
      </w:rPr>
      <w:t>2</w:t>
    </w:r>
    <w:r w:rsidR="00AA5BE4">
      <w:rPr>
        <w:rFonts w:asciiTheme="minorHAnsi" w:hAnsiTheme="minorHAnsi"/>
        <w:b/>
      </w:rPr>
      <w:tab/>
    </w:r>
    <w:r w:rsidR="00AA5BE4">
      <w:rPr>
        <w:rFonts w:asciiTheme="minorHAnsi" w:hAnsiTheme="minorHAnsi"/>
        <w:b/>
        <w:noProof/>
        <w:lang w:eastAsia="de-DE"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5BE4" w:rsidRPr="0038126D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AA5BE4" w:rsidRPr="000B1C66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AA5BE4" w:rsidRPr="0038126D" w:rsidRDefault="00AA5BE4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86EA9"/>
    <w:multiLevelType w:val="hybridMultilevel"/>
    <w:tmpl w:val="57966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C196F"/>
    <w:multiLevelType w:val="hybridMultilevel"/>
    <w:tmpl w:val="C0AC41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FC730B"/>
    <w:multiLevelType w:val="hybridMultilevel"/>
    <w:tmpl w:val="222AF5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42F4C"/>
    <w:rsid w:val="000A00ED"/>
    <w:rsid w:val="000B1C66"/>
    <w:rsid w:val="000D3670"/>
    <w:rsid w:val="000D7308"/>
    <w:rsid w:val="000E5125"/>
    <w:rsid w:val="000F4635"/>
    <w:rsid w:val="000F55A6"/>
    <w:rsid w:val="00123A71"/>
    <w:rsid w:val="001B690E"/>
    <w:rsid w:val="001C0552"/>
    <w:rsid w:val="001D4930"/>
    <w:rsid w:val="001E711A"/>
    <w:rsid w:val="00263140"/>
    <w:rsid w:val="002841AF"/>
    <w:rsid w:val="002A66EB"/>
    <w:rsid w:val="003067FE"/>
    <w:rsid w:val="0031095D"/>
    <w:rsid w:val="003142A3"/>
    <w:rsid w:val="00335E6A"/>
    <w:rsid w:val="00341D2D"/>
    <w:rsid w:val="00375380"/>
    <w:rsid w:val="0038126D"/>
    <w:rsid w:val="00384789"/>
    <w:rsid w:val="003979D8"/>
    <w:rsid w:val="003A076E"/>
    <w:rsid w:val="003B58F6"/>
    <w:rsid w:val="003B7796"/>
    <w:rsid w:val="003E457A"/>
    <w:rsid w:val="00401AD6"/>
    <w:rsid w:val="0041687F"/>
    <w:rsid w:val="00424F70"/>
    <w:rsid w:val="00430F9D"/>
    <w:rsid w:val="004D1C66"/>
    <w:rsid w:val="004E0585"/>
    <w:rsid w:val="004E2EF5"/>
    <w:rsid w:val="005357E7"/>
    <w:rsid w:val="00543741"/>
    <w:rsid w:val="00547257"/>
    <w:rsid w:val="00551F70"/>
    <w:rsid w:val="005631E9"/>
    <w:rsid w:val="00563971"/>
    <w:rsid w:val="00592337"/>
    <w:rsid w:val="005940D8"/>
    <w:rsid w:val="0060714F"/>
    <w:rsid w:val="00612A13"/>
    <w:rsid w:val="006225B6"/>
    <w:rsid w:val="00623C59"/>
    <w:rsid w:val="00630C9D"/>
    <w:rsid w:val="006832F7"/>
    <w:rsid w:val="006B0A1A"/>
    <w:rsid w:val="006B4884"/>
    <w:rsid w:val="006B6310"/>
    <w:rsid w:val="006C328A"/>
    <w:rsid w:val="006E0B3E"/>
    <w:rsid w:val="006E6D08"/>
    <w:rsid w:val="006E71B7"/>
    <w:rsid w:val="00704F8E"/>
    <w:rsid w:val="00706784"/>
    <w:rsid w:val="00710ABA"/>
    <w:rsid w:val="00710F3C"/>
    <w:rsid w:val="0075616A"/>
    <w:rsid w:val="0079710B"/>
    <w:rsid w:val="007D2B2C"/>
    <w:rsid w:val="007F06B5"/>
    <w:rsid w:val="007F5807"/>
    <w:rsid w:val="008018DF"/>
    <w:rsid w:val="00810655"/>
    <w:rsid w:val="008D370F"/>
    <w:rsid w:val="008D489A"/>
    <w:rsid w:val="008E088C"/>
    <w:rsid w:val="009140C5"/>
    <w:rsid w:val="00973948"/>
    <w:rsid w:val="009A1521"/>
    <w:rsid w:val="009A464F"/>
    <w:rsid w:val="009A789B"/>
    <w:rsid w:val="009B736F"/>
    <w:rsid w:val="009D0387"/>
    <w:rsid w:val="009E4A6B"/>
    <w:rsid w:val="009F710B"/>
    <w:rsid w:val="00A03955"/>
    <w:rsid w:val="00A44108"/>
    <w:rsid w:val="00A62DC8"/>
    <w:rsid w:val="00A91C71"/>
    <w:rsid w:val="00AA05F8"/>
    <w:rsid w:val="00AA5BE4"/>
    <w:rsid w:val="00AB506B"/>
    <w:rsid w:val="00AB530A"/>
    <w:rsid w:val="00AE2A3F"/>
    <w:rsid w:val="00B13BE2"/>
    <w:rsid w:val="00B2301D"/>
    <w:rsid w:val="00B52517"/>
    <w:rsid w:val="00B56E87"/>
    <w:rsid w:val="00B7554D"/>
    <w:rsid w:val="00BF2E90"/>
    <w:rsid w:val="00BF6418"/>
    <w:rsid w:val="00C1110B"/>
    <w:rsid w:val="00C15078"/>
    <w:rsid w:val="00C4168F"/>
    <w:rsid w:val="00C5401E"/>
    <w:rsid w:val="00C6430B"/>
    <w:rsid w:val="00CA2E33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DF5B45"/>
    <w:rsid w:val="00E06926"/>
    <w:rsid w:val="00E23ED3"/>
    <w:rsid w:val="00E263E8"/>
    <w:rsid w:val="00E62E2A"/>
    <w:rsid w:val="00E741FA"/>
    <w:rsid w:val="00EC648E"/>
    <w:rsid w:val="00EE155D"/>
    <w:rsid w:val="00F0275C"/>
    <w:rsid w:val="00F25B77"/>
    <w:rsid w:val="00F456C8"/>
    <w:rsid w:val="00F55422"/>
    <w:rsid w:val="00FA189E"/>
    <w:rsid w:val="00FA5C70"/>
    <w:rsid w:val="00FB5B8E"/>
    <w:rsid w:val="00FC6754"/>
    <w:rsid w:val="00FD6639"/>
    <w:rsid w:val="00FE0174"/>
    <w:rsid w:val="00FE58DA"/>
    <w:rsid w:val="00F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NULL"/><Relationship Id="rId17" Type="http://schemas.microsoft.com/office/2007/relationships/hdphoto" Target="NUL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5.jpeg"/><Relationship Id="rId22" Type="http://schemas.microsoft.com/office/2007/relationships/hdphoto" Target="NUL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8965B-9C40-41F5-960A-E52BDAE2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1</Pages>
  <Words>3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4</cp:revision>
  <cp:lastPrinted>2017-07-28T10:03:00Z</cp:lastPrinted>
  <dcterms:created xsi:type="dcterms:W3CDTF">2017-07-28T10:05:00Z</dcterms:created>
  <dcterms:modified xsi:type="dcterms:W3CDTF">2017-07-28T10:32:00Z</dcterms:modified>
</cp:coreProperties>
</file>