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C56" w:rsidRDefault="00126A61" w:rsidP="00475C56">
      <w:pPr>
        <w:rPr>
          <w:b/>
          <w:sz w:val="24"/>
          <w:lang w:val="en-GB"/>
        </w:rPr>
      </w:pPr>
      <w:r w:rsidRPr="00475C56">
        <w:rPr>
          <w:b/>
          <w:color w:val="E36C0A"/>
          <w:sz w:val="24"/>
          <w:lang w:val="en-US"/>
        </w:rPr>
        <w:t>Films</w:t>
      </w:r>
      <w:r w:rsidR="00FF06BB" w:rsidRPr="00475C56">
        <w:rPr>
          <w:b/>
          <w:color w:val="E36C0A"/>
          <w:sz w:val="24"/>
          <w:lang w:val="en-US"/>
        </w:rPr>
        <w:t>c</w:t>
      </w:r>
      <w:r w:rsidRPr="00475C56">
        <w:rPr>
          <w:b/>
          <w:color w:val="E36C0A"/>
          <w:sz w:val="24"/>
          <w:lang w:val="en-US"/>
        </w:rPr>
        <w:t>ript</w:t>
      </w:r>
      <w:r w:rsidR="00EC7A15" w:rsidRPr="00475C56">
        <w:rPr>
          <w:b/>
          <w:color w:val="E36C0A"/>
          <w:sz w:val="24"/>
          <w:lang w:val="en-US"/>
        </w:rPr>
        <w:t xml:space="preserve">: </w:t>
      </w:r>
      <w:r w:rsidR="00DC23DA" w:rsidRPr="00475C56">
        <w:rPr>
          <w:b/>
          <w:color w:val="E36C0A"/>
          <w:sz w:val="24"/>
          <w:lang w:val="en-US"/>
        </w:rPr>
        <w:t>Kirsty’s story</w:t>
      </w:r>
      <w:r w:rsidR="002B6940" w:rsidRPr="00475C56">
        <w:rPr>
          <w:b/>
          <w:color w:val="E36C0A"/>
          <w:sz w:val="24"/>
          <w:lang w:val="en-US"/>
        </w:rPr>
        <w:br/>
      </w:r>
    </w:p>
    <w:p w:rsidR="00475C56" w:rsidRPr="00475C56" w:rsidRDefault="00475C56" w:rsidP="00475C56">
      <w:pPr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00:00:16</w:t>
      </w:r>
    </w:p>
    <w:p w:rsidR="00475C56" w:rsidRPr="00475C56" w:rsidRDefault="00475C56" w:rsidP="00475C56">
      <w:pPr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 was 10 years old when I started to struggle with eating.</w:t>
      </w:r>
    </w:p>
    <w:p w:rsidR="00475C56" w:rsidRPr="00475C56" w:rsidRDefault="00475C56" w:rsidP="00475C56">
      <w:pPr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00:00:22</w:t>
      </w:r>
      <w:r w:rsidRPr="00475C56">
        <w:rPr>
          <w:b/>
          <w:sz w:val="20"/>
          <w:szCs w:val="20"/>
          <w:lang w:val="en-GB"/>
        </w:rPr>
        <w:br/>
        <w:t>Kirsty</w:t>
      </w:r>
    </w:p>
    <w:p w:rsidR="00475C56" w:rsidRPr="00475C56" w:rsidRDefault="00475C56" w:rsidP="00475C56">
      <w:pPr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At the beginning of primary </w:t>
      </w:r>
      <w:proofErr w:type="gramStart"/>
      <w:r w:rsidRPr="00475C56">
        <w:rPr>
          <w:sz w:val="20"/>
          <w:szCs w:val="20"/>
          <w:lang w:val="en-GB"/>
        </w:rPr>
        <w:t>school</w:t>
      </w:r>
      <w:proofErr w:type="gramEnd"/>
      <w:r w:rsidRPr="00475C56">
        <w:rPr>
          <w:sz w:val="20"/>
          <w:szCs w:val="20"/>
          <w:lang w:val="en-GB"/>
        </w:rPr>
        <w:t xml:space="preserve"> I was very quiet. I would focus on my school work, and I would speak to people if they spoke to me, but I would never actively go and try and start a conversation.</w:t>
      </w:r>
    </w:p>
    <w:p w:rsidR="00475C56" w:rsidRPr="00475C56" w:rsidRDefault="00475C56" w:rsidP="00475C56">
      <w:pPr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00:00:39</w:t>
      </w:r>
    </w:p>
    <w:p w:rsidR="00475C56" w:rsidRPr="00475C56" w:rsidRDefault="00475C56" w:rsidP="00475C56">
      <w:pPr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I think it was about year three or four, and that’s when I would act like I was </w:t>
      </w:r>
      <w:proofErr w:type="gramStart"/>
      <w:r w:rsidRPr="00475C56">
        <w:rPr>
          <w:sz w:val="20"/>
          <w:szCs w:val="20"/>
          <w:lang w:val="en-GB"/>
        </w:rPr>
        <w:t>really confident</w:t>
      </w:r>
      <w:proofErr w:type="gramEnd"/>
      <w:r w:rsidRPr="00475C56">
        <w:rPr>
          <w:sz w:val="20"/>
          <w:szCs w:val="20"/>
          <w:lang w:val="en-GB"/>
        </w:rPr>
        <w:t>, when I really wasn’t - I was quite the opposite.</w:t>
      </w:r>
    </w:p>
    <w:p w:rsidR="00475C56" w:rsidRPr="00475C56" w:rsidRDefault="00475C56" w:rsidP="00475C56">
      <w:pPr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00:00:48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Nobody wants someone who is sitting there shy. That’s kind of how I thought of it…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00:00:55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 was concerned that other people were talking about me, I became very like self-critical.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00:01:02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When I was in the canteen at school… I don’t know I just felt like people would look at me, and just by what I was eating - whether it was not healthy </w:t>
      </w:r>
      <w:proofErr w:type="gramStart"/>
      <w:r w:rsidRPr="00475C56">
        <w:rPr>
          <w:sz w:val="20"/>
          <w:szCs w:val="20"/>
          <w:lang w:val="en-GB"/>
        </w:rPr>
        <w:t>enough,  or</w:t>
      </w:r>
      <w:proofErr w:type="gramEnd"/>
      <w:r w:rsidRPr="00475C56">
        <w:rPr>
          <w:sz w:val="20"/>
          <w:szCs w:val="20"/>
          <w:lang w:val="en-GB"/>
        </w:rPr>
        <w:t xml:space="preserve"> I shouldn’t be eating certain things. </w:t>
      </w:r>
      <w:proofErr w:type="gramStart"/>
      <w:r w:rsidRPr="00475C56">
        <w:rPr>
          <w:sz w:val="20"/>
          <w:szCs w:val="20"/>
          <w:lang w:val="en-GB"/>
        </w:rPr>
        <w:t>So</w:t>
      </w:r>
      <w:proofErr w:type="gramEnd"/>
      <w:r w:rsidRPr="00475C56">
        <w:rPr>
          <w:sz w:val="20"/>
          <w:szCs w:val="20"/>
          <w:lang w:val="en-GB"/>
        </w:rPr>
        <w:t xml:space="preserve"> I just found it easier to just stop eating at school.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00:01:22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It became my life. I was just numbers, losing weight, weighing myself, exercising. I would walk for hours around school, missing lessons, and I became so trapped that I didn’t care what people thought of me </w:t>
      </w:r>
      <w:proofErr w:type="spellStart"/>
      <w:r w:rsidRPr="00475C56">
        <w:rPr>
          <w:sz w:val="20"/>
          <w:szCs w:val="20"/>
          <w:lang w:val="en-GB"/>
        </w:rPr>
        <w:t>any more</w:t>
      </w:r>
      <w:proofErr w:type="spellEnd"/>
      <w:r w:rsidRPr="00475C56">
        <w:rPr>
          <w:sz w:val="20"/>
          <w:szCs w:val="20"/>
          <w:lang w:val="en-GB"/>
        </w:rPr>
        <w:t xml:space="preserve">, I just knew that that’s what I had to do. </w:t>
      </w:r>
      <w:r w:rsidRPr="00475C56">
        <w:rPr>
          <w:sz w:val="20"/>
          <w:szCs w:val="20"/>
          <w:lang w:val="en-US"/>
        </w:rPr>
        <w:t>I had to lose the weight.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00:01:53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People did notice. But they were almost too afraid to say. And those that did couldn’t do anything.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00:02:00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 completely became isolated. I’d rather spend time on my own and anyone else got in the way of anorexia.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00:02:08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lastRenderedPageBreak/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 suppose every time I looked in the mirror anorexia would just cover up the truth, almost creating an image that wasn’t there.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00:02:22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Anorexia was my twin. Until I didn’t know whether it was me or anorexia. It gains control over you to a point you forget who you are.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00:02:32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At first it starts, you want to keep it happy. And the more you keep it happy the worse it gets.</w:t>
      </w:r>
      <w:r w:rsidRPr="00475C56">
        <w:rPr>
          <w:sz w:val="20"/>
          <w:szCs w:val="20"/>
          <w:lang w:val="en-GB"/>
        </w:rPr>
        <w:br/>
        <w:t>I just remember sitting there in bed at night thinking ‘someone please help me, I need help’.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US"/>
        </w:rPr>
      </w:pPr>
      <w:r w:rsidRPr="00475C56">
        <w:rPr>
          <w:sz w:val="20"/>
          <w:szCs w:val="20"/>
          <w:lang w:val="en-US"/>
        </w:rPr>
        <w:t>00:02:49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 was… so distant from everyone, I felt so ill - I could feel my heartbeat, I was there, but I wasn’t. I would sit in the room for the whole lesson, and my head would be so loud - it would be like I couldn’t focus, I didn’t know what was going on. I became something else. I became a shadow of myself.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00:03:15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It was school that found out first, and they got in touch with my parents. I think that was probably the worst day of my life.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US"/>
        </w:rPr>
      </w:pPr>
      <w:r w:rsidRPr="00475C56">
        <w:rPr>
          <w:sz w:val="20"/>
          <w:szCs w:val="20"/>
          <w:lang w:val="en-US"/>
        </w:rPr>
        <w:t>00:03:22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I saw an eating disorder nurse. She was </w:t>
      </w:r>
      <w:proofErr w:type="gramStart"/>
      <w:r w:rsidRPr="00475C56">
        <w:rPr>
          <w:sz w:val="20"/>
          <w:szCs w:val="20"/>
          <w:lang w:val="en-GB"/>
        </w:rPr>
        <w:t>really lovely</w:t>
      </w:r>
      <w:proofErr w:type="gramEnd"/>
      <w:r w:rsidRPr="00475C56">
        <w:rPr>
          <w:sz w:val="20"/>
          <w:szCs w:val="20"/>
          <w:lang w:val="en-GB"/>
        </w:rPr>
        <w:t>, she helped a lot.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00:03:31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US"/>
        </w:rPr>
      </w:pPr>
      <w:r w:rsidRPr="00475C56">
        <w:rPr>
          <w:sz w:val="20"/>
          <w:szCs w:val="20"/>
          <w:lang w:val="en-GB"/>
        </w:rPr>
        <w:t xml:space="preserve">By the time I’d gotten into hospital I couldn’t walk. They’d asked to weigh </w:t>
      </w:r>
      <w:proofErr w:type="gramStart"/>
      <w:r w:rsidRPr="00475C56">
        <w:rPr>
          <w:sz w:val="20"/>
          <w:szCs w:val="20"/>
          <w:lang w:val="en-GB"/>
        </w:rPr>
        <w:t>me</w:t>
      </w:r>
      <w:proofErr w:type="gramEnd"/>
      <w:r w:rsidRPr="00475C56">
        <w:rPr>
          <w:sz w:val="20"/>
          <w:szCs w:val="20"/>
          <w:lang w:val="en-GB"/>
        </w:rPr>
        <w:t xml:space="preserve"> so I had to remove all my scarves, my coats, and that’s when she saw. And I just remember her bursting into tears. She just started weeping. </w:t>
      </w:r>
      <w:r w:rsidRPr="00475C56">
        <w:rPr>
          <w:sz w:val="20"/>
          <w:szCs w:val="20"/>
          <w:lang w:val="en-US"/>
        </w:rPr>
        <w:t>It was horrible.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US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00:03:51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 was in the children's high dependency unit hooked up to heart monitors.  I’d get my blood pressure taken every 5 - 10 minutes at the beginning. My heart rate was 38 bpm. I had hypothermia. I was freezing, and all you could hear was the bleeping of the machines and babies crying.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00:04:18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When I left I was myself </w:t>
      </w:r>
      <w:proofErr w:type="gramStart"/>
      <w:r w:rsidRPr="00475C56">
        <w:rPr>
          <w:sz w:val="20"/>
          <w:szCs w:val="20"/>
          <w:lang w:val="en-GB"/>
        </w:rPr>
        <w:t>again.</w:t>
      </w:r>
      <w:proofErr w:type="gramEnd"/>
      <w:r w:rsidRPr="00475C56">
        <w:rPr>
          <w:sz w:val="20"/>
          <w:szCs w:val="20"/>
          <w:lang w:val="en-GB"/>
        </w:rPr>
        <w:t xml:space="preserve"> 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I went from not being able to read a book at all to being able to engage in what people were doing. I became </w:t>
      </w:r>
      <w:r w:rsidRPr="00475C56">
        <w:rPr>
          <w:sz w:val="20"/>
          <w:szCs w:val="20"/>
          <w:lang w:val="en-GB"/>
        </w:rPr>
        <w:lastRenderedPageBreak/>
        <w:t>more social. I suppose it helped me quite a lot.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00:04:37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I suppose anorexia was still there, but just more in the distance. It wasn’t in control of me </w:t>
      </w:r>
      <w:proofErr w:type="spellStart"/>
      <w:r w:rsidRPr="00475C56">
        <w:rPr>
          <w:sz w:val="20"/>
          <w:szCs w:val="20"/>
          <w:lang w:val="en-GB"/>
        </w:rPr>
        <w:t>any more</w:t>
      </w:r>
      <w:proofErr w:type="spellEnd"/>
      <w:r w:rsidRPr="00475C56">
        <w:rPr>
          <w:sz w:val="20"/>
          <w:szCs w:val="20"/>
          <w:lang w:val="en-GB"/>
        </w:rPr>
        <w:t xml:space="preserve"> and I wasn’t afraid to do what I wanted.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00:04:52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 xml:space="preserve">People think that now I’ve come out of hospital and I look better, that I am better. When </w:t>
      </w:r>
      <w:proofErr w:type="gramStart"/>
      <w:r w:rsidRPr="00475C56">
        <w:rPr>
          <w:sz w:val="20"/>
          <w:szCs w:val="20"/>
          <w:lang w:val="en-GB"/>
        </w:rPr>
        <w:t>really</w:t>
      </w:r>
      <w:proofErr w:type="gramEnd"/>
      <w:r w:rsidRPr="00475C56">
        <w:rPr>
          <w:sz w:val="20"/>
          <w:szCs w:val="20"/>
          <w:lang w:val="en-GB"/>
        </w:rPr>
        <w:t xml:space="preserve"> it’s mental, not physical.</w:t>
      </w:r>
    </w:p>
    <w:p w:rsidR="00475C5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US"/>
        </w:rPr>
      </w:pPr>
      <w:r w:rsidRPr="00475C56">
        <w:rPr>
          <w:b/>
          <w:sz w:val="20"/>
          <w:szCs w:val="20"/>
          <w:lang w:val="en-US"/>
        </w:rPr>
        <w:t>00:05:05</w:t>
      </w:r>
    </w:p>
    <w:p w:rsidR="00475C56" w:rsidRPr="00475C56" w:rsidRDefault="00475C56" w:rsidP="00475C56">
      <w:pPr>
        <w:widowControl w:val="0"/>
        <w:spacing w:line="300" w:lineRule="auto"/>
        <w:rPr>
          <w:b/>
          <w:sz w:val="20"/>
          <w:szCs w:val="20"/>
          <w:lang w:val="en-GB"/>
        </w:rPr>
      </w:pPr>
      <w:r w:rsidRPr="00475C56">
        <w:rPr>
          <w:b/>
          <w:sz w:val="20"/>
          <w:szCs w:val="20"/>
          <w:lang w:val="en-GB"/>
        </w:rPr>
        <w:t>Kirsty</w:t>
      </w:r>
    </w:p>
    <w:p w:rsidR="00251FA6" w:rsidRPr="00475C56" w:rsidRDefault="00475C56" w:rsidP="00475C56">
      <w:pPr>
        <w:widowControl w:val="0"/>
        <w:spacing w:line="300" w:lineRule="auto"/>
        <w:rPr>
          <w:sz w:val="20"/>
          <w:szCs w:val="20"/>
          <w:lang w:val="en-GB"/>
        </w:rPr>
      </w:pPr>
      <w:r w:rsidRPr="00475C56">
        <w:rPr>
          <w:sz w:val="20"/>
          <w:szCs w:val="20"/>
          <w:lang w:val="en-GB"/>
        </w:rPr>
        <w:t>I don’t think you can do it by yourself. I don’t think anyone can completely fight anorexia on your own.</w:t>
      </w:r>
    </w:p>
    <w:sectPr w:rsidR="00251FA6" w:rsidRPr="00475C56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F31948-B7A6-4402-BD2C-B191EEFF27F8}"/>
    <w:embedBold r:id="rId2" w:fontKey="{00729952-D803-46CA-92D5-C4EA9961DE14}"/>
    <w:embedItalic r:id="rId3" w:fontKey="{B0A0064A-C1B0-44F4-9445-E540D53C343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EC399D-B54F-43F4-95DB-DAA9D6A52909}"/>
    <w:embedBold r:id="rId5" w:fontKey="{184D46B4-E69C-4942-BC8E-E621D5A4C955}"/>
    <w:embedBoldItalic r:id="rId6" w:fontKey="{2F4861DE-7AF0-42B9-B765-9C5019DFC4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209A749C-AA28-4772-BE21-448FDAEE7695}"/>
    <w:embedItalic r:id="rId8" w:fontKey="{09C5167C-2A73-485D-97D0-0FF74B0E20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A33AC27-0646-4993-B62B-88F666AEF014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2AC4CE5-9D00-473C-96BA-2450C15DB2C7}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1" w:fontKey="{0D640479-6782-4C04-85CF-AC994BD8D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75" w:rsidRDefault="000C3C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 xml:space="preserve">Planet Schule </w:t>
    </w:r>
    <w:r w:rsidR="00341A77" w:rsidRPr="000266E8">
      <w:rPr>
        <w:b/>
        <w:sz w:val="18"/>
        <w:szCs w:val="18"/>
      </w:rPr>
      <w:t>201</w:t>
    </w:r>
    <w:r w:rsidR="000C3C75">
      <w:rPr>
        <w:b/>
        <w:sz w:val="18"/>
        <w:szCs w:val="18"/>
      </w:rPr>
      <w:t>8</w:t>
    </w: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75" w:rsidRDefault="000C3C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75" w:rsidRDefault="000C3C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140" w:rsidRPr="004E4D1F" w:rsidRDefault="000C3C75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  <w:lang w:val="en-US"/>
      </w:rPr>
    </w:pPr>
    <w:r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C0A7E" w:rsidRPr="004E4D1F">
      <w:rPr>
        <w:b/>
        <w:lang w:val="en-US"/>
      </w:rPr>
      <w:t>Films</w:t>
    </w:r>
    <w:r w:rsidR="00FF06BB">
      <w:rPr>
        <w:b/>
        <w:lang w:val="en-US"/>
      </w:rPr>
      <w:t>c</w:t>
    </w:r>
    <w:r w:rsidR="008C0A7E" w:rsidRPr="004E4D1F">
      <w:rPr>
        <w:b/>
        <w:lang w:val="en-US"/>
      </w:rPr>
      <w:t>ript</w:t>
    </w:r>
    <w:r w:rsidR="00FD6639" w:rsidRPr="004E4D1F">
      <w:rPr>
        <w:b/>
        <w:lang w:val="en-US"/>
      </w:rPr>
      <w:t xml:space="preserve">: </w:t>
    </w:r>
    <w:r w:rsidR="00DC23DA" w:rsidRPr="00DC23DA">
      <w:rPr>
        <w:b/>
        <w:lang w:val="en-US"/>
      </w:rPr>
      <w:t>Kirsty’s story</w:t>
    </w:r>
    <w:r w:rsidR="000F4635" w:rsidRPr="004E4D1F">
      <w:rPr>
        <w:b/>
        <w:lang w:val="en-US"/>
      </w:rPr>
      <w:tab/>
    </w:r>
  </w:p>
  <w:p w:rsidR="00BF6418" w:rsidRPr="004E4D1F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C4168F" w:rsidRPr="004E4D1F" w:rsidRDefault="00890D99" w:rsidP="00BF6418">
    <w:pPr>
      <w:pStyle w:val="Kopfzeile"/>
      <w:shd w:val="clear" w:color="auto" w:fill="DBE5F1"/>
      <w:spacing w:before="60" w:after="60"/>
      <w:rPr>
        <w:sz w:val="16"/>
        <w:szCs w:val="16"/>
        <w:lang w:val="en-US"/>
      </w:rPr>
    </w:pPr>
    <w:bookmarkStart w:id="0" w:name="OLE_LINK1"/>
    <w:bookmarkStart w:id="1" w:name="OLE_LINK2"/>
    <w:r w:rsidRPr="004E4D1F">
      <w:rPr>
        <w:sz w:val="16"/>
        <w:szCs w:val="16"/>
        <w:lang w:val="en-US"/>
      </w:rPr>
      <w:t>When I worry about things</w:t>
    </w:r>
    <w:r w:rsidR="00FE0174" w:rsidRPr="004E4D1F">
      <w:rPr>
        <w:sz w:val="18"/>
        <w:szCs w:val="18"/>
        <w:lang w:val="en-US"/>
      </w:rPr>
      <w:t xml:space="preserve"> </w:t>
    </w:r>
    <w:bookmarkEnd w:id="0"/>
    <w:bookmarkEnd w:id="1"/>
    <w:r w:rsidR="00FE0174" w:rsidRPr="004E4D1F">
      <w:rPr>
        <w:sz w:val="16"/>
        <w:szCs w:val="16"/>
        <w:lang w:val="en-US"/>
      </w:rPr>
      <w:t>(</w:t>
    </w:r>
    <w:proofErr w:type="spellStart"/>
    <w:r w:rsidR="00E061F5" w:rsidRPr="004E4D1F">
      <w:rPr>
        <w:sz w:val="16"/>
        <w:szCs w:val="16"/>
        <w:lang w:val="en-US"/>
      </w:rPr>
      <w:t>Reihe</w:t>
    </w:r>
    <w:proofErr w:type="spellEnd"/>
    <w:r w:rsidR="00FE0174" w:rsidRPr="004E4D1F">
      <w:rPr>
        <w:sz w:val="16"/>
        <w:szCs w:val="16"/>
        <w:lang w:val="en-US"/>
      </w:rPr>
      <w:t>)</w:t>
    </w:r>
    <w:r w:rsidR="00FE0174" w:rsidRPr="004E4D1F">
      <w:rPr>
        <w:sz w:val="18"/>
        <w:szCs w:val="18"/>
        <w:lang w:val="en-US"/>
      </w:rPr>
      <w:br/>
    </w:r>
    <w:r w:rsidR="00DC23DA" w:rsidRPr="00DC23DA">
      <w:rPr>
        <w:sz w:val="16"/>
        <w:szCs w:val="16"/>
        <w:lang w:val="en-US"/>
      </w:rPr>
      <w:t>Kirsty’s story</w:t>
    </w:r>
    <w:r w:rsidR="00073AF5" w:rsidRPr="004E4D1F">
      <w:rPr>
        <w:sz w:val="16"/>
        <w:szCs w:val="16"/>
        <w:lang w:val="en-US"/>
      </w:rPr>
      <w:t xml:space="preserve"> </w:t>
    </w:r>
    <w:r w:rsidR="00FE0174" w:rsidRPr="004E4D1F">
      <w:rPr>
        <w:sz w:val="16"/>
        <w:szCs w:val="16"/>
        <w:lang w:val="en-US"/>
      </w:rPr>
      <w:t>(</w:t>
    </w:r>
    <w:proofErr w:type="spellStart"/>
    <w:r w:rsidR="00E061F5" w:rsidRPr="004E4D1F">
      <w:rPr>
        <w:sz w:val="16"/>
        <w:szCs w:val="16"/>
        <w:lang w:val="en-US"/>
      </w:rPr>
      <w:t>Sendung</w:t>
    </w:r>
    <w:proofErr w:type="spellEnd"/>
    <w:r w:rsidR="00FE0174" w:rsidRPr="004E4D1F">
      <w:rPr>
        <w:sz w:val="16"/>
        <w:szCs w:val="16"/>
        <w:lang w:val="en-US"/>
      </w:rPr>
      <w:t>)</w:t>
    </w:r>
    <w:r w:rsidR="00FE0174" w:rsidRPr="004E4D1F">
      <w:rPr>
        <w:sz w:val="18"/>
        <w:szCs w:val="18"/>
        <w:lang w:val="en-US"/>
      </w:rPr>
      <w:br/>
    </w:r>
    <w:r w:rsidR="00DC23DA">
      <w:rPr>
        <w:sz w:val="16"/>
        <w:szCs w:val="16"/>
        <w:lang w:val="en-US"/>
      </w:rPr>
      <w:t>46800054</w:t>
    </w:r>
    <w:r w:rsidR="00E061F5" w:rsidRPr="004E4D1F">
      <w:rPr>
        <w:sz w:val="16"/>
        <w:szCs w:val="16"/>
        <w:lang w:val="en-US"/>
      </w:rPr>
      <w:t xml:space="preserve"> (DVD-</w:t>
    </w:r>
    <w:proofErr w:type="spellStart"/>
    <w:r w:rsidR="00E061F5" w:rsidRPr="004E4D1F">
      <w:rPr>
        <w:sz w:val="16"/>
        <w:szCs w:val="16"/>
        <w:lang w:val="en-US"/>
      </w:rPr>
      <w:t>Signatur</w:t>
    </w:r>
    <w:proofErr w:type="spellEnd"/>
    <w:r w:rsidR="00E061F5" w:rsidRPr="004E4D1F">
      <w:rPr>
        <w:sz w:val="16"/>
        <w:szCs w:val="16"/>
        <w:lang w:val="en-US"/>
      </w:rPr>
      <w:t xml:space="preserve"> </w:t>
    </w:r>
    <w:proofErr w:type="spellStart"/>
    <w:r w:rsidR="00E061F5" w:rsidRPr="004E4D1F">
      <w:rPr>
        <w:sz w:val="16"/>
        <w:szCs w:val="16"/>
        <w:lang w:val="en-US"/>
      </w:rPr>
      <w:t>Medienzentren</w:t>
    </w:r>
    <w:proofErr w:type="spellEnd"/>
    <w:r w:rsidR="00E061F5" w:rsidRPr="004E4D1F">
      <w:rPr>
        <w:sz w:val="16"/>
        <w:szCs w:val="16"/>
        <w:lang w:val="en-US"/>
      </w:rPr>
      <w:t>)</w:t>
    </w:r>
  </w:p>
  <w:p w:rsidR="00BF6418" w:rsidRPr="004E4D1F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02080A" w:rsidRPr="004E4D1F" w:rsidRDefault="0002080A" w:rsidP="0002080A">
    <w:pPr>
      <w:rPr>
        <w:lang w:val="en-US"/>
      </w:rPr>
    </w:pPr>
  </w:p>
  <w:p w:rsidR="0002080A" w:rsidRPr="004E4D1F" w:rsidRDefault="0002080A" w:rsidP="0002080A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75" w:rsidRDefault="000C3C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C3C75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75C56"/>
    <w:rsid w:val="00482533"/>
    <w:rsid w:val="004D1C66"/>
    <w:rsid w:val="004E0585"/>
    <w:rsid w:val="004E4D1F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73E6"/>
    <w:rsid w:val="00796487"/>
    <w:rsid w:val="007C4A8F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90D99"/>
    <w:rsid w:val="008C0A7E"/>
    <w:rsid w:val="008D370F"/>
    <w:rsid w:val="008D489A"/>
    <w:rsid w:val="008D7FD3"/>
    <w:rsid w:val="009140C5"/>
    <w:rsid w:val="009178F3"/>
    <w:rsid w:val="00957A02"/>
    <w:rsid w:val="009724BB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23DA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  <w:rsid w:val="00FF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5D9C1D3D"/>
  <w15:docId w15:val="{B3384B52-8AD6-4A89-9EDF-F08698AB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D5414-08BF-4CAA-ADD8-490593132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7CBE1C0E.dotm</Template>
  <TotalTime>0</TotalTime>
  <Pages>3</Pages>
  <Words>513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When I worry about things</vt:lpstr>
    </vt:vector>
  </TitlesOfParts>
  <Company>SWR Südwestrundfunk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I worry about things</dc:title>
  <dc:creator>SWR Planet Schule</dc:creator>
  <cp:lastModifiedBy>Oelschläger, Jutta</cp:lastModifiedBy>
  <cp:revision>7</cp:revision>
  <cp:lastPrinted>2015-08-04T12:32:00Z</cp:lastPrinted>
  <dcterms:created xsi:type="dcterms:W3CDTF">2018-09-04T07:54:00Z</dcterms:created>
  <dcterms:modified xsi:type="dcterms:W3CDTF">2018-09-04T08:40:00Z</dcterms:modified>
</cp:coreProperties>
</file>