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2A7954" w:rsidRDefault="002A7954" w:rsidP="002A7954">
      <w:pPr>
        <w:shd w:val="clear" w:color="auto" w:fill="BB2148"/>
        <w:autoSpaceDE w:val="0"/>
        <w:autoSpaceDN w:val="0"/>
        <w:adjustRightInd w:val="0"/>
        <w:rPr>
          <w:rFonts w:cs="Arial"/>
          <w:b/>
          <w:bCs/>
          <w:color w:val="FFFFFF" w:themeColor="background1"/>
        </w:rPr>
      </w:pPr>
      <w:r w:rsidRPr="002A7954">
        <w:rPr>
          <w:rFonts w:cs="Arial"/>
          <w:b/>
          <w:bCs/>
          <w:color w:val="FFFFFF" w:themeColor="background1"/>
          <w:shd w:val="clear" w:color="auto" w:fill="BB2148"/>
        </w:rPr>
        <w:t xml:space="preserve">Wer oder was bin ich? </w:t>
      </w:r>
    </w:p>
    <w:p w:rsidR="000429BB" w:rsidRDefault="000429BB" w:rsidP="000429BB">
      <w:pPr>
        <w:autoSpaceDE w:val="0"/>
        <w:autoSpaceDN w:val="0"/>
        <w:adjustRightInd w:val="0"/>
        <w:rPr>
          <w:rFonts w:ascii="OfficinaSansStd-Book" w:hAnsi="OfficinaSansStd-Book" w:cs="OfficinaSansStd-Book"/>
          <w:sz w:val="18"/>
          <w:szCs w:val="18"/>
        </w:rPr>
      </w:pPr>
    </w:p>
    <w:p w:rsidR="002A7954" w:rsidRPr="00F6483A" w:rsidRDefault="002A7954" w:rsidP="000429BB">
      <w:pPr>
        <w:autoSpaceDE w:val="0"/>
        <w:autoSpaceDN w:val="0"/>
        <w:adjustRightInd w:val="0"/>
        <w:rPr>
          <w:rFonts w:cs="Arial"/>
          <w:sz w:val="18"/>
          <w:szCs w:val="18"/>
        </w:rPr>
      </w:pPr>
    </w:p>
    <w:p w:rsidR="002A7954" w:rsidRPr="00F6483A" w:rsidRDefault="002A7954" w:rsidP="000429BB">
      <w:pPr>
        <w:autoSpaceDE w:val="0"/>
        <w:autoSpaceDN w:val="0"/>
        <w:adjustRightInd w:val="0"/>
        <w:rPr>
          <w:rFonts w:cs="Arial"/>
          <w:sz w:val="18"/>
          <w:szCs w:val="18"/>
        </w:rPr>
      </w:pPr>
    </w:p>
    <w:p w:rsidR="002A7954" w:rsidRPr="00F6483A" w:rsidRDefault="002A7954" w:rsidP="000429BB">
      <w:pPr>
        <w:autoSpaceDE w:val="0"/>
        <w:autoSpaceDN w:val="0"/>
        <w:adjustRightInd w:val="0"/>
        <w:rPr>
          <w:rFonts w:cs="Arial"/>
          <w:sz w:val="18"/>
          <w:szCs w:val="18"/>
        </w:rPr>
      </w:pPr>
    </w:p>
    <w:p w:rsidR="000429BB" w:rsidRPr="00F6483A" w:rsidRDefault="000429BB" w:rsidP="000429BB">
      <w:pPr>
        <w:rPr>
          <w:rFonts w:cs="Arial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28" style="position:absolute;margin-left:246.3pt;margin-top:4.9pt;width:237pt;height:81.75pt;z-index:2" arcsize="10923f">
            <v:textbox>
              <w:txbxContent>
                <w:p w:rsidR="002A7954" w:rsidRPr="002A7954" w:rsidRDefault="002A7954" w:rsidP="002A7954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2:</w:t>
                  </w:r>
                </w:p>
                <w:p w:rsidR="002A7954" w:rsidRDefault="002A7954" w:rsidP="002A7954">
                  <w:pPr>
                    <w:jc w:val="center"/>
                  </w:pPr>
                </w:p>
                <w:p w:rsidR="002A7954" w:rsidRDefault="002A7954" w:rsidP="002A7954">
                  <w:pPr>
                    <w:jc w:val="center"/>
                  </w:pPr>
                  <w:r>
                    <w:rPr>
                      <w:noProof/>
                    </w:rPr>
                    <w:t>Ludwig XIV. interessierte sich schon sehr für mich beziehungsweise mein früheres Ich.</w:t>
                  </w:r>
                </w:p>
              </w:txbxContent>
            </v:textbox>
          </v:roundrect>
        </w:pict>
      </w: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26" style="position:absolute;margin-left:-1.2pt;margin-top:4.9pt;width:237pt;height:81.75pt;z-index:1" arcsize="10923f">
            <v:textbox>
              <w:txbxContent>
                <w:p w:rsidR="002A7954" w:rsidRPr="002A7954" w:rsidRDefault="002A7954" w:rsidP="00416E74">
                  <w:pPr>
                    <w:shd w:val="clear" w:color="auto" w:fill="FFFFFF"/>
                    <w:jc w:val="center"/>
                    <w:rPr>
                      <w:b/>
                    </w:rPr>
                  </w:pPr>
                  <w:r w:rsidRPr="00416E74">
                    <w:rPr>
                      <w:b/>
                      <w:shd w:val="clear" w:color="auto" w:fill="FFFFFF"/>
                    </w:rPr>
                    <w:t>Hinweis 1:</w:t>
                  </w:r>
                </w:p>
                <w:p w:rsidR="002A7954" w:rsidRDefault="002A7954" w:rsidP="002A7954">
                  <w:pPr>
                    <w:jc w:val="center"/>
                  </w:pPr>
                </w:p>
                <w:p w:rsidR="002A7954" w:rsidRDefault="002A7954" w:rsidP="002A7954">
                  <w:pPr>
                    <w:jc w:val="center"/>
                  </w:pPr>
                  <w:r>
                    <w:rPr>
                      <w:noProof/>
                    </w:rPr>
                    <w:t>Meine Ursprünge reichen mehr als 2000 Jahre zurück.</w:t>
                  </w:r>
                </w:p>
              </w:txbxContent>
            </v:textbox>
          </v:roundrect>
        </w:pict>
      </w: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29" style="position:absolute;margin-left:-1.2pt;margin-top:3.6pt;width:237pt;height:81.75pt;z-index:3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3: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2A7954" w:rsidRPr="002A7954" w:rsidRDefault="00F6483A" w:rsidP="00F6483A">
                  <w:pPr>
                    <w:jc w:val="center"/>
                  </w:pPr>
                  <w:r>
                    <w:rPr>
                      <w:noProof/>
                    </w:rPr>
                    <w:t>Ich war sowohl im Ersten als auch im Zweiten Weltkrieg dabei.</w:t>
                  </w:r>
                </w:p>
              </w:txbxContent>
            </v:textbox>
          </v:roundrect>
        </w:pict>
      </w: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0" style="position:absolute;margin-left:246.3pt;margin-top:3.6pt;width:237pt;height:81.75pt;z-index:4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4: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F6483A" w:rsidRDefault="00F6483A" w:rsidP="00F6483A">
                  <w:pPr>
                    <w:jc w:val="center"/>
                  </w:pPr>
                  <w:r>
                    <w:rPr>
                      <w:noProof/>
                    </w:rPr>
                    <w:t xml:space="preserve">Mein eigentlicher Geburtstag ist </w:t>
                  </w:r>
                  <w:r>
                    <w:rPr>
                      <w:noProof/>
                    </w:rPr>
                    <w:br/>
                  </w:r>
                  <w:r>
                    <w:rPr>
                      <w:noProof/>
                    </w:rPr>
                    <w:t>aber der 18. Mai 1947.</w:t>
                  </w:r>
                </w:p>
              </w:txbxContent>
            </v:textbox>
          </v:roundrect>
        </w:pict>
      </w: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2" style="position:absolute;margin-left:246.3pt;margin-top:4.35pt;width:237pt;height:81.75pt;z-index:6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6: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F6483A" w:rsidRDefault="00F6483A" w:rsidP="00F6483A">
                  <w:pPr>
                    <w:jc w:val="center"/>
                  </w:pPr>
                  <w:r w:rsidRPr="007F4714">
                    <w:rPr>
                      <w:noProof/>
                    </w:rPr>
                    <w:t>Ich bin eines der 16 Bundesländer.</w:t>
                  </w:r>
                </w:p>
              </w:txbxContent>
            </v:textbox>
          </v:roundrect>
        </w:pict>
      </w: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1" style="position:absolute;margin-left:-1.2pt;margin-top:4.35pt;width:237pt;height:81.75pt;z-index:5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5: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2A7954" w:rsidRPr="002A7954" w:rsidRDefault="00F6483A" w:rsidP="00F6483A">
                  <w:pPr>
                    <w:jc w:val="center"/>
                  </w:pPr>
                  <w:r>
                    <w:rPr>
                      <w:noProof/>
                    </w:rPr>
                    <w:t>Ich bin ein „Kunstprodukt“.</w:t>
                  </w:r>
                </w:p>
              </w:txbxContent>
            </v:textbox>
          </v:roundrect>
        </w:pict>
      </w: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4" style="position:absolute;margin-left:246.3pt;margin-top:6.1pt;width:237pt;height:81.75pt;z-index:8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8: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F6483A" w:rsidRDefault="00F6483A" w:rsidP="00F6483A">
                  <w:pPr>
                    <w:jc w:val="center"/>
                  </w:pPr>
                  <w:r>
                    <w:rPr>
                      <w:noProof/>
                    </w:rPr>
                    <w:t>Zu meinen Nachbarländern gehört unter anderem Frankreich.</w:t>
                  </w:r>
                </w:p>
              </w:txbxContent>
            </v:textbox>
          </v:roundrect>
        </w:pict>
      </w: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3" style="position:absolute;margin-left:-1.2pt;margin-top:6.1pt;width:237pt;height:81.75pt;z-index:7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7: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2A7954" w:rsidRDefault="00F6483A" w:rsidP="00F6483A">
                  <w:pPr>
                    <w:jc w:val="center"/>
                  </w:pPr>
                  <w:r w:rsidRPr="00633DC1">
                    <w:rPr>
                      <w:noProof/>
                    </w:rPr>
                    <w:t>Der Rhein fließt durch mich.</w:t>
                  </w:r>
                  <w:r w:rsidR="002A7954">
                    <w:rPr>
                      <w:noProof/>
                    </w:rPr>
                    <w:t>.</w:t>
                  </w:r>
                </w:p>
              </w:txbxContent>
            </v:textbox>
          </v:roundrect>
        </w:pict>
      </w: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6" style="position:absolute;margin-left:246.3pt;margin-top:4.35pt;width:237pt;height:81.75pt;z-index:10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10: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F6483A" w:rsidRDefault="00F6483A" w:rsidP="00F6483A">
                  <w:pPr>
                    <w:jc w:val="center"/>
                  </w:pPr>
                  <w:r w:rsidRPr="007F4714">
                    <w:rPr>
                      <w:noProof/>
                    </w:rPr>
                    <w:t>Ich bin ein „Bindestrich-Land“.</w:t>
                  </w:r>
                </w:p>
              </w:txbxContent>
            </v:textbox>
          </v:roundrect>
        </w:pict>
      </w: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5" style="position:absolute;margin-left:-1.2pt;margin-top:4.35pt;width:237pt;height:81.75pt;z-index:9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9: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2A7954" w:rsidRPr="002A7954" w:rsidRDefault="00F6483A" w:rsidP="00F6483A">
                  <w:pPr>
                    <w:jc w:val="center"/>
                  </w:pPr>
                  <w:r>
                    <w:rPr>
                      <w:noProof/>
                    </w:rPr>
                    <w:t>Ich bin als „Weinland“ bekannt.</w:t>
                  </w:r>
                </w:p>
              </w:txbxContent>
            </v:textbox>
          </v:roundrect>
        </w:pict>
      </w: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2A7954" w:rsidRDefault="002A7954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F6483A" w:rsidRDefault="00F6483A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F6483A" w:rsidRDefault="00F6483A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</w:p>
    <w:p w:rsidR="00F6483A" w:rsidRDefault="00F6483A" w:rsidP="000429BB">
      <w:pPr>
        <w:rPr>
          <w:rFonts w:ascii="ITCOfficinaSans LT Book" w:hAnsi="ITCOfficinaSans LT Book" w:cs="OfficinaSansStd-Book"/>
          <w:color w:val="000000"/>
          <w:sz w:val="18"/>
          <w:szCs w:val="18"/>
        </w:rPr>
      </w:pP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7" style="position:absolute;margin-left:-1.2pt;margin-top:2.5pt;width:237pt;height:81.75pt;z-index:11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11: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F6483A" w:rsidRPr="00F6483A" w:rsidRDefault="00F6483A" w:rsidP="00F6483A">
                  <w:pPr>
                    <w:jc w:val="center"/>
                  </w:pPr>
                  <w:r>
                    <w:rPr>
                      <w:noProof/>
                    </w:rPr>
                    <w:t>Bekannt bin ich auch durch den Nürburgring.</w:t>
                  </w:r>
                </w:p>
              </w:txbxContent>
            </v:textbox>
          </v:roundrect>
        </w:pict>
      </w:r>
      <w:r>
        <w:rPr>
          <w:rFonts w:ascii="ITCOfficinaSans LT Book" w:hAnsi="ITCOfficinaSans LT Book" w:cs="OfficinaSansStd-Book"/>
          <w:noProof/>
          <w:color w:val="000000"/>
          <w:sz w:val="18"/>
          <w:szCs w:val="18"/>
        </w:rPr>
        <w:pict>
          <v:roundrect id="_x0000_s1038" style="position:absolute;margin-left:246.3pt;margin-top:2.5pt;width:237pt;height:81.75pt;z-index:12" arcsize="10923f">
            <v:textbox>
              <w:txbxContent>
                <w:p w:rsidR="00F6483A" w:rsidRPr="002A7954" w:rsidRDefault="00F6483A" w:rsidP="00F6483A">
                  <w:pPr>
                    <w:jc w:val="center"/>
                    <w:rPr>
                      <w:b/>
                    </w:rPr>
                  </w:pPr>
                  <w:r w:rsidRPr="002A7954">
                    <w:rPr>
                      <w:b/>
                    </w:rPr>
                    <w:t>Hinweis 12:</w:t>
                  </w:r>
                </w:p>
                <w:p w:rsidR="00F6483A" w:rsidRDefault="00F6483A" w:rsidP="00F6483A">
                  <w:pPr>
                    <w:jc w:val="center"/>
                  </w:pPr>
                </w:p>
                <w:p w:rsidR="00F6483A" w:rsidRPr="00F6483A" w:rsidRDefault="00F6483A" w:rsidP="00F6483A">
                  <w:pPr>
                    <w:jc w:val="center"/>
                  </w:pPr>
                  <w:r w:rsidRPr="007F4714">
                    <w:rPr>
                      <w:noProof/>
                    </w:rPr>
                    <w:t>Meine Hauptstadt ist Mainz.</w:t>
                  </w:r>
                </w:p>
              </w:txbxContent>
            </v:textbox>
          </v:roundrect>
        </w:pict>
      </w:r>
    </w:p>
    <w:sectPr w:rsidR="00F6483A" w:rsidSect="00BF6418">
      <w:headerReference w:type="default" r:id="rId7"/>
      <w:footerReference w:type="default" r:id="rId8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E74" w:rsidRDefault="00416E74" w:rsidP="00263140">
      <w:r>
        <w:separator/>
      </w:r>
    </w:p>
  </w:endnote>
  <w:endnote w:type="continuationSeparator" w:id="0">
    <w:p w:rsidR="00416E74" w:rsidRDefault="00416E74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OfficinaSans LT Book">
    <w:altName w:val="Officina Sans LT Book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" w:fontKey="{F93476A4-75D4-40B8-A0D0-4B2A001AA5E9}"/>
    <w:embedBold r:id="rId2" w:fontKey="{BCA43967-A652-4CD5-A23D-A8B9699C8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3BC6428-5CB1-437C-9293-457E110654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5778FAD-8D81-4BE7-8434-785DE23CA6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627E2F">
    <w:pPr>
      <w:pStyle w:val="Fuzeile"/>
      <w:rPr>
        <w:rFonts w:ascii="ITCOfficinaSans LT Book" w:hAnsi="ITCOfficinaSans LT Book"/>
        <w:b/>
        <w:sz w:val="18"/>
        <w:szCs w:val="18"/>
      </w:rPr>
    </w:pPr>
    <w:r w:rsidRPr="00627E2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955C65" w:rsidRPr="00955C65">
      <w:rPr>
        <w:rFonts w:cs="Arial"/>
        <w:b/>
        <w:sz w:val="18"/>
        <w:szCs w:val="18"/>
      </w:rPr>
      <w:t>Planet Schule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E74" w:rsidRDefault="00416E74" w:rsidP="00263140">
      <w:r>
        <w:separator/>
      </w:r>
    </w:p>
  </w:footnote>
  <w:footnote w:type="continuationSeparator" w:id="0">
    <w:p w:rsidR="00416E74" w:rsidRDefault="00416E74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627E2F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627E2F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A7954">
      <w:rPr>
        <w:rFonts w:cs="Arial"/>
        <w:b/>
      </w:rPr>
      <w:t>Materialblatt</w:t>
    </w:r>
    <w:r w:rsidR="00FD6639" w:rsidRPr="00955C65">
      <w:rPr>
        <w:rFonts w:cs="Arial"/>
        <w:b/>
      </w:rPr>
      <w:t xml:space="preserve">: </w:t>
    </w:r>
    <w:r w:rsidR="002A7954">
      <w:rPr>
        <w:rFonts w:cs="Arial"/>
        <w:b/>
      </w:rPr>
      <w:t>„Wer oder was bin ich?“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2A795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Rheinland-Pfalz – Geschichte eines Bundeslands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>
      <w:rPr>
        <w:rFonts w:cs="Arial"/>
        <w:sz w:val="18"/>
        <w:szCs w:val="18"/>
      </w:rPr>
      <w:t>4686389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13314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483A"/>
    <w:rsid w:val="00001B03"/>
    <w:rsid w:val="00027F5B"/>
    <w:rsid w:val="000429BB"/>
    <w:rsid w:val="000D7308"/>
    <w:rsid w:val="000E5125"/>
    <w:rsid w:val="000F4635"/>
    <w:rsid w:val="00123A71"/>
    <w:rsid w:val="001870CF"/>
    <w:rsid w:val="001B690E"/>
    <w:rsid w:val="001C0552"/>
    <w:rsid w:val="001D4930"/>
    <w:rsid w:val="00263140"/>
    <w:rsid w:val="002841AF"/>
    <w:rsid w:val="002A66EB"/>
    <w:rsid w:val="002A7954"/>
    <w:rsid w:val="003142A3"/>
    <w:rsid w:val="00384789"/>
    <w:rsid w:val="003979D8"/>
    <w:rsid w:val="003A076E"/>
    <w:rsid w:val="003B7796"/>
    <w:rsid w:val="00401AD6"/>
    <w:rsid w:val="00416E74"/>
    <w:rsid w:val="00424F70"/>
    <w:rsid w:val="004D1C66"/>
    <w:rsid w:val="004E0585"/>
    <w:rsid w:val="005357E7"/>
    <w:rsid w:val="00543741"/>
    <w:rsid w:val="00547257"/>
    <w:rsid w:val="005631E9"/>
    <w:rsid w:val="005940D8"/>
    <w:rsid w:val="00623C59"/>
    <w:rsid w:val="00627E2F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44108"/>
    <w:rsid w:val="00AB506B"/>
    <w:rsid w:val="00AE2A3F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55422"/>
    <w:rsid w:val="00F6483A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5\vorlage_ab2016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4CB12-E029-49B6-BA79-C323B3765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vorlage_ab2016.dotx</Template>
  <TotalTime>0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Frietsch</dc:creator>
  <cp:lastModifiedBy>Frietsch</cp:lastModifiedBy>
  <cp:revision>1</cp:revision>
  <cp:lastPrinted>2015-08-04T13:32:00Z</cp:lastPrinted>
  <dcterms:created xsi:type="dcterms:W3CDTF">2016-08-02T10:21:00Z</dcterms:created>
  <dcterms:modified xsi:type="dcterms:W3CDTF">2016-08-02T10:32:00Z</dcterms:modified>
</cp:coreProperties>
</file>