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15C" w:rsidRPr="00D4215C" w:rsidRDefault="00126A61" w:rsidP="00D4215C">
      <w:pPr>
        <w:spacing w:line="360" w:lineRule="auto"/>
        <w:rPr>
          <w:b/>
          <w:color w:val="E36C0A"/>
        </w:rPr>
      </w:pPr>
      <w:r w:rsidRPr="00251FA6">
        <w:rPr>
          <w:b/>
          <w:color w:val="E36C0A"/>
          <w:sz w:val="24"/>
        </w:rPr>
        <w:t>Filmskript</w:t>
      </w:r>
      <w:r w:rsidR="00EC7A15" w:rsidRPr="00251FA6">
        <w:rPr>
          <w:b/>
          <w:color w:val="E36C0A"/>
          <w:sz w:val="24"/>
        </w:rPr>
        <w:t>:</w:t>
      </w:r>
      <w:r w:rsidR="002B512F" w:rsidRPr="002B512F">
        <w:t xml:space="preserve"> </w:t>
      </w:r>
      <w:r w:rsidR="002B512F" w:rsidRPr="002B512F">
        <w:rPr>
          <w:b/>
          <w:color w:val="E36C0A"/>
          <w:sz w:val="24"/>
        </w:rPr>
        <w:t>Shenzhen: Der dichtende Kranführer</w:t>
      </w:r>
      <w:r w:rsidR="00D4215C" w:rsidRPr="00D4215C">
        <w:rPr>
          <w:b/>
          <w:color w:val="E36C0A"/>
        </w:rPr>
        <w:t xml:space="preserve"> </w:t>
      </w:r>
    </w:p>
    <w:p w:rsidR="005920C0" w:rsidRPr="005920C0" w:rsidRDefault="00D4215C" w:rsidP="005920C0">
      <w:pPr>
        <w:spacing w:line="276" w:lineRule="auto"/>
        <w:rPr>
          <w:b/>
          <w:szCs w:val="22"/>
        </w:rPr>
      </w:pPr>
      <w:r w:rsidRPr="00D4215C">
        <w:br/>
      </w:r>
      <w:r w:rsidR="005920C0" w:rsidRPr="005920C0">
        <w:rPr>
          <w:b/>
          <w:szCs w:val="22"/>
        </w:rPr>
        <w:t>00:00 - 00:24 Vorspann, Titel</w:t>
      </w:r>
    </w:p>
    <w:p w:rsidR="005920C0" w:rsidRPr="005920C0" w:rsidRDefault="005920C0" w:rsidP="005920C0">
      <w:pPr>
        <w:spacing w:line="276" w:lineRule="auto"/>
        <w:rPr>
          <w:i/>
          <w:szCs w:val="22"/>
        </w:rPr>
      </w:pPr>
      <w:r w:rsidRPr="005920C0">
        <w:rPr>
          <w:b/>
          <w:color w:val="0070C0"/>
          <w:szCs w:val="22"/>
        </w:rPr>
        <w:br/>
      </w:r>
      <w:r w:rsidRPr="005920C0">
        <w:rPr>
          <w:b/>
          <w:szCs w:val="22"/>
        </w:rPr>
        <w:t>00:26 - 00:29 Shenzhen, China, September 2014</w:t>
      </w:r>
      <w:r w:rsidRPr="005920C0">
        <w:rPr>
          <w:szCs w:val="22"/>
        </w:rPr>
        <w:t xml:space="preserve">  </w:t>
      </w:r>
    </w:p>
    <w:p w:rsidR="005920C0" w:rsidRPr="005920C0" w:rsidRDefault="005920C0" w:rsidP="005920C0">
      <w:pPr>
        <w:spacing w:line="276" w:lineRule="auto"/>
        <w:rPr>
          <w:b/>
          <w:szCs w:val="22"/>
        </w:rPr>
      </w:pPr>
    </w:p>
    <w:p w:rsidR="005920C0" w:rsidRPr="005920C0" w:rsidRDefault="005920C0" w:rsidP="005920C0">
      <w:pPr>
        <w:spacing w:line="276" w:lineRule="auto"/>
        <w:rPr>
          <w:color w:val="0070C0"/>
          <w:szCs w:val="22"/>
        </w:rPr>
      </w:pPr>
      <w:r w:rsidRPr="005920C0">
        <w:rPr>
          <w:b/>
          <w:szCs w:val="22"/>
        </w:rPr>
        <w:t>00:28 Kommentar</w:t>
      </w:r>
      <w:r w:rsidRPr="005920C0">
        <w:rPr>
          <w:szCs w:val="22"/>
        </w:rPr>
        <w:t xml:space="preserve"> </w:t>
      </w:r>
      <w:r w:rsidRPr="005920C0">
        <w:rPr>
          <w:szCs w:val="22"/>
        </w:rPr>
        <w:br/>
        <w:t>Als China 1978 s</w:t>
      </w:r>
      <w:r w:rsidRPr="005920C0">
        <w:rPr>
          <w:bCs/>
          <w:color w:val="000000"/>
          <w:szCs w:val="22"/>
        </w:rPr>
        <w:t>eine Politik der Reformen und der Öffnung</w:t>
      </w:r>
      <w:r w:rsidRPr="005920C0">
        <w:rPr>
          <w:szCs w:val="22"/>
        </w:rPr>
        <w:t xml:space="preserve"> nach außen einleitete, wurde das an Hongkong grenzende</w:t>
      </w:r>
      <w:r w:rsidRPr="005920C0">
        <w:rPr>
          <w:color w:val="0070C0"/>
          <w:szCs w:val="22"/>
        </w:rPr>
        <w:t xml:space="preserve"> </w:t>
      </w:r>
      <w:r w:rsidRPr="005920C0">
        <w:rPr>
          <w:szCs w:val="22"/>
        </w:rPr>
        <w:t xml:space="preserve">Shenzhen 1980 die erste </w:t>
      </w:r>
      <w:r w:rsidRPr="005920C0">
        <w:rPr>
          <w:i/>
          <w:szCs w:val="22"/>
        </w:rPr>
        <w:t>Sonderwirtschaftszone</w:t>
      </w:r>
      <w:r w:rsidRPr="005920C0">
        <w:rPr>
          <w:color w:val="0070C0"/>
          <w:szCs w:val="22"/>
        </w:rPr>
        <w:t xml:space="preserve"> </w:t>
      </w:r>
      <w:r w:rsidRPr="005920C0">
        <w:rPr>
          <w:szCs w:val="22"/>
        </w:rPr>
        <w:t xml:space="preserve">des Landes mit hervorragenden Bedingungen für Investoren. Ein Bauboom begann, der noch immer andauert. </w:t>
      </w:r>
      <w:r w:rsidRPr="005920C0">
        <w:rPr>
          <w:szCs w:val="22"/>
        </w:rPr>
        <w:br/>
        <w:t xml:space="preserve">Das </w:t>
      </w:r>
      <w:r w:rsidRPr="005920C0">
        <w:rPr>
          <w:i/>
          <w:szCs w:val="22"/>
        </w:rPr>
        <w:t xml:space="preserve">Shenzhen </w:t>
      </w:r>
      <w:proofErr w:type="spellStart"/>
      <w:r w:rsidRPr="005920C0">
        <w:rPr>
          <w:i/>
          <w:szCs w:val="22"/>
        </w:rPr>
        <w:t>Pingan</w:t>
      </w:r>
      <w:proofErr w:type="spellEnd"/>
      <w:r w:rsidRPr="005920C0">
        <w:rPr>
          <w:i/>
          <w:szCs w:val="22"/>
        </w:rPr>
        <w:t xml:space="preserve"> Financial Center</w:t>
      </w:r>
      <w:r w:rsidRPr="005920C0">
        <w:rPr>
          <w:szCs w:val="22"/>
        </w:rPr>
        <w:t>, ein 599 Meter hoher Wolkenkratzer, wird gerade fertig gestellt.</w:t>
      </w:r>
      <w:r w:rsidRPr="005920C0">
        <w:rPr>
          <w:szCs w:val="22"/>
        </w:rPr>
        <w:br/>
        <w:t xml:space="preserve"> </w:t>
      </w:r>
      <w:r w:rsidRPr="005920C0">
        <w:rPr>
          <w:b/>
          <w:szCs w:val="22"/>
        </w:rPr>
        <w:br/>
        <w:t>00:57 Kommentar</w:t>
      </w:r>
      <w:r w:rsidRPr="005920C0">
        <w:rPr>
          <w:szCs w:val="22"/>
        </w:rPr>
        <w:t xml:space="preserve"> </w:t>
      </w:r>
      <w:r w:rsidRPr="005920C0">
        <w:rPr>
          <w:szCs w:val="22"/>
        </w:rPr>
        <w:br/>
        <w:t>Heute wird das letzte große Bauteil mit dem Kran auf den Rohbau gewuchtet; es wiegt dreißig Tonnen. Wang Hua ist der verantwortliche Kranführer.</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 xml:space="preserve">01:13 – </w:t>
      </w:r>
      <w:proofErr w:type="gramStart"/>
      <w:r w:rsidRPr="005920C0">
        <w:rPr>
          <w:b/>
          <w:szCs w:val="22"/>
        </w:rPr>
        <w:t>01:16  Wang</w:t>
      </w:r>
      <w:proofErr w:type="gramEnd"/>
      <w:r w:rsidRPr="005920C0">
        <w:rPr>
          <w:b/>
          <w:szCs w:val="22"/>
        </w:rPr>
        <w:t xml:space="preserve"> Hua, mittelalter Mann</w:t>
      </w:r>
      <w:r w:rsidRPr="005920C0">
        <w:rPr>
          <w:szCs w:val="22"/>
        </w:rPr>
        <w:t xml:space="preserve"> </w:t>
      </w:r>
      <w:r w:rsidRPr="005920C0">
        <w:rPr>
          <w:color w:val="FF0000"/>
          <w:szCs w:val="22"/>
        </w:rPr>
        <w:br/>
      </w:r>
      <w:r w:rsidRPr="005920C0">
        <w:rPr>
          <w:szCs w:val="22"/>
        </w:rPr>
        <w:t>Man muss das Gleichgewicht halten; sonst kommt es zu Unfällen.</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 xml:space="preserve">01:17 – 01:36 Kommentar </w:t>
      </w:r>
      <w:r w:rsidRPr="005920C0">
        <w:rPr>
          <w:szCs w:val="22"/>
        </w:rPr>
        <w:t>(BB: 01:35)</w:t>
      </w:r>
      <w:r w:rsidRPr="005920C0">
        <w:rPr>
          <w:b/>
          <w:szCs w:val="22"/>
        </w:rPr>
        <w:br/>
      </w:r>
      <w:r w:rsidRPr="005920C0">
        <w:rPr>
          <w:szCs w:val="22"/>
        </w:rPr>
        <w:t>Es ist die letzte Etappe des Projekts. In wenigen Monaten wird der riesige Turm-Kran abgebaut. Wang Huas Arbeit an dem eindrucksvollen Gebäude ist dann beendet. Seit fünf Jahren arbeitet er schon auf dieser Baustelle.</w:t>
      </w:r>
    </w:p>
    <w:p w:rsidR="005920C0" w:rsidRPr="005920C0" w:rsidRDefault="005920C0" w:rsidP="005920C0">
      <w:pPr>
        <w:spacing w:line="276" w:lineRule="auto"/>
        <w:rPr>
          <w:szCs w:val="22"/>
        </w:rPr>
      </w:pPr>
      <w:r w:rsidRPr="005920C0">
        <w:rPr>
          <w:b/>
          <w:szCs w:val="22"/>
        </w:rPr>
        <w:br/>
        <w:t>01:38 Arbeiter mit blauem Helm</w:t>
      </w:r>
      <w:r w:rsidRPr="005920C0">
        <w:rPr>
          <w:b/>
          <w:szCs w:val="22"/>
        </w:rPr>
        <w:br/>
      </w:r>
      <w:r w:rsidRPr="005920C0">
        <w:rPr>
          <w:szCs w:val="22"/>
        </w:rPr>
        <w:t>91 Stockwerke</w:t>
      </w:r>
    </w:p>
    <w:p w:rsidR="005920C0" w:rsidRPr="005920C0" w:rsidRDefault="005920C0" w:rsidP="005920C0">
      <w:pPr>
        <w:spacing w:line="276" w:lineRule="auto"/>
        <w:rPr>
          <w:color w:val="FF0000"/>
          <w:szCs w:val="22"/>
        </w:rPr>
      </w:pPr>
      <w:r w:rsidRPr="005920C0">
        <w:rPr>
          <w:b/>
          <w:szCs w:val="22"/>
        </w:rPr>
        <w:br/>
        <w:t>01:40 Wang aus Funkgerät</w:t>
      </w:r>
    </w:p>
    <w:p w:rsidR="005920C0" w:rsidRPr="005920C0" w:rsidRDefault="005920C0" w:rsidP="005920C0">
      <w:pPr>
        <w:spacing w:line="276" w:lineRule="auto"/>
        <w:rPr>
          <w:szCs w:val="22"/>
        </w:rPr>
      </w:pPr>
      <w:r w:rsidRPr="005920C0">
        <w:rPr>
          <w:szCs w:val="22"/>
        </w:rPr>
        <w:t>Wie hoch ist das ungefähr?</w:t>
      </w:r>
    </w:p>
    <w:p w:rsidR="005920C0" w:rsidRPr="005920C0" w:rsidRDefault="005920C0" w:rsidP="005920C0">
      <w:pPr>
        <w:spacing w:line="276" w:lineRule="auto"/>
        <w:rPr>
          <w:color w:val="FF0000"/>
          <w:szCs w:val="22"/>
        </w:rPr>
      </w:pPr>
      <w:r w:rsidRPr="005920C0">
        <w:rPr>
          <w:color w:val="FF0000"/>
          <w:szCs w:val="22"/>
        </w:rPr>
        <w:br/>
      </w:r>
      <w:r w:rsidRPr="005920C0">
        <w:rPr>
          <w:b/>
          <w:szCs w:val="22"/>
        </w:rPr>
        <w:t>01:42 Arbeiter mit blauem Helm</w:t>
      </w:r>
      <w:r w:rsidRPr="005920C0">
        <w:rPr>
          <w:color w:val="FF0000"/>
          <w:szCs w:val="22"/>
        </w:rPr>
        <w:t xml:space="preserve"> </w:t>
      </w:r>
    </w:p>
    <w:p w:rsidR="005920C0" w:rsidRPr="005920C0" w:rsidRDefault="005920C0" w:rsidP="005920C0">
      <w:pPr>
        <w:spacing w:line="276" w:lineRule="auto"/>
        <w:rPr>
          <w:szCs w:val="22"/>
        </w:rPr>
      </w:pPr>
      <w:r w:rsidRPr="005920C0">
        <w:rPr>
          <w:szCs w:val="22"/>
        </w:rPr>
        <w:t>Ungefähr 470 Meter.</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 xml:space="preserve">01:46 – 02:03 </w:t>
      </w:r>
      <w:proofErr w:type="gramStart"/>
      <w:r w:rsidRPr="005920C0">
        <w:rPr>
          <w:b/>
          <w:szCs w:val="22"/>
        </w:rPr>
        <w:t>Kommentar</w:t>
      </w:r>
      <w:proofErr w:type="gramEnd"/>
      <w:r w:rsidRPr="005920C0">
        <w:rPr>
          <w:szCs w:val="22"/>
        </w:rPr>
        <w:t xml:space="preserve"> </w:t>
      </w:r>
      <w:r w:rsidRPr="005920C0">
        <w:rPr>
          <w:szCs w:val="22"/>
        </w:rPr>
        <w:br/>
        <w:t xml:space="preserve">Wenn Wang Hua eine Last von dreißig Tonnen in einer Höhe von mehr als fünfhundert Metern bewegt, muss der kleinste Handgriff sitzen. Würde aus dieser Höhe jemand auch nur von einer Schraube getroffen, hätte das tödliche Konsequenzen. </w:t>
      </w:r>
    </w:p>
    <w:p w:rsidR="005920C0" w:rsidRPr="005920C0" w:rsidRDefault="005920C0" w:rsidP="005920C0">
      <w:pPr>
        <w:spacing w:line="276" w:lineRule="auto"/>
        <w:rPr>
          <w:szCs w:val="22"/>
        </w:rPr>
      </w:pPr>
    </w:p>
    <w:p w:rsidR="005920C0" w:rsidRPr="005920C0" w:rsidRDefault="005920C0" w:rsidP="005920C0">
      <w:pPr>
        <w:spacing w:line="276" w:lineRule="auto"/>
        <w:rPr>
          <w:color w:val="FF0000"/>
          <w:szCs w:val="22"/>
        </w:rPr>
      </w:pPr>
      <w:r w:rsidRPr="005920C0">
        <w:rPr>
          <w:b/>
          <w:szCs w:val="22"/>
        </w:rPr>
        <w:t>02:06 Arbeiter mit blauem Helm</w:t>
      </w:r>
      <w:r w:rsidRPr="005920C0">
        <w:rPr>
          <w:szCs w:val="22"/>
        </w:rPr>
        <w:t xml:space="preserve"> </w:t>
      </w:r>
    </w:p>
    <w:p w:rsidR="005920C0" w:rsidRPr="005920C0" w:rsidRDefault="005920C0" w:rsidP="005920C0">
      <w:pPr>
        <w:spacing w:line="276" w:lineRule="auto"/>
        <w:rPr>
          <w:szCs w:val="22"/>
        </w:rPr>
      </w:pPr>
      <w:r w:rsidRPr="005920C0">
        <w:rPr>
          <w:szCs w:val="22"/>
        </w:rPr>
        <w:t>Höher, höher! OK.  Jetzt schneller.</w:t>
      </w:r>
    </w:p>
    <w:p w:rsidR="005920C0" w:rsidRPr="005920C0" w:rsidRDefault="005920C0" w:rsidP="005920C0">
      <w:pPr>
        <w:spacing w:line="276" w:lineRule="auto"/>
        <w:rPr>
          <w:szCs w:val="22"/>
        </w:rPr>
      </w:pPr>
      <w:r w:rsidRPr="005920C0">
        <w:rPr>
          <w:b/>
          <w:szCs w:val="22"/>
        </w:rPr>
        <w:br/>
        <w:t>02:36 – 02:51 Kommentar</w:t>
      </w:r>
      <w:r w:rsidRPr="005920C0">
        <w:rPr>
          <w:szCs w:val="22"/>
        </w:rPr>
        <w:br/>
        <w:t>In dutzenden Berufsjahren hat Wang Hua seine Geschicklichkeit im Steuern des Krans</w:t>
      </w:r>
      <w:r w:rsidRPr="005920C0">
        <w:rPr>
          <w:color w:val="0070C0"/>
          <w:szCs w:val="22"/>
        </w:rPr>
        <w:t xml:space="preserve"> </w:t>
      </w:r>
      <w:r w:rsidRPr="005920C0">
        <w:rPr>
          <w:szCs w:val="22"/>
        </w:rPr>
        <w:lastRenderedPageBreak/>
        <w:t>perfektioniert. Wenn er Lasten hunderte von Meter ohne Sichtkontakt nach oben bewegt, liegt seine Erfolgsquote bei 100%.</w:t>
      </w:r>
    </w:p>
    <w:p w:rsidR="005920C0" w:rsidRPr="005920C0" w:rsidRDefault="005920C0" w:rsidP="005920C0">
      <w:pPr>
        <w:spacing w:line="276" w:lineRule="auto"/>
        <w:rPr>
          <w:szCs w:val="22"/>
        </w:rPr>
      </w:pPr>
    </w:p>
    <w:p w:rsidR="005920C0" w:rsidRPr="005920C0" w:rsidRDefault="005920C0" w:rsidP="005920C0">
      <w:pPr>
        <w:spacing w:line="276" w:lineRule="auto"/>
        <w:rPr>
          <w:b/>
          <w:szCs w:val="22"/>
        </w:rPr>
      </w:pPr>
      <w:r w:rsidRPr="005920C0">
        <w:rPr>
          <w:b/>
          <w:szCs w:val="22"/>
        </w:rPr>
        <w:t>03:00 – 03:25 Kommentar</w:t>
      </w:r>
      <w:r w:rsidRPr="005920C0">
        <w:rPr>
          <w:b/>
          <w:szCs w:val="22"/>
        </w:rPr>
        <w:br/>
      </w:r>
      <w:r w:rsidRPr="005920C0">
        <w:rPr>
          <w:szCs w:val="22"/>
        </w:rPr>
        <w:t>Wang Hua arbeitet jeden Tag acht Stunden in diesem Führerhaus: Es ist weniger als einen Quadratmeter groß. Der 50-Jährige kam vor dreißig Jahren vom Land</w:t>
      </w:r>
      <w:r w:rsidRPr="005920C0">
        <w:rPr>
          <w:i/>
          <w:color w:val="0070C0"/>
          <w:szCs w:val="22"/>
        </w:rPr>
        <w:t xml:space="preserve"> </w:t>
      </w:r>
      <w:r w:rsidRPr="005920C0">
        <w:rPr>
          <w:szCs w:val="22"/>
        </w:rPr>
        <w:t>zum Arbeiten in die Stadt. Als Kranführer hat er beim Bau von vielen der neuen, spektakulären Hochhäuser in China mitgewirkt.</w:t>
      </w:r>
    </w:p>
    <w:p w:rsidR="005920C0" w:rsidRPr="005920C0" w:rsidRDefault="005920C0" w:rsidP="005920C0">
      <w:pPr>
        <w:spacing w:line="276" w:lineRule="auto"/>
        <w:rPr>
          <w:szCs w:val="22"/>
        </w:rPr>
      </w:pPr>
    </w:p>
    <w:p w:rsidR="005920C0" w:rsidRPr="005920C0" w:rsidRDefault="005920C0" w:rsidP="005920C0">
      <w:pPr>
        <w:spacing w:line="276" w:lineRule="auto"/>
        <w:rPr>
          <w:b/>
          <w:szCs w:val="22"/>
          <w:lang w:val="en-US"/>
        </w:rPr>
      </w:pPr>
      <w:r w:rsidRPr="005920C0">
        <w:rPr>
          <w:b/>
          <w:szCs w:val="22"/>
          <w:lang w:val="en-US"/>
        </w:rPr>
        <w:t xml:space="preserve">03:20 </w:t>
      </w:r>
      <w:r w:rsidRPr="005920C0">
        <w:rPr>
          <w:b/>
          <w:szCs w:val="22"/>
          <w:lang w:val="en-US"/>
        </w:rPr>
        <w:tab/>
      </w:r>
      <w:r w:rsidRPr="005920C0">
        <w:rPr>
          <w:b/>
          <w:szCs w:val="22"/>
          <w:lang w:val="en-US"/>
        </w:rPr>
        <w:tab/>
      </w:r>
      <w:proofErr w:type="spellStart"/>
      <w:r w:rsidRPr="005920C0">
        <w:rPr>
          <w:b/>
          <w:szCs w:val="22"/>
          <w:lang w:val="en-US"/>
        </w:rPr>
        <w:t>Zentrale</w:t>
      </w:r>
      <w:proofErr w:type="spellEnd"/>
      <w:r w:rsidRPr="005920C0">
        <w:rPr>
          <w:b/>
          <w:szCs w:val="22"/>
          <w:lang w:val="en-US"/>
        </w:rPr>
        <w:t xml:space="preserve"> </w:t>
      </w:r>
      <w:proofErr w:type="spellStart"/>
      <w:r w:rsidRPr="005920C0">
        <w:rPr>
          <w:b/>
          <w:szCs w:val="22"/>
          <w:lang w:val="en-US"/>
        </w:rPr>
        <w:t>chinesisches</w:t>
      </w:r>
      <w:proofErr w:type="spellEnd"/>
      <w:r w:rsidRPr="005920C0">
        <w:rPr>
          <w:b/>
          <w:szCs w:val="22"/>
          <w:lang w:val="en-US"/>
        </w:rPr>
        <w:t xml:space="preserve"> </w:t>
      </w:r>
      <w:proofErr w:type="spellStart"/>
      <w:r w:rsidRPr="005920C0">
        <w:rPr>
          <w:b/>
          <w:szCs w:val="22"/>
          <w:lang w:val="en-US"/>
        </w:rPr>
        <w:t>Staatsfernsehen</w:t>
      </w:r>
      <w:proofErr w:type="spellEnd"/>
      <w:r w:rsidRPr="005920C0">
        <w:rPr>
          <w:b/>
          <w:szCs w:val="22"/>
          <w:lang w:val="en-US"/>
        </w:rPr>
        <w:t xml:space="preserve"> CCTV</w:t>
      </w:r>
      <w:r w:rsidRPr="005920C0">
        <w:rPr>
          <w:szCs w:val="22"/>
          <w:lang w:val="en-US"/>
        </w:rPr>
        <w:t xml:space="preserve"> </w:t>
      </w:r>
    </w:p>
    <w:p w:rsidR="005920C0" w:rsidRPr="005920C0" w:rsidRDefault="005920C0" w:rsidP="005920C0">
      <w:pPr>
        <w:spacing w:line="276" w:lineRule="auto"/>
        <w:rPr>
          <w:b/>
          <w:szCs w:val="22"/>
          <w:lang w:val="en-US"/>
        </w:rPr>
      </w:pPr>
      <w:r w:rsidRPr="005920C0">
        <w:rPr>
          <w:b/>
          <w:szCs w:val="22"/>
          <w:lang w:val="en-US"/>
        </w:rPr>
        <w:t xml:space="preserve">03:25 </w:t>
      </w:r>
      <w:r w:rsidRPr="005920C0">
        <w:rPr>
          <w:b/>
          <w:szCs w:val="22"/>
          <w:lang w:val="en-US"/>
        </w:rPr>
        <w:tab/>
      </w:r>
      <w:r w:rsidRPr="005920C0">
        <w:rPr>
          <w:b/>
          <w:szCs w:val="22"/>
          <w:lang w:val="en-US"/>
        </w:rPr>
        <w:tab/>
        <w:t xml:space="preserve">China World Trade Center Tower III </w:t>
      </w:r>
    </w:p>
    <w:p w:rsidR="005920C0" w:rsidRPr="005920C0" w:rsidRDefault="005920C0" w:rsidP="005920C0">
      <w:pPr>
        <w:spacing w:line="276" w:lineRule="auto"/>
        <w:rPr>
          <w:szCs w:val="22"/>
          <w:lang w:val="en-US"/>
        </w:rPr>
      </w:pPr>
      <w:r w:rsidRPr="005920C0">
        <w:rPr>
          <w:b/>
          <w:szCs w:val="22"/>
          <w:lang w:val="en-US"/>
        </w:rPr>
        <w:t xml:space="preserve">03:29 </w:t>
      </w:r>
      <w:r w:rsidRPr="005920C0">
        <w:rPr>
          <w:szCs w:val="22"/>
          <w:lang w:val="en-US"/>
        </w:rPr>
        <w:tab/>
      </w:r>
      <w:r w:rsidRPr="005920C0">
        <w:rPr>
          <w:b/>
          <w:szCs w:val="22"/>
          <w:lang w:val="en-US"/>
        </w:rPr>
        <w:tab/>
      </w:r>
      <w:proofErr w:type="spellStart"/>
      <w:r w:rsidRPr="005920C0">
        <w:rPr>
          <w:b/>
          <w:szCs w:val="22"/>
          <w:lang w:val="en-US"/>
        </w:rPr>
        <w:t>Hauptsitz</w:t>
      </w:r>
      <w:proofErr w:type="spellEnd"/>
      <w:r w:rsidRPr="005920C0">
        <w:rPr>
          <w:b/>
          <w:szCs w:val="22"/>
          <w:lang w:val="en-US"/>
        </w:rPr>
        <w:t xml:space="preserve"> China National Petroleum Corporation </w:t>
      </w:r>
      <w:r w:rsidRPr="005920C0">
        <w:rPr>
          <w:szCs w:val="22"/>
          <w:lang w:val="en-US"/>
        </w:rPr>
        <w:t xml:space="preserve"> </w:t>
      </w:r>
    </w:p>
    <w:p w:rsidR="005920C0" w:rsidRPr="005920C0" w:rsidRDefault="005920C0" w:rsidP="005920C0">
      <w:pPr>
        <w:spacing w:line="276" w:lineRule="auto"/>
        <w:rPr>
          <w:szCs w:val="22"/>
          <w:lang w:val="en-US"/>
        </w:rPr>
      </w:pPr>
      <w:r w:rsidRPr="005920C0">
        <w:rPr>
          <w:b/>
          <w:szCs w:val="22"/>
          <w:lang w:val="en-US"/>
        </w:rPr>
        <w:t xml:space="preserve">03:34 </w:t>
      </w:r>
      <w:r w:rsidRPr="005920C0">
        <w:rPr>
          <w:b/>
          <w:szCs w:val="22"/>
          <w:lang w:val="en-US"/>
        </w:rPr>
        <w:tab/>
      </w:r>
      <w:r w:rsidRPr="005920C0">
        <w:rPr>
          <w:b/>
          <w:szCs w:val="22"/>
          <w:lang w:val="en-US"/>
        </w:rPr>
        <w:tab/>
        <w:t xml:space="preserve">Tianjin World Financial Center </w:t>
      </w:r>
    </w:p>
    <w:p w:rsidR="005920C0" w:rsidRPr="005920C0" w:rsidRDefault="005920C0" w:rsidP="005920C0">
      <w:pPr>
        <w:spacing w:line="276" w:lineRule="auto"/>
        <w:rPr>
          <w:szCs w:val="22"/>
        </w:rPr>
      </w:pPr>
      <w:r w:rsidRPr="005920C0">
        <w:rPr>
          <w:b/>
          <w:szCs w:val="22"/>
        </w:rPr>
        <w:t xml:space="preserve">03:38 </w:t>
      </w:r>
      <w:r w:rsidRPr="005920C0">
        <w:rPr>
          <w:b/>
          <w:szCs w:val="22"/>
        </w:rPr>
        <w:tab/>
      </w:r>
      <w:r w:rsidRPr="005920C0">
        <w:rPr>
          <w:b/>
          <w:szCs w:val="22"/>
        </w:rPr>
        <w:tab/>
        <w:t xml:space="preserve">Mei </w:t>
      </w:r>
      <w:proofErr w:type="spellStart"/>
      <w:r w:rsidRPr="005920C0">
        <w:rPr>
          <w:b/>
          <w:szCs w:val="22"/>
        </w:rPr>
        <w:t>Lanfang</w:t>
      </w:r>
      <w:proofErr w:type="spellEnd"/>
      <w:r w:rsidRPr="005920C0">
        <w:rPr>
          <w:b/>
          <w:szCs w:val="22"/>
        </w:rPr>
        <w:t xml:space="preserve"> Grand Theater</w:t>
      </w:r>
    </w:p>
    <w:p w:rsidR="005920C0" w:rsidRPr="005920C0" w:rsidRDefault="005920C0" w:rsidP="005920C0">
      <w:pPr>
        <w:spacing w:line="276" w:lineRule="auto"/>
        <w:rPr>
          <w:i/>
          <w:szCs w:val="22"/>
        </w:rPr>
      </w:pPr>
      <w:r w:rsidRPr="005920C0">
        <w:rPr>
          <w:b/>
          <w:szCs w:val="22"/>
        </w:rPr>
        <w:br/>
        <w:t xml:space="preserve">03:26 – 03:39 Wang Hua </w:t>
      </w:r>
      <w:r w:rsidRPr="005920C0">
        <w:rPr>
          <w:b/>
          <w:szCs w:val="22"/>
        </w:rPr>
        <w:br/>
      </w:r>
      <w:r w:rsidRPr="005920C0">
        <w:rPr>
          <w:szCs w:val="22"/>
        </w:rPr>
        <w:t xml:space="preserve">Jedes Mal, wenn ich einen Wolkenkratzer oder ein anderes Gebäude sehe, an dessen Bau ich beteiligt war, ist es, als würde ich meine Kinder aufwachsen sehen. Mein Herz ist voller Dankbarkeit und Stolz. </w:t>
      </w:r>
    </w:p>
    <w:p w:rsidR="005920C0" w:rsidRPr="005920C0" w:rsidRDefault="005920C0" w:rsidP="005920C0">
      <w:pPr>
        <w:spacing w:line="276" w:lineRule="auto"/>
        <w:rPr>
          <w:b/>
          <w:szCs w:val="22"/>
        </w:rPr>
      </w:pPr>
    </w:p>
    <w:p w:rsidR="005920C0" w:rsidRPr="005920C0" w:rsidRDefault="005920C0" w:rsidP="005920C0">
      <w:pPr>
        <w:spacing w:line="276" w:lineRule="auto"/>
        <w:rPr>
          <w:color w:val="0070C0"/>
          <w:szCs w:val="22"/>
        </w:rPr>
      </w:pPr>
      <w:r w:rsidRPr="005920C0">
        <w:rPr>
          <w:b/>
          <w:szCs w:val="22"/>
        </w:rPr>
        <w:t>03:41 – 03:53 Kommentar</w:t>
      </w:r>
      <w:r w:rsidRPr="005920C0">
        <w:rPr>
          <w:szCs w:val="22"/>
        </w:rPr>
        <w:t xml:space="preserve"> (03:46 BB Wang Hua)</w:t>
      </w:r>
    </w:p>
    <w:p w:rsidR="005920C0" w:rsidRPr="005920C0" w:rsidRDefault="005920C0" w:rsidP="005920C0">
      <w:pPr>
        <w:spacing w:line="276" w:lineRule="auto"/>
        <w:rPr>
          <w:color w:val="1F497D" w:themeColor="text2"/>
          <w:szCs w:val="22"/>
        </w:rPr>
      </w:pPr>
      <w:r w:rsidRPr="005920C0">
        <w:rPr>
          <w:szCs w:val="22"/>
        </w:rPr>
        <w:t>Neben seiner Arbeit, bei der er das ganze Jahr über am höchsten Ort der Stadt alleine ist, hat Wang Hua zwei Lieblingsbeschäftigungen: Das Leben beobachten und Gedichte schreiben.</w:t>
      </w:r>
    </w:p>
    <w:p w:rsidR="005920C0" w:rsidRPr="005920C0" w:rsidRDefault="005920C0" w:rsidP="005920C0">
      <w:pPr>
        <w:spacing w:line="276" w:lineRule="auto"/>
        <w:rPr>
          <w:b/>
          <w:szCs w:val="22"/>
        </w:rPr>
      </w:pPr>
      <w:r w:rsidRPr="005920C0">
        <w:rPr>
          <w:b/>
          <w:szCs w:val="22"/>
        </w:rPr>
        <w:br/>
        <w:t xml:space="preserve">04:00 – </w:t>
      </w:r>
      <w:proofErr w:type="gramStart"/>
      <w:r w:rsidRPr="005920C0">
        <w:rPr>
          <w:b/>
          <w:szCs w:val="22"/>
        </w:rPr>
        <w:t>04:19  Wang</w:t>
      </w:r>
      <w:proofErr w:type="gramEnd"/>
      <w:r w:rsidRPr="005920C0">
        <w:rPr>
          <w:b/>
          <w:szCs w:val="22"/>
        </w:rPr>
        <w:t xml:space="preserve"> Hua </w:t>
      </w:r>
      <w:r w:rsidRPr="005920C0">
        <w:rPr>
          <w:i/>
          <w:szCs w:val="22"/>
        </w:rPr>
        <w:t>(liest)</w:t>
      </w:r>
    </w:p>
    <w:p w:rsidR="005920C0" w:rsidRPr="005920C0" w:rsidRDefault="005920C0" w:rsidP="005920C0">
      <w:pPr>
        <w:spacing w:line="276" w:lineRule="auto"/>
        <w:rPr>
          <w:szCs w:val="22"/>
        </w:rPr>
      </w:pPr>
      <w:r w:rsidRPr="005920C0">
        <w:rPr>
          <w:szCs w:val="22"/>
        </w:rPr>
        <w:t xml:space="preserve">Ich steige den langen Arm aus Metall hinauf, </w:t>
      </w:r>
    </w:p>
    <w:p w:rsidR="005920C0" w:rsidRPr="005920C0" w:rsidRDefault="005920C0" w:rsidP="005920C0">
      <w:pPr>
        <w:spacing w:line="276" w:lineRule="auto"/>
        <w:rPr>
          <w:szCs w:val="22"/>
        </w:rPr>
      </w:pPr>
      <w:r w:rsidRPr="005920C0">
        <w:rPr>
          <w:szCs w:val="22"/>
        </w:rPr>
        <w:t xml:space="preserve">stehe zwischen den weißen Wolken und rufe in den Himmel: </w:t>
      </w:r>
      <w:r w:rsidRPr="005920C0">
        <w:rPr>
          <w:szCs w:val="22"/>
        </w:rPr>
        <w:br/>
        <w:t>Ich bin da!</w:t>
      </w:r>
    </w:p>
    <w:p w:rsidR="005920C0" w:rsidRPr="005920C0" w:rsidRDefault="005920C0" w:rsidP="005920C0">
      <w:pPr>
        <w:spacing w:line="276" w:lineRule="auto"/>
        <w:rPr>
          <w:szCs w:val="22"/>
        </w:rPr>
      </w:pPr>
      <w:r w:rsidRPr="005920C0">
        <w:rPr>
          <w:szCs w:val="22"/>
        </w:rPr>
        <w:t>Ich will Schulter an Schulter mit dir stehen,</w:t>
      </w:r>
    </w:p>
    <w:p w:rsidR="005920C0" w:rsidRPr="005920C0" w:rsidRDefault="005920C0" w:rsidP="005920C0">
      <w:pPr>
        <w:spacing w:line="276" w:lineRule="auto"/>
        <w:rPr>
          <w:szCs w:val="22"/>
        </w:rPr>
      </w:pPr>
      <w:r w:rsidRPr="005920C0">
        <w:rPr>
          <w:szCs w:val="22"/>
        </w:rPr>
        <w:t>eine reine weiße Wolke pflücken.</w:t>
      </w:r>
    </w:p>
    <w:p w:rsidR="005920C0" w:rsidRPr="005920C0" w:rsidRDefault="005920C0" w:rsidP="005920C0">
      <w:pPr>
        <w:spacing w:line="276" w:lineRule="auto"/>
        <w:rPr>
          <w:szCs w:val="22"/>
        </w:rPr>
      </w:pPr>
      <w:r w:rsidRPr="005920C0">
        <w:rPr>
          <w:szCs w:val="22"/>
        </w:rPr>
        <w:t>Und sie sanft in meiner hohlen Hand formen;</w:t>
      </w:r>
    </w:p>
    <w:p w:rsidR="005920C0" w:rsidRPr="005920C0" w:rsidRDefault="005920C0" w:rsidP="005920C0">
      <w:pPr>
        <w:spacing w:line="276" w:lineRule="auto"/>
        <w:rPr>
          <w:szCs w:val="22"/>
        </w:rPr>
      </w:pPr>
      <w:r w:rsidRPr="005920C0">
        <w:rPr>
          <w:szCs w:val="22"/>
        </w:rPr>
        <w:t xml:space="preserve">wie man sie einpackt, weiß ich nicht. </w:t>
      </w:r>
    </w:p>
    <w:p w:rsidR="005920C0" w:rsidRPr="005920C0" w:rsidRDefault="005920C0" w:rsidP="005920C0">
      <w:pPr>
        <w:spacing w:line="276" w:lineRule="auto"/>
        <w:rPr>
          <w:b/>
          <w:szCs w:val="22"/>
        </w:rPr>
      </w:pPr>
      <w:r w:rsidRPr="005920C0">
        <w:rPr>
          <w:b/>
          <w:szCs w:val="22"/>
        </w:rPr>
        <w:br/>
        <w:t>04:23– 04:34 Wang Hua</w:t>
      </w:r>
    </w:p>
    <w:p w:rsidR="005920C0" w:rsidRPr="005920C0" w:rsidRDefault="005920C0" w:rsidP="005920C0">
      <w:pPr>
        <w:spacing w:line="276" w:lineRule="auto"/>
        <w:rPr>
          <w:i/>
          <w:szCs w:val="22"/>
        </w:rPr>
      </w:pPr>
      <w:r w:rsidRPr="005920C0">
        <w:rPr>
          <w:szCs w:val="22"/>
        </w:rPr>
        <w:t xml:space="preserve">Das ist meine Sammlung. Ich habe alles Mögliche notiert. Das mit dem Schreiben hat sich so ergeben, weil ich jeden Tag den Kran hinauf- und hinunter klettere, hinauf- und hinunterschaue... </w:t>
      </w:r>
    </w:p>
    <w:p w:rsidR="005920C0" w:rsidRPr="005920C0" w:rsidRDefault="005920C0" w:rsidP="005920C0">
      <w:pPr>
        <w:spacing w:line="276" w:lineRule="auto"/>
        <w:rPr>
          <w:i/>
          <w:color w:val="0070C0"/>
          <w:szCs w:val="22"/>
        </w:rPr>
      </w:pPr>
    </w:p>
    <w:p w:rsidR="005920C0" w:rsidRPr="005920C0" w:rsidRDefault="005920C0" w:rsidP="005920C0">
      <w:pPr>
        <w:spacing w:line="276" w:lineRule="auto"/>
        <w:rPr>
          <w:szCs w:val="22"/>
        </w:rPr>
      </w:pPr>
      <w:r w:rsidRPr="005920C0">
        <w:rPr>
          <w:b/>
          <w:szCs w:val="22"/>
        </w:rPr>
        <w:t>04:45 – 04:55</w:t>
      </w:r>
      <w:r w:rsidRPr="005920C0">
        <w:rPr>
          <w:szCs w:val="22"/>
        </w:rPr>
        <w:tab/>
      </w:r>
      <w:r w:rsidRPr="005920C0">
        <w:rPr>
          <w:b/>
          <w:szCs w:val="22"/>
        </w:rPr>
        <w:t xml:space="preserve">Die Seele eines Krans – Warum steigen mir </w:t>
      </w:r>
      <w:r w:rsidRPr="005920C0">
        <w:rPr>
          <w:b/>
          <w:szCs w:val="22"/>
        </w:rPr>
        <w:br/>
        <w:t xml:space="preserve">       </w:t>
      </w:r>
      <w:r w:rsidRPr="005920C0">
        <w:rPr>
          <w:b/>
          <w:szCs w:val="22"/>
        </w:rPr>
        <w:tab/>
      </w:r>
      <w:r w:rsidRPr="005920C0">
        <w:rPr>
          <w:b/>
          <w:szCs w:val="22"/>
        </w:rPr>
        <w:tab/>
      </w:r>
      <w:r w:rsidRPr="005920C0">
        <w:rPr>
          <w:b/>
          <w:szCs w:val="22"/>
        </w:rPr>
        <w:tab/>
        <w:t xml:space="preserve">immer heiße Tränen in die Augen? </w:t>
      </w:r>
      <w:r w:rsidRPr="005920C0">
        <w:rPr>
          <w:b/>
          <w:szCs w:val="22"/>
        </w:rPr>
        <w:br/>
        <w:t xml:space="preserve">04:49 </w:t>
      </w:r>
      <w:r w:rsidRPr="005920C0">
        <w:rPr>
          <w:b/>
          <w:szCs w:val="22"/>
        </w:rPr>
        <w:tab/>
      </w:r>
      <w:r w:rsidRPr="005920C0">
        <w:rPr>
          <w:b/>
          <w:szCs w:val="22"/>
        </w:rPr>
        <w:tab/>
      </w:r>
      <w:r w:rsidRPr="005920C0">
        <w:rPr>
          <w:b/>
          <w:szCs w:val="22"/>
        </w:rPr>
        <w:tab/>
        <w:t>Weil ich ihn so liebe, diesen Kran.</w:t>
      </w:r>
    </w:p>
    <w:p w:rsidR="005920C0" w:rsidRPr="005920C0" w:rsidRDefault="005920C0" w:rsidP="005920C0">
      <w:pPr>
        <w:spacing w:line="276" w:lineRule="auto"/>
        <w:rPr>
          <w:szCs w:val="22"/>
        </w:rPr>
      </w:pPr>
    </w:p>
    <w:p w:rsidR="005920C0" w:rsidRPr="005920C0" w:rsidRDefault="005920C0" w:rsidP="005920C0">
      <w:pPr>
        <w:spacing w:line="276" w:lineRule="auto"/>
        <w:rPr>
          <w:i/>
          <w:szCs w:val="22"/>
        </w:rPr>
      </w:pPr>
      <w:r w:rsidRPr="005920C0">
        <w:rPr>
          <w:b/>
          <w:szCs w:val="22"/>
        </w:rPr>
        <w:t xml:space="preserve">04:56 – 05:06 Wang Hua </w:t>
      </w:r>
      <w:r w:rsidRPr="005920C0">
        <w:rPr>
          <w:i/>
          <w:szCs w:val="22"/>
        </w:rPr>
        <w:t>(liest)</w:t>
      </w:r>
    </w:p>
    <w:p w:rsidR="005920C0" w:rsidRPr="005920C0" w:rsidRDefault="005920C0" w:rsidP="005920C0">
      <w:pPr>
        <w:spacing w:line="276" w:lineRule="auto"/>
        <w:rPr>
          <w:szCs w:val="22"/>
        </w:rPr>
      </w:pPr>
      <w:r w:rsidRPr="005920C0">
        <w:rPr>
          <w:szCs w:val="22"/>
        </w:rPr>
        <w:t>Ich liebe diesen mächtigen Kran.</w:t>
      </w:r>
    </w:p>
    <w:p w:rsidR="005920C0" w:rsidRPr="005920C0" w:rsidRDefault="005920C0" w:rsidP="005920C0">
      <w:pPr>
        <w:spacing w:line="276" w:lineRule="auto"/>
        <w:rPr>
          <w:szCs w:val="22"/>
        </w:rPr>
      </w:pPr>
      <w:r w:rsidRPr="005920C0">
        <w:rPr>
          <w:szCs w:val="22"/>
        </w:rPr>
        <w:t>Ich liebe seinen langen stählernen Arm.</w:t>
      </w:r>
    </w:p>
    <w:p w:rsidR="005920C0" w:rsidRPr="005920C0" w:rsidRDefault="005920C0" w:rsidP="005920C0">
      <w:pPr>
        <w:spacing w:line="276" w:lineRule="auto"/>
        <w:rPr>
          <w:szCs w:val="22"/>
        </w:rPr>
      </w:pPr>
      <w:r w:rsidRPr="005920C0">
        <w:rPr>
          <w:szCs w:val="22"/>
        </w:rPr>
        <w:t>Eine heiße, göttliche Leiter, die in den Himmel führt.</w:t>
      </w:r>
    </w:p>
    <w:p w:rsidR="005920C0" w:rsidRPr="005920C0" w:rsidRDefault="005920C0" w:rsidP="005920C0">
      <w:pPr>
        <w:spacing w:line="276" w:lineRule="auto"/>
        <w:rPr>
          <w:szCs w:val="22"/>
        </w:rPr>
      </w:pPr>
      <w:r w:rsidRPr="005920C0">
        <w:rPr>
          <w:szCs w:val="22"/>
        </w:rPr>
        <w:lastRenderedPageBreak/>
        <w:t>Ich liebe diesen Geruch von Stahl.</w:t>
      </w:r>
    </w:p>
    <w:p w:rsidR="005920C0" w:rsidRPr="005920C0" w:rsidRDefault="005920C0" w:rsidP="005920C0">
      <w:pPr>
        <w:spacing w:line="276" w:lineRule="auto"/>
        <w:rPr>
          <w:b/>
          <w:szCs w:val="22"/>
        </w:rPr>
      </w:pPr>
      <w:r w:rsidRPr="005920C0">
        <w:rPr>
          <w:color w:val="FF0000"/>
          <w:szCs w:val="22"/>
        </w:rPr>
        <w:br/>
      </w:r>
      <w:r w:rsidRPr="005920C0">
        <w:rPr>
          <w:b/>
          <w:szCs w:val="22"/>
        </w:rPr>
        <w:t xml:space="preserve">05:07 – 05:14 Wang Hua </w:t>
      </w:r>
    </w:p>
    <w:p w:rsidR="005920C0" w:rsidRPr="005920C0" w:rsidRDefault="005920C0" w:rsidP="005920C0">
      <w:pPr>
        <w:spacing w:line="276" w:lineRule="auto"/>
        <w:rPr>
          <w:szCs w:val="22"/>
        </w:rPr>
      </w:pPr>
      <w:r w:rsidRPr="005920C0">
        <w:rPr>
          <w:szCs w:val="22"/>
        </w:rPr>
        <w:t>Ich beschreibe nur, wie ich die Leiter des Krans hinaufsteige; ich nenne sie „einen Weg, der in den Himmel führt“.</w:t>
      </w:r>
    </w:p>
    <w:p w:rsidR="005920C0" w:rsidRPr="005920C0" w:rsidRDefault="005920C0" w:rsidP="005920C0">
      <w:pPr>
        <w:spacing w:line="276" w:lineRule="auto"/>
        <w:rPr>
          <w:i/>
          <w:szCs w:val="22"/>
        </w:rPr>
      </w:pPr>
      <w:r w:rsidRPr="005920C0">
        <w:rPr>
          <w:color w:val="FF0000"/>
          <w:szCs w:val="22"/>
        </w:rPr>
        <w:br/>
      </w:r>
      <w:r w:rsidRPr="005920C0">
        <w:rPr>
          <w:b/>
          <w:szCs w:val="22"/>
        </w:rPr>
        <w:t xml:space="preserve">05:15 – 05:25 Wang Hua </w:t>
      </w:r>
      <w:r w:rsidRPr="005920C0">
        <w:rPr>
          <w:i/>
          <w:szCs w:val="22"/>
        </w:rPr>
        <w:t>(liest)</w:t>
      </w:r>
    </w:p>
    <w:p w:rsidR="005920C0" w:rsidRPr="005920C0" w:rsidRDefault="005920C0" w:rsidP="005920C0">
      <w:pPr>
        <w:spacing w:line="276" w:lineRule="auto"/>
        <w:rPr>
          <w:szCs w:val="22"/>
        </w:rPr>
      </w:pPr>
      <w:r w:rsidRPr="005920C0">
        <w:rPr>
          <w:szCs w:val="22"/>
        </w:rPr>
        <w:t>Trüber Nebel bedeckt das Land.</w:t>
      </w:r>
    </w:p>
    <w:p w:rsidR="005920C0" w:rsidRPr="005920C0" w:rsidRDefault="005920C0" w:rsidP="005920C0">
      <w:pPr>
        <w:spacing w:line="276" w:lineRule="auto"/>
        <w:rPr>
          <w:szCs w:val="22"/>
        </w:rPr>
      </w:pPr>
      <w:r w:rsidRPr="005920C0">
        <w:rPr>
          <w:szCs w:val="22"/>
        </w:rPr>
        <w:t>Du stehst stark und aufrecht.</w:t>
      </w:r>
    </w:p>
    <w:p w:rsidR="005920C0" w:rsidRPr="005920C0" w:rsidRDefault="005920C0" w:rsidP="005920C0">
      <w:pPr>
        <w:spacing w:line="276" w:lineRule="auto"/>
        <w:rPr>
          <w:szCs w:val="22"/>
        </w:rPr>
      </w:pPr>
      <w:r w:rsidRPr="005920C0">
        <w:rPr>
          <w:szCs w:val="22"/>
        </w:rPr>
        <w:t>Du bist der Horizont des Himmels.</w:t>
      </w:r>
    </w:p>
    <w:p w:rsidR="005920C0" w:rsidRPr="005920C0" w:rsidRDefault="005920C0" w:rsidP="005920C0">
      <w:pPr>
        <w:spacing w:line="276" w:lineRule="auto"/>
        <w:rPr>
          <w:szCs w:val="22"/>
        </w:rPr>
      </w:pPr>
      <w:r w:rsidRPr="005920C0">
        <w:rPr>
          <w:szCs w:val="22"/>
        </w:rPr>
        <w:t>Du bist ein Leuchtturm in der dunklen Nacht.</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05:26 – 05:54 Kommentar</w:t>
      </w:r>
      <w:r w:rsidRPr="005920C0">
        <w:rPr>
          <w:szCs w:val="22"/>
        </w:rPr>
        <w:t xml:space="preserve"> </w:t>
      </w:r>
      <w:r w:rsidRPr="005920C0">
        <w:rPr>
          <w:szCs w:val="22"/>
        </w:rPr>
        <w:br/>
        <w:t>Chinas Prozess der Reform und Öffnung dauert seit mehr als dreißig Jahren an. In dieser Zeit sind fast 300 Millionen Landarbeiter in die Städte geströmt. Einer von ihnen war Wang Hua. Wenn er nach Hause aufs Land fahren will, muss er eine beschwerliche Reise auf sich nehmen. In den vergangenen dreißig Jahren hat er das im Schnitt nur zwei Mal im Jahr getan, um dann jeweils zehn Tage mit seiner Familie zu verbringen.</w:t>
      </w:r>
    </w:p>
    <w:p w:rsidR="005920C0" w:rsidRPr="005920C0" w:rsidRDefault="005920C0" w:rsidP="005920C0">
      <w:pPr>
        <w:spacing w:line="276" w:lineRule="auto"/>
        <w:rPr>
          <w:szCs w:val="22"/>
        </w:rPr>
      </w:pPr>
      <w:r w:rsidRPr="005920C0">
        <w:rPr>
          <w:b/>
          <w:color w:val="0070C0"/>
          <w:szCs w:val="22"/>
        </w:rPr>
        <w:br/>
      </w:r>
      <w:r w:rsidRPr="005920C0">
        <w:rPr>
          <w:b/>
          <w:szCs w:val="22"/>
        </w:rPr>
        <w:t xml:space="preserve">05:52 </w:t>
      </w:r>
      <w:proofErr w:type="spellStart"/>
      <w:r w:rsidRPr="005920C0">
        <w:rPr>
          <w:b/>
          <w:szCs w:val="22"/>
        </w:rPr>
        <w:t>Xinyang</w:t>
      </w:r>
      <w:proofErr w:type="spellEnd"/>
      <w:r w:rsidRPr="005920C0">
        <w:rPr>
          <w:b/>
          <w:szCs w:val="22"/>
        </w:rPr>
        <w:t xml:space="preserve">, Provinz Henan  </w:t>
      </w:r>
      <w:r w:rsidRPr="005920C0">
        <w:rPr>
          <w:b/>
          <w:szCs w:val="22"/>
        </w:rPr>
        <w:br/>
      </w:r>
      <w:r w:rsidRPr="005920C0">
        <w:rPr>
          <w:b/>
          <w:szCs w:val="22"/>
        </w:rPr>
        <w:br/>
        <w:t>05:55 – 06:13 Kommentar</w:t>
      </w:r>
      <w:r w:rsidRPr="005920C0">
        <w:rPr>
          <w:szCs w:val="22"/>
        </w:rPr>
        <w:t xml:space="preserve"> </w:t>
      </w:r>
      <w:r w:rsidRPr="005920C0">
        <w:rPr>
          <w:szCs w:val="22"/>
        </w:rPr>
        <w:br/>
        <w:t>Wang Hua stammt aus einem Dorf in der Provinz Henan, tausend Kilometer von Shenzhen entfernt. Er arbeitet das ganze Jahr über alleine in der Stadt. Seine Eltern, seine Frau und seine Kinder leben in seinem Heimatort.</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06:15 Wang Hua</w:t>
      </w:r>
      <w:r w:rsidRPr="005920C0">
        <w:rPr>
          <w:color w:val="FF0000"/>
          <w:szCs w:val="22"/>
        </w:rPr>
        <w:t xml:space="preserve"> </w:t>
      </w:r>
      <w:r w:rsidRPr="005920C0">
        <w:rPr>
          <w:color w:val="FF0000"/>
          <w:szCs w:val="22"/>
        </w:rPr>
        <w:br/>
      </w:r>
      <w:r w:rsidRPr="005920C0">
        <w:rPr>
          <w:szCs w:val="22"/>
        </w:rPr>
        <w:t>Ich bin da!</w:t>
      </w:r>
    </w:p>
    <w:p w:rsidR="005920C0" w:rsidRPr="005920C0" w:rsidRDefault="005920C0" w:rsidP="005920C0">
      <w:pPr>
        <w:spacing w:line="276" w:lineRule="auto"/>
        <w:rPr>
          <w:b/>
          <w:szCs w:val="22"/>
        </w:rPr>
      </w:pPr>
    </w:p>
    <w:p w:rsidR="005920C0" w:rsidRPr="005920C0" w:rsidRDefault="005920C0" w:rsidP="005920C0">
      <w:pPr>
        <w:spacing w:line="276" w:lineRule="auto"/>
        <w:rPr>
          <w:szCs w:val="22"/>
        </w:rPr>
      </w:pPr>
      <w:r w:rsidRPr="005920C0">
        <w:rPr>
          <w:b/>
          <w:szCs w:val="22"/>
        </w:rPr>
        <w:t>06:34 – 06:54 Wang Huas Tochter</w:t>
      </w:r>
      <w:r w:rsidRPr="005920C0">
        <w:rPr>
          <w:szCs w:val="22"/>
        </w:rPr>
        <w:t xml:space="preserve"> (BB 06:36)</w:t>
      </w:r>
      <w:r w:rsidRPr="005920C0">
        <w:rPr>
          <w:b/>
          <w:szCs w:val="22"/>
        </w:rPr>
        <w:br/>
      </w:r>
      <w:r w:rsidRPr="005920C0">
        <w:rPr>
          <w:szCs w:val="22"/>
        </w:rPr>
        <w:t>Wir haben seine Arbeit nie für zu gefährlich gehalten; aber als ich dieses Video zum ersten Mal gesehen habe, bin ich doch erschrocken. Ich hätte nie gedacht, dass der Kran so hoch ist. Jetzt finde ich das schon gefährlich. Mein Vater muss auf sich aufpassen. Seine Arbeit ist toll und er liebt uns; deshalb ist er für mich ein Held.</w:t>
      </w:r>
    </w:p>
    <w:p w:rsidR="005920C0" w:rsidRPr="005920C0" w:rsidRDefault="005920C0" w:rsidP="005920C0">
      <w:pPr>
        <w:spacing w:line="276" w:lineRule="auto"/>
        <w:rPr>
          <w:b/>
          <w:szCs w:val="22"/>
        </w:rPr>
      </w:pPr>
    </w:p>
    <w:p w:rsidR="005920C0" w:rsidRPr="005920C0" w:rsidRDefault="005920C0" w:rsidP="005920C0">
      <w:pPr>
        <w:spacing w:line="276" w:lineRule="auto"/>
        <w:rPr>
          <w:b/>
          <w:szCs w:val="22"/>
        </w:rPr>
      </w:pPr>
      <w:r w:rsidRPr="005920C0">
        <w:rPr>
          <w:b/>
          <w:szCs w:val="22"/>
        </w:rPr>
        <w:t xml:space="preserve">07:15 – 23 Kommentar </w:t>
      </w:r>
    </w:p>
    <w:p w:rsidR="005920C0" w:rsidRPr="005920C0" w:rsidRDefault="005920C0" w:rsidP="005920C0">
      <w:pPr>
        <w:spacing w:line="276" w:lineRule="auto"/>
        <w:rPr>
          <w:color w:val="0070C0"/>
          <w:szCs w:val="22"/>
        </w:rPr>
      </w:pPr>
      <w:r w:rsidRPr="005920C0">
        <w:rPr>
          <w:szCs w:val="22"/>
        </w:rPr>
        <w:t xml:space="preserve">Seit Monaten hat sich Wang Hua auf eine gemeinsame Mahlzeit mit seiner Familie gefreut; dabei wird ihm ganz warm ums Herz. </w:t>
      </w:r>
    </w:p>
    <w:p w:rsidR="005920C0" w:rsidRPr="005920C0" w:rsidRDefault="005920C0" w:rsidP="005920C0">
      <w:pPr>
        <w:spacing w:line="276" w:lineRule="auto"/>
        <w:rPr>
          <w:szCs w:val="22"/>
        </w:rPr>
      </w:pPr>
    </w:p>
    <w:p w:rsidR="005920C0" w:rsidRPr="005920C0" w:rsidRDefault="005920C0" w:rsidP="005920C0">
      <w:pPr>
        <w:spacing w:line="276" w:lineRule="auto"/>
        <w:rPr>
          <w:b/>
          <w:szCs w:val="22"/>
        </w:rPr>
      </w:pPr>
      <w:r w:rsidRPr="005920C0">
        <w:rPr>
          <w:b/>
          <w:szCs w:val="22"/>
        </w:rPr>
        <w:t>07:42 – 56 Wang Hua</w:t>
      </w:r>
      <w:r w:rsidRPr="005920C0">
        <w:rPr>
          <w:szCs w:val="22"/>
        </w:rPr>
        <w:t xml:space="preserve"> (BB: 07:45)</w:t>
      </w:r>
      <w:r w:rsidRPr="005920C0">
        <w:rPr>
          <w:szCs w:val="22"/>
        </w:rPr>
        <w:br/>
        <w:t>Das Land meiner Familie wirft in einem Jahr so viel ab, wie ich in einem</w:t>
      </w:r>
      <w:r w:rsidRPr="005920C0">
        <w:rPr>
          <w:color w:val="0070C0"/>
          <w:szCs w:val="22"/>
        </w:rPr>
        <w:t xml:space="preserve"> </w:t>
      </w:r>
      <w:r w:rsidRPr="005920C0">
        <w:rPr>
          <w:szCs w:val="22"/>
        </w:rPr>
        <w:t>Monat in der Stadt verdiene. Ein Jahr harte Arbeit auf dem Land ist nicht besser als ein Monat Arbeit in der Stadt.</w:t>
      </w:r>
      <w:r w:rsidRPr="005920C0">
        <w:rPr>
          <w:color w:val="FF0000"/>
          <w:szCs w:val="22"/>
        </w:rPr>
        <w:t xml:space="preserve"> </w:t>
      </w:r>
      <w:r w:rsidRPr="005920C0">
        <w:rPr>
          <w:b/>
          <w:color w:val="0070C0"/>
          <w:szCs w:val="22"/>
        </w:rPr>
        <w:br/>
      </w:r>
    </w:p>
    <w:p w:rsidR="005920C0" w:rsidRPr="005920C0" w:rsidRDefault="005920C0" w:rsidP="005920C0">
      <w:pPr>
        <w:spacing w:line="276" w:lineRule="auto"/>
        <w:rPr>
          <w:i/>
          <w:szCs w:val="22"/>
        </w:rPr>
      </w:pPr>
      <w:r w:rsidRPr="005920C0">
        <w:rPr>
          <w:b/>
          <w:szCs w:val="22"/>
        </w:rPr>
        <w:t xml:space="preserve">08:14 – 45 Wang Hua </w:t>
      </w:r>
      <w:r w:rsidRPr="005920C0">
        <w:rPr>
          <w:i/>
          <w:szCs w:val="22"/>
        </w:rPr>
        <w:t>(schreibt ein Gedicht und liest)</w:t>
      </w:r>
      <w:r w:rsidRPr="005920C0">
        <w:rPr>
          <w:color w:val="FF0000"/>
          <w:szCs w:val="22"/>
        </w:rPr>
        <w:br/>
      </w:r>
      <w:r w:rsidRPr="005920C0">
        <w:rPr>
          <w:szCs w:val="22"/>
        </w:rPr>
        <w:t xml:space="preserve">Im Leben jedes Menschen gibt es Rückschläge. Wir versuchen voranzukommen; wir tragen ein </w:t>
      </w:r>
      <w:r w:rsidRPr="005920C0">
        <w:rPr>
          <w:szCs w:val="22"/>
        </w:rPr>
        <w:lastRenderedPageBreak/>
        <w:t xml:space="preserve">paar leichte Gepäckstücke und den Geruch der Erde mit uns herum, wenn wir uns unter die Städter mischen. </w:t>
      </w:r>
      <w:r w:rsidRPr="005920C0">
        <w:rPr>
          <w:szCs w:val="22"/>
        </w:rPr>
        <w:br/>
        <w:t xml:space="preserve">Seit fast dreißig Jahren eilen wir durch die Städte. </w:t>
      </w:r>
      <w:r w:rsidRPr="005920C0">
        <w:rPr>
          <w:szCs w:val="22"/>
        </w:rPr>
        <w:br/>
        <w:t xml:space="preserve">Wir waren in jeder Stadt, aber in keiner fühlen wir uns heimisch. </w:t>
      </w:r>
      <w:r w:rsidRPr="005920C0">
        <w:rPr>
          <w:szCs w:val="22"/>
        </w:rPr>
        <w:br/>
        <w:t>Im Grunde genommen sind wir nur herabgefallene Blätter.</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08:50 – 09:06 Kommentar</w:t>
      </w:r>
      <w:r w:rsidRPr="005920C0">
        <w:rPr>
          <w:b/>
          <w:szCs w:val="22"/>
        </w:rPr>
        <w:br/>
      </w:r>
      <w:r w:rsidRPr="005920C0">
        <w:rPr>
          <w:szCs w:val="22"/>
        </w:rPr>
        <w:t xml:space="preserve">Mit dem Verdienst aus jahrelanger, harter Arbeit hat Wang Hua seinem Sohn eine Wohnung auf dem Land gekauft und seiner Tochter ein Studium ermöglicht. Aus der Sicht der Leute aus seinem Dorf ist Wang Hua erfolgreich. </w:t>
      </w:r>
    </w:p>
    <w:p w:rsidR="005920C0" w:rsidRPr="005920C0" w:rsidRDefault="005920C0" w:rsidP="005920C0">
      <w:pPr>
        <w:spacing w:line="276" w:lineRule="auto"/>
        <w:rPr>
          <w:szCs w:val="22"/>
        </w:rPr>
      </w:pPr>
    </w:p>
    <w:p w:rsidR="005920C0" w:rsidRPr="005920C0" w:rsidRDefault="005920C0" w:rsidP="005920C0">
      <w:pPr>
        <w:spacing w:line="276" w:lineRule="auto"/>
        <w:rPr>
          <w:szCs w:val="22"/>
        </w:rPr>
      </w:pPr>
      <w:r w:rsidRPr="005920C0">
        <w:rPr>
          <w:b/>
          <w:szCs w:val="22"/>
        </w:rPr>
        <w:t>09:07 – 16 Wang Hua</w:t>
      </w:r>
      <w:r w:rsidRPr="005920C0">
        <w:rPr>
          <w:szCs w:val="22"/>
        </w:rPr>
        <w:t xml:space="preserve"> </w:t>
      </w:r>
      <w:r w:rsidRPr="005920C0">
        <w:rPr>
          <w:szCs w:val="22"/>
        </w:rPr>
        <w:br/>
        <w:t>Wir glauben an uns und passen uns nach und nach dem Leben in der Stadt an; manchmal fühlen wir uns sogar dazugehörig.</w:t>
      </w:r>
    </w:p>
    <w:p w:rsidR="005920C0" w:rsidRPr="005920C0" w:rsidRDefault="005920C0" w:rsidP="005920C0">
      <w:pPr>
        <w:spacing w:line="276" w:lineRule="auto"/>
        <w:rPr>
          <w:szCs w:val="22"/>
        </w:rPr>
      </w:pPr>
    </w:p>
    <w:p w:rsidR="005920C0" w:rsidRPr="005920C0" w:rsidRDefault="005920C0" w:rsidP="005920C0">
      <w:pPr>
        <w:spacing w:line="276" w:lineRule="auto"/>
        <w:rPr>
          <w:color w:val="0070C0"/>
          <w:szCs w:val="22"/>
        </w:rPr>
      </w:pPr>
      <w:r w:rsidRPr="005920C0">
        <w:rPr>
          <w:b/>
          <w:szCs w:val="22"/>
        </w:rPr>
        <w:t>09:23 – 40 Kommentar</w:t>
      </w:r>
      <w:r w:rsidRPr="005920C0">
        <w:rPr>
          <w:szCs w:val="22"/>
        </w:rPr>
        <w:t xml:space="preserve"> </w:t>
      </w:r>
      <w:r w:rsidRPr="005920C0">
        <w:rPr>
          <w:szCs w:val="22"/>
        </w:rPr>
        <w:br/>
        <w:t>Auf der Suche nach einem Lebensunterhalt ist Wang Hua als junger Mann weit von zu Hause weggezogen. Nach mehr als dreißig Jahren ist er ein hoch qualifizierter Bauarbeiter. Seine Zuversicht, die Zukunft meistern zu können, ist im Lauf der Zeit stetig gewachsen.</w:t>
      </w:r>
    </w:p>
    <w:p w:rsidR="005920C0" w:rsidRPr="005920C0" w:rsidRDefault="005920C0" w:rsidP="005920C0">
      <w:pPr>
        <w:spacing w:line="276" w:lineRule="auto"/>
        <w:rPr>
          <w:szCs w:val="22"/>
        </w:rPr>
      </w:pPr>
      <w:r w:rsidRPr="005920C0">
        <w:rPr>
          <w:b/>
          <w:szCs w:val="22"/>
        </w:rPr>
        <w:br/>
        <w:t>09:48 – 10:02 Kommentar</w:t>
      </w:r>
      <w:r w:rsidRPr="005920C0">
        <w:rPr>
          <w:szCs w:val="22"/>
        </w:rPr>
        <w:t xml:space="preserve"> </w:t>
      </w:r>
      <w:r w:rsidRPr="005920C0">
        <w:rPr>
          <w:szCs w:val="22"/>
        </w:rPr>
        <w:br/>
        <w:t>Eine letzte Herausforderung steht Wang Hua bei diesem Projekt noch bevor. In mehr als fünfhundert Metern Höhe muss er den einhundert Tonnen schweren Kran abbauen und auf den Boden bringen.</w:t>
      </w:r>
    </w:p>
    <w:p w:rsidR="005920C0" w:rsidRPr="005920C0" w:rsidRDefault="005920C0" w:rsidP="005920C0">
      <w:pPr>
        <w:spacing w:line="276" w:lineRule="auto"/>
        <w:rPr>
          <w:szCs w:val="22"/>
        </w:rPr>
      </w:pPr>
    </w:p>
    <w:p w:rsidR="005920C0" w:rsidRPr="005920C0" w:rsidRDefault="005920C0" w:rsidP="005920C0">
      <w:pPr>
        <w:spacing w:line="276" w:lineRule="auto"/>
        <w:rPr>
          <w:color w:val="FF0000"/>
          <w:szCs w:val="22"/>
        </w:rPr>
      </w:pPr>
      <w:r w:rsidRPr="005920C0">
        <w:rPr>
          <w:b/>
          <w:szCs w:val="22"/>
        </w:rPr>
        <w:t>10:10 – 29 Wang Hua</w:t>
      </w:r>
      <w:r w:rsidRPr="005920C0">
        <w:rPr>
          <w:szCs w:val="22"/>
        </w:rPr>
        <w:t xml:space="preserve"> </w:t>
      </w:r>
      <w:r w:rsidRPr="005920C0">
        <w:rPr>
          <w:i/>
          <w:szCs w:val="22"/>
        </w:rPr>
        <w:t>(zu seinen Mitarbeitern)</w:t>
      </w:r>
    </w:p>
    <w:p w:rsidR="005920C0" w:rsidRPr="005920C0" w:rsidRDefault="005920C0" w:rsidP="005920C0">
      <w:pPr>
        <w:spacing w:line="276" w:lineRule="auto"/>
        <w:rPr>
          <w:szCs w:val="22"/>
        </w:rPr>
      </w:pPr>
      <w:r w:rsidRPr="005920C0">
        <w:rPr>
          <w:szCs w:val="22"/>
        </w:rPr>
        <w:t xml:space="preserve">Der Abbau ist anders als die letzten Male, als drei Turm-Kräne im Einsatz waren. Dieses Mal haben wir nur einen Turm-Kran. Wir bauen diesen großen Kran mit Hilfe eines kleinen ab. Das ist schwierig, weil der große Ausleger nicht auf </w:t>
      </w:r>
      <w:proofErr w:type="spellStart"/>
      <w:r w:rsidRPr="005920C0">
        <w:rPr>
          <w:szCs w:val="22"/>
        </w:rPr>
        <w:t>ein Mal</w:t>
      </w:r>
      <w:proofErr w:type="spellEnd"/>
      <w:r w:rsidRPr="005920C0">
        <w:rPr>
          <w:szCs w:val="22"/>
        </w:rPr>
        <w:t xml:space="preserve"> abgenommen werden kann. Wir müssen ihn oben in der Luft abmontieren. </w:t>
      </w:r>
    </w:p>
    <w:p w:rsidR="005920C0" w:rsidRPr="005920C0" w:rsidRDefault="005920C0" w:rsidP="005920C0">
      <w:pPr>
        <w:spacing w:line="276" w:lineRule="auto"/>
        <w:rPr>
          <w:szCs w:val="22"/>
        </w:rPr>
      </w:pPr>
    </w:p>
    <w:p w:rsidR="005920C0" w:rsidRPr="005920C0" w:rsidRDefault="005920C0" w:rsidP="005920C0">
      <w:pPr>
        <w:spacing w:line="276" w:lineRule="auto"/>
        <w:rPr>
          <w:b/>
          <w:szCs w:val="22"/>
        </w:rPr>
      </w:pPr>
      <w:r w:rsidRPr="005920C0">
        <w:rPr>
          <w:b/>
          <w:szCs w:val="22"/>
        </w:rPr>
        <w:t xml:space="preserve">10:54 – 11:17 Kommentar </w:t>
      </w:r>
    </w:p>
    <w:p w:rsidR="005920C0" w:rsidRPr="005920C0" w:rsidRDefault="005920C0" w:rsidP="005920C0">
      <w:pPr>
        <w:spacing w:line="276" w:lineRule="auto"/>
        <w:rPr>
          <w:szCs w:val="22"/>
        </w:rPr>
      </w:pPr>
      <w:r w:rsidRPr="005920C0">
        <w:rPr>
          <w:szCs w:val="22"/>
        </w:rPr>
        <w:t>Der Abbau des 100-Tonnen-Krans ist geschafft. Wang Hua wird zur nächsten Baustelle weiter eilen. In ein paar Jahren wird er entscheiden müssen, ob er zu seiner Familie nach Hause zurückkehrt oder in der Stadt bleibt.</w:t>
      </w:r>
    </w:p>
    <w:p w:rsidR="005920C0" w:rsidRPr="005920C0" w:rsidRDefault="005920C0" w:rsidP="005920C0">
      <w:pPr>
        <w:spacing w:line="276" w:lineRule="auto"/>
        <w:rPr>
          <w:szCs w:val="22"/>
        </w:rPr>
      </w:pPr>
    </w:p>
    <w:p w:rsidR="005920C0" w:rsidRPr="005920C0" w:rsidRDefault="005920C0" w:rsidP="005920C0">
      <w:pPr>
        <w:spacing w:line="276" w:lineRule="auto"/>
        <w:rPr>
          <w:color w:val="FF0000"/>
          <w:szCs w:val="22"/>
        </w:rPr>
      </w:pPr>
      <w:r w:rsidRPr="005920C0">
        <w:rPr>
          <w:b/>
          <w:szCs w:val="22"/>
        </w:rPr>
        <w:t xml:space="preserve">11:23 Mann </w:t>
      </w:r>
      <w:r w:rsidRPr="005920C0">
        <w:rPr>
          <w:i/>
          <w:szCs w:val="22"/>
        </w:rPr>
        <w:t xml:space="preserve">(im Off) </w:t>
      </w:r>
    </w:p>
    <w:p w:rsidR="005920C0" w:rsidRPr="005920C0" w:rsidRDefault="005920C0" w:rsidP="005920C0">
      <w:pPr>
        <w:spacing w:line="276" w:lineRule="auto"/>
        <w:rPr>
          <w:szCs w:val="22"/>
        </w:rPr>
      </w:pPr>
      <w:r w:rsidRPr="005920C0">
        <w:rPr>
          <w:szCs w:val="22"/>
        </w:rPr>
        <w:t>Prost!</w:t>
      </w:r>
      <w:r w:rsidRPr="005920C0">
        <w:rPr>
          <w:szCs w:val="22"/>
        </w:rPr>
        <w:br/>
      </w:r>
    </w:p>
    <w:p w:rsidR="005920C0" w:rsidRPr="005920C0" w:rsidRDefault="005920C0" w:rsidP="005920C0">
      <w:pPr>
        <w:spacing w:line="276" w:lineRule="auto"/>
        <w:rPr>
          <w:color w:val="FF0000"/>
          <w:szCs w:val="22"/>
        </w:rPr>
      </w:pPr>
      <w:r w:rsidRPr="005920C0">
        <w:rPr>
          <w:b/>
          <w:szCs w:val="22"/>
        </w:rPr>
        <w:t xml:space="preserve">11:29 – 11:52 Wang Hua </w:t>
      </w:r>
    </w:p>
    <w:p w:rsidR="005920C0" w:rsidRPr="005920C0" w:rsidRDefault="005920C0" w:rsidP="005920C0">
      <w:pPr>
        <w:spacing w:line="276" w:lineRule="auto"/>
        <w:rPr>
          <w:szCs w:val="22"/>
        </w:rPr>
      </w:pPr>
      <w:r w:rsidRPr="005920C0">
        <w:rPr>
          <w:szCs w:val="22"/>
        </w:rPr>
        <w:t>Ich bin mit 22 nach Peking gekommen; das war vor 28 Jahren; jetzt bin ich 50.</w:t>
      </w:r>
    </w:p>
    <w:p w:rsidR="005920C0" w:rsidRPr="005920C0" w:rsidRDefault="005920C0" w:rsidP="005920C0">
      <w:pPr>
        <w:spacing w:line="276" w:lineRule="auto"/>
        <w:rPr>
          <w:color w:val="0070C0"/>
          <w:szCs w:val="22"/>
        </w:rPr>
      </w:pPr>
      <w:r w:rsidRPr="005920C0">
        <w:rPr>
          <w:szCs w:val="22"/>
        </w:rPr>
        <w:t>Nachdem ich bei so vielen Großstadt-Projekten dabei war, ist es einfach eine Herausforderung für mich, in der Stadt zu bleiben</w:t>
      </w:r>
      <w:r w:rsidRPr="005920C0">
        <w:rPr>
          <w:color w:val="FF0000"/>
          <w:szCs w:val="22"/>
        </w:rPr>
        <w:t xml:space="preserve"> </w:t>
      </w:r>
      <w:r w:rsidRPr="005920C0">
        <w:rPr>
          <w:szCs w:val="22"/>
        </w:rPr>
        <w:t xml:space="preserve">- es ist mein Lebenstraum. </w:t>
      </w:r>
      <w:r w:rsidRPr="005920C0">
        <w:rPr>
          <w:color w:val="FF0000"/>
          <w:szCs w:val="22"/>
        </w:rPr>
        <w:br/>
      </w:r>
      <w:r w:rsidRPr="005920C0">
        <w:rPr>
          <w:szCs w:val="22"/>
        </w:rPr>
        <w:t xml:space="preserve">Die Menschen unserer Generation sind wie das Blatt eines Baums; ein Blatt, das durch die Stadt </w:t>
      </w:r>
      <w:r w:rsidRPr="005920C0">
        <w:rPr>
          <w:szCs w:val="22"/>
        </w:rPr>
        <w:lastRenderedPageBreak/>
        <w:t xml:space="preserve">treibt. </w:t>
      </w:r>
      <w:r w:rsidRPr="005920C0">
        <w:rPr>
          <w:szCs w:val="22"/>
        </w:rPr>
        <w:br/>
      </w:r>
    </w:p>
    <w:p w:rsidR="005920C0" w:rsidRPr="005920C0" w:rsidRDefault="005920C0" w:rsidP="005920C0">
      <w:pPr>
        <w:spacing w:line="276" w:lineRule="auto"/>
        <w:rPr>
          <w:b/>
          <w:szCs w:val="22"/>
        </w:rPr>
      </w:pPr>
      <w:proofErr w:type="gramStart"/>
      <w:r w:rsidRPr="005920C0">
        <w:rPr>
          <w:b/>
          <w:szCs w:val="22"/>
        </w:rPr>
        <w:t>12:00  Dahintreiben</w:t>
      </w:r>
      <w:proofErr w:type="gramEnd"/>
      <w:r w:rsidRPr="005920C0">
        <w:rPr>
          <w:b/>
          <w:szCs w:val="22"/>
        </w:rPr>
        <w:t xml:space="preserve"> </w:t>
      </w:r>
    </w:p>
    <w:p w:rsidR="005920C0" w:rsidRPr="005920C0" w:rsidRDefault="005920C0" w:rsidP="005920C0">
      <w:pPr>
        <w:spacing w:line="276" w:lineRule="auto"/>
        <w:ind w:firstLine="708"/>
        <w:rPr>
          <w:b/>
          <w:szCs w:val="22"/>
        </w:rPr>
      </w:pPr>
      <w:r w:rsidRPr="005920C0">
        <w:rPr>
          <w:b/>
          <w:szCs w:val="22"/>
        </w:rPr>
        <w:t>Gedicht von Wang Hua</w:t>
      </w:r>
    </w:p>
    <w:p w:rsidR="005920C0" w:rsidRPr="005920C0" w:rsidRDefault="005920C0" w:rsidP="005920C0">
      <w:pPr>
        <w:spacing w:line="276" w:lineRule="auto"/>
        <w:rPr>
          <w:szCs w:val="22"/>
        </w:rPr>
      </w:pPr>
    </w:p>
    <w:p w:rsidR="005920C0" w:rsidRPr="005920C0" w:rsidRDefault="005920C0" w:rsidP="005920C0">
      <w:pPr>
        <w:spacing w:line="276" w:lineRule="auto"/>
        <w:rPr>
          <w:i/>
          <w:szCs w:val="22"/>
        </w:rPr>
      </w:pPr>
      <w:r w:rsidRPr="005920C0">
        <w:rPr>
          <w:b/>
          <w:szCs w:val="22"/>
        </w:rPr>
        <w:t xml:space="preserve">12:03 – </w:t>
      </w:r>
      <w:proofErr w:type="gramStart"/>
      <w:r w:rsidRPr="005920C0">
        <w:rPr>
          <w:b/>
          <w:szCs w:val="22"/>
        </w:rPr>
        <w:t>12:49  Wang</w:t>
      </w:r>
      <w:proofErr w:type="gramEnd"/>
      <w:r w:rsidRPr="005920C0">
        <w:rPr>
          <w:b/>
          <w:szCs w:val="22"/>
        </w:rPr>
        <w:t xml:space="preserve"> Hua </w:t>
      </w:r>
      <w:r w:rsidRPr="005920C0">
        <w:rPr>
          <w:i/>
          <w:szCs w:val="22"/>
        </w:rPr>
        <w:t>(liest)</w:t>
      </w:r>
    </w:p>
    <w:p w:rsidR="005920C0" w:rsidRPr="005920C0" w:rsidRDefault="005920C0" w:rsidP="005920C0">
      <w:pPr>
        <w:spacing w:line="276" w:lineRule="auto"/>
        <w:rPr>
          <w:szCs w:val="22"/>
        </w:rPr>
      </w:pPr>
      <w:r w:rsidRPr="005920C0">
        <w:rPr>
          <w:szCs w:val="22"/>
        </w:rPr>
        <w:t>Im Leben jedes Menschen gibt es Rückschläge.</w:t>
      </w:r>
    </w:p>
    <w:p w:rsidR="005920C0" w:rsidRPr="005920C0" w:rsidRDefault="005920C0" w:rsidP="005920C0">
      <w:pPr>
        <w:spacing w:line="276" w:lineRule="auto"/>
        <w:rPr>
          <w:szCs w:val="22"/>
        </w:rPr>
      </w:pPr>
      <w:r w:rsidRPr="005920C0">
        <w:rPr>
          <w:szCs w:val="22"/>
        </w:rPr>
        <w:t xml:space="preserve">Wir versuchen voranzukommen, sehen unsere Träume in der  </w:t>
      </w:r>
    </w:p>
    <w:p w:rsidR="005920C0" w:rsidRPr="005920C0" w:rsidRDefault="005920C0" w:rsidP="005920C0">
      <w:pPr>
        <w:spacing w:line="276" w:lineRule="auto"/>
        <w:rPr>
          <w:szCs w:val="22"/>
        </w:rPr>
      </w:pPr>
      <w:r w:rsidRPr="005920C0">
        <w:rPr>
          <w:szCs w:val="22"/>
        </w:rPr>
        <w:t>Dunkelheit vorher.</w:t>
      </w:r>
    </w:p>
    <w:p w:rsidR="005920C0" w:rsidRPr="005920C0" w:rsidRDefault="005920C0" w:rsidP="005920C0">
      <w:pPr>
        <w:spacing w:line="276" w:lineRule="auto"/>
        <w:rPr>
          <w:szCs w:val="22"/>
        </w:rPr>
      </w:pPr>
      <w:r w:rsidRPr="005920C0">
        <w:rPr>
          <w:szCs w:val="22"/>
        </w:rPr>
        <w:t xml:space="preserve">Ein paar leichte Gepäckstücke tragend und nach Erde riechend, </w:t>
      </w:r>
    </w:p>
    <w:p w:rsidR="005920C0" w:rsidRPr="005920C0" w:rsidRDefault="005920C0" w:rsidP="005920C0">
      <w:pPr>
        <w:spacing w:line="276" w:lineRule="auto"/>
        <w:ind w:left="1410" w:hanging="1410"/>
        <w:rPr>
          <w:szCs w:val="22"/>
        </w:rPr>
      </w:pPr>
      <w:r w:rsidRPr="005920C0">
        <w:rPr>
          <w:szCs w:val="22"/>
        </w:rPr>
        <w:t>mische ich mich unter die Städter und gehe durch die glitzernden Straßen.</w:t>
      </w:r>
    </w:p>
    <w:p w:rsidR="005920C0" w:rsidRPr="005920C0" w:rsidRDefault="005920C0" w:rsidP="005920C0">
      <w:pPr>
        <w:spacing w:line="276" w:lineRule="auto"/>
        <w:ind w:left="1410" w:hanging="1410"/>
        <w:rPr>
          <w:szCs w:val="22"/>
        </w:rPr>
      </w:pPr>
      <w:r w:rsidRPr="005920C0">
        <w:rPr>
          <w:szCs w:val="22"/>
        </w:rPr>
        <w:t>Jeder meiner Schritte küsst die Stadt.</w:t>
      </w:r>
    </w:p>
    <w:p w:rsidR="005920C0" w:rsidRPr="005920C0" w:rsidRDefault="005920C0" w:rsidP="005920C0">
      <w:pPr>
        <w:spacing w:line="276" w:lineRule="auto"/>
        <w:ind w:left="1410" w:hanging="1410"/>
        <w:rPr>
          <w:szCs w:val="22"/>
        </w:rPr>
      </w:pPr>
      <w:r w:rsidRPr="005920C0">
        <w:rPr>
          <w:szCs w:val="22"/>
        </w:rPr>
        <w:t>Jede geschäftige Ecke findet mit der Zeit Gefallen an der Schnelllebigkeit.</w:t>
      </w:r>
    </w:p>
    <w:p w:rsidR="005920C0" w:rsidRPr="005920C0" w:rsidRDefault="005920C0" w:rsidP="005920C0">
      <w:pPr>
        <w:spacing w:line="276" w:lineRule="auto"/>
        <w:rPr>
          <w:szCs w:val="22"/>
        </w:rPr>
      </w:pPr>
      <w:r w:rsidRPr="005920C0">
        <w:rPr>
          <w:szCs w:val="22"/>
        </w:rPr>
        <w:t>Ich spüre den einzigartigen Glanz der Stadt.</w:t>
      </w:r>
    </w:p>
    <w:p w:rsidR="005920C0" w:rsidRPr="005920C0" w:rsidRDefault="005920C0" w:rsidP="005920C0">
      <w:pPr>
        <w:spacing w:line="276" w:lineRule="auto"/>
        <w:rPr>
          <w:szCs w:val="22"/>
        </w:rPr>
      </w:pPr>
      <w:r w:rsidRPr="005920C0">
        <w:rPr>
          <w:szCs w:val="22"/>
        </w:rPr>
        <w:t xml:space="preserve">Ich sehe, wie sie sich jeden Tag verändert, wie der Verkehr schnell durch </w:t>
      </w:r>
      <w:r w:rsidRPr="005920C0">
        <w:rPr>
          <w:szCs w:val="22"/>
        </w:rPr>
        <w:br/>
        <w:t>die Straßen fließt und die Gebäude aus dem Boden schießen.</w:t>
      </w:r>
    </w:p>
    <w:p w:rsidR="005920C0" w:rsidRPr="005920C0" w:rsidRDefault="005920C0" w:rsidP="005920C0">
      <w:pPr>
        <w:spacing w:line="276" w:lineRule="auto"/>
        <w:rPr>
          <w:szCs w:val="22"/>
        </w:rPr>
      </w:pPr>
      <w:r w:rsidRPr="005920C0">
        <w:rPr>
          <w:szCs w:val="22"/>
        </w:rPr>
        <w:t>Ich arbeite immer hart.</w:t>
      </w:r>
    </w:p>
    <w:p w:rsidR="005920C0" w:rsidRPr="005920C0" w:rsidRDefault="005920C0" w:rsidP="005920C0">
      <w:pPr>
        <w:spacing w:line="276" w:lineRule="auto"/>
        <w:rPr>
          <w:szCs w:val="22"/>
        </w:rPr>
      </w:pPr>
      <w:r w:rsidRPr="005920C0">
        <w:rPr>
          <w:szCs w:val="22"/>
        </w:rPr>
        <w:t>Ich hoffe auf ein eigenes Auto und ein gemütliches Haus, hier.</w:t>
      </w:r>
    </w:p>
    <w:p w:rsidR="00251FA6" w:rsidRPr="00693C7D" w:rsidRDefault="005920C0" w:rsidP="005920C0">
      <w:pPr>
        <w:spacing w:line="276" w:lineRule="auto"/>
        <w:rPr>
          <w:szCs w:val="22"/>
        </w:rPr>
      </w:pPr>
      <w:r w:rsidRPr="005920C0">
        <w:rPr>
          <w:color w:val="FF0000"/>
          <w:szCs w:val="22"/>
        </w:rPr>
        <w:br/>
      </w:r>
      <w:r w:rsidRPr="005920C0">
        <w:rPr>
          <w:b/>
          <w:szCs w:val="22"/>
        </w:rPr>
        <w:br/>
        <w:t xml:space="preserve">12:54 </w:t>
      </w:r>
      <w:r w:rsidRPr="005920C0">
        <w:rPr>
          <w:b/>
          <w:szCs w:val="22"/>
        </w:rPr>
        <w:tab/>
      </w:r>
      <w:r w:rsidRPr="005920C0">
        <w:rPr>
          <w:b/>
          <w:szCs w:val="22"/>
        </w:rPr>
        <w:tab/>
        <w:t>Abspann</w:t>
      </w:r>
      <w:bookmarkStart w:id="0" w:name="_GoBack"/>
      <w:bookmarkEnd w:id="0"/>
    </w:p>
    <w:sectPr w:rsidR="00251FA6" w:rsidRPr="00693C7D"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0246D8A-974D-419E-A226-09374B7AFEDD}"/>
    <w:embedBold r:id="rId2" w:fontKey="{2B17F607-F10B-4DA2-8020-13ECBF4AC8BA}"/>
    <w:embedItalic r:id="rId3" w:fontKey="{CA1B9C47-825A-410F-833D-BB2426FE3D1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728A061-89E0-4F56-ACAB-25F17EC90A15}"/>
    <w:embedBold r:id="rId5" w:fontKey="{CAAE9DC7-AA25-422E-957E-8E0BEBEDD15E}"/>
    <w:embedBoldItalic r:id="rId6" w:fontKey="{187EA040-D392-4244-A580-68AF5533E28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6F7EFE3-EED4-466D-B050-E1508D63F901}"/>
    <w:embedItalic r:id="rId8" w:fontKey="{E6B682FE-8136-4975-84FA-4106361B3147}"/>
  </w:font>
  <w:font w:name="Tahoma">
    <w:panose1 w:val="020B0604030504040204"/>
    <w:charset w:val="00"/>
    <w:family w:val="swiss"/>
    <w:pitch w:val="variable"/>
    <w:sig w:usb0="E1002EFF" w:usb1="C000605B" w:usb2="00000029" w:usb3="00000000" w:csb0="000101FF" w:csb1="00000000"/>
    <w:embedRegular r:id="rId9" w:fontKey="{4F7BAE43-E177-4539-A45C-E3A04C546C3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FC71B7FA-A02A-4B90-9C0C-FF12710FDA6C}"/>
  </w:font>
  <w:font w:name="ITCOfficinaSans LT Book">
    <w:altName w:val="Arial Narrow"/>
    <w:panose1 w:val="02000506040000020003"/>
    <w:charset w:val="00"/>
    <w:family w:val="auto"/>
    <w:pitch w:val="variable"/>
    <w:sig w:usb0="800000A7" w:usb1="00000040" w:usb2="00000000" w:usb3="00000000" w:csb0="00000009" w:csb1="00000000"/>
    <w:embedRegular r:id="rId11" w:fontKey="{0774A7F2-C627-464E-9BA7-EA2FA55CA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w:t>
    </w:r>
    <w:r w:rsidR="00091181">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693C7D"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2B512F" w:rsidRPr="002B512F">
      <w:rPr>
        <w:b/>
      </w:rPr>
      <w:t>Shenzhen: Der dichtende Kranführer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D4215C"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2B512F" w:rsidRPr="002B512F">
      <w:rPr>
        <w:sz w:val="16"/>
        <w:szCs w:val="16"/>
      </w:rPr>
      <w:t xml:space="preserve">Shenzhen: Der dichtende Kranführer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B512F" w:rsidRPr="002B512F">
      <w:rPr>
        <w:sz w:val="16"/>
        <w:szCs w:val="16"/>
      </w:rPr>
      <w:t>46800044</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91181"/>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512F"/>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519DC"/>
    <w:rsid w:val="00482533"/>
    <w:rsid w:val="00496A59"/>
    <w:rsid w:val="004D1C66"/>
    <w:rsid w:val="004E0585"/>
    <w:rsid w:val="005357E7"/>
    <w:rsid w:val="00543741"/>
    <w:rsid w:val="00547257"/>
    <w:rsid w:val="005631E9"/>
    <w:rsid w:val="005920C0"/>
    <w:rsid w:val="00593043"/>
    <w:rsid w:val="005940D8"/>
    <w:rsid w:val="005C536D"/>
    <w:rsid w:val="006143CB"/>
    <w:rsid w:val="00623C59"/>
    <w:rsid w:val="00627672"/>
    <w:rsid w:val="00630C9D"/>
    <w:rsid w:val="00661A47"/>
    <w:rsid w:val="006832F7"/>
    <w:rsid w:val="00686FB4"/>
    <w:rsid w:val="00693C7D"/>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4215C"/>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D8BF79A"/>
  <w15:docId w15:val="{5F16BE2B-BA29-470F-9B02-40868E86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0F0E2-657A-4C28-B3D3-73BE1D526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BEB6E1E6.dotm</Template>
  <TotalTime>0</TotalTime>
  <Pages>5</Pages>
  <Words>1156</Words>
  <Characters>7287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Big Cities</vt:lpstr>
    </vt:vector>
  </TitlesOfParts>
  <Company>SWR Südwestrundfunk</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Oelschläger, Jutta</cp:lastModifiedBy>
  <cp:revision>6</cp:revision>
  <cp:lastPrinted>2015-08-04T12:32:00Z</cp:lastPrinted>
  <dcterms:created xsi:type="dcterms:W3CDTF">2017-11-10T07:59:00Z</dcterms:created>
  <dcterms:modified xsi:type="dcterms:W3CDTF">2018-09-05T13:09:00Z</dcterms:modified>
</cp:coreProperties>
</file>